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b/>
          <w:bCs/>
          <w:sz w:val="32"/>
          <w:szCs w:val="32"/>
        </w:rPr>
        <w:id w:val="-1522701955"/>
        <w:docPartObj>
          <w:docPartGallery w:val="Cover Pages"/>
          <w:docPartUnique/>
        </w:docPartObj>
      </w:sdtPr>
      <w:sdtEndPr/>
      <w:sdtContent>
        <w:p w14:paraId="4449F594" w14:textId="21D42976" w:rsidR="00EF429C" w:rsidRDefault="00903D2F">
          <w:pPr>
            <w:rPr>
              <w:b/>
              <w:bCs/>
              <w:sz w:val="32"/>
              <w:szCs w:val="32"/>
            </w:rPr>
          </w:pPr>
          <w:r>
            <w:rPr>
              <w:b/>
              <w:bCs/>
              <w:noProof/>
              <w:sz w:val="32"/>
              <w:szCs w:val="32"/>
            </w:rPr>
            <w:drawing>
              <wp:anchor distT="0" distB="0" distL="114300" distR="114300" simplePos="0" relativeHeight="251675648" behindDoc="1" locked="0" layoutInCell="1" allowOverlap="1" wp14:anchorId="63474578" wp14:editId="2F5AE83C">
                <wp:simplePos x="0" y="0"/>
                <wp:positionH relativeFrom="column">
                  <wp:posOffset>-977900</wp:posOffset>
                </wp:positionH>
                <wp:positionV relativeFrom="paragraph">
                  <wp:posOffset>-1358900</wp:posOffset>
                </wp:positionV>
                <wp:extent cx="7912100" cy="10107295"/>
                <wp:effectExtent l="0" t="0" r="0" b="1905"/>
                <wp:wrapNone/>
                <wp:docPr id="2" name="Picture 2" descr="A person standing next to a c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standing next to a car&#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928428" cy="10128153"/>
                        </a:xfrm>
                        <a:prstGeom prst="rect">
                          <a:avLst/>
                        </a:prstGeom>
                      </pic:spPr>
                    </pic:pic>
                  </a:graphicData>
                </a:graphic>
                <wp14:sizeRelH relativeFrom="page">
                  <wp14:pctWidth>0</wp14:pctWidth>
                </wp14:sizeRelH>
                <wp14:sizeRelV relativeFrom="page">
                  <wp14:pctHeight>0</wp14:pctHeight>
                </wp14:sizeRelV>
              </wp:anchor>
            </w:drawing>
          </w:r>
          <w:r w:rsidR="00EF429C">
            <w:rPr>
              <w:b/>
              <w:bCs/>
              <w:sz w:val="32"/>
              <w:szCs w:val="32"/>
            </w:rPr>
            <w:br w:type="page"/>
          </w:r>
        </w:p>
      </w:sdtContent>
    </w:sdt>
    <w:p w14:paraId="79BFB422" w14:textId="77777777" w:rsidR="00C8573E" w:rsidRDefault="00C8573E" w:rsidP="0050356E">
      <w:pPr>
        <w:rPr>
          <w:b/>
          <w:bCs/>
          <w:sz w:val="32"/>
          <w:szCs w:val="32"/>
        </w:rPr>
      </w:pPr>
    </w:p>
    <w:p w14:paraId="4A6E810D" w14:textId="77777777" w:rsidR="00C8573E" w:rsidRDefault="00C8573E" w:rsidP="00C8573E">
      <w:pPr>
        <w:jc w:val="center"/>
        <w:rPr>
          <w:b/>
          <w:bCs/>
          <w:sz w:val="32"/>
          <w:szCs w:val="32"/>
        </w:rPr>
      </w:pPr>
    </w:p>
    <w:p w14:paraId="0C599D94" w14:textId="77777777" w:rsidR="00C8573E" w:rsidRDefault="00C8573E" w:rsidP="00C8573E">
      <w:pPr>
        <w:jc w:val="center"/>
        <w:rPr>
          <w:b/>
          <w:bCs/>
          <w:sz w:val="32"/>
          <w:szCs w:val="32"/>
        </w:rPr>
      </w:pPr>
    </w:p>
    <w:p w14:paraId="64FEDFAD" w14:textId="7F2E4CEE" w:rsidR="00C8573E" w:rsidRPr="00C8573E" w:rsidRDefault="005349AB" w:rsidP="00C8573E">
      <w:pPr>
        <w:jc w:val="center"/>
        <w:rPr>
          <w:b/>
          <w:bCs/>
          <w:sz w:val="44"/>
          <w:szCs w:val="44"/>
        </w:rPr>
      </w:pPr>
      <w:r>
        <w:rPr>
          <w:b/>
          <w:bCs/>
          <w:sz w:val="44"/>
          <w:szCs w:val="44"/>
        </w:rPr>
        <w:t xml:space="preserve">Are You Making These </w:t>
      </w:r>
      <w:r w:rsidR="00E175AA">
        <w:rPr>
          <w:b/>
          <w:bCs/>
          <w:sz w:val="44"/>
          <w:szCs w:val="44"/>
        </w:rPr>
        <w:t xml:space="preserve">8 </w:t>
      </w:r>
      <w:r>
        <w:rPr>
          <w:b/>
          <w:bCs/>
          <w:sz w:val="44"/>
          <w:szCs w:val="44"/>
        </w:rPr>
        <w:t>Mistakes?</w:t>
      </w:r>
    </w:p>
    <w:p w14:paraId="20D7D06F" w14:textId="77777777" w:rsidR="00C8573E" w:rsidRDefault="00C8573E" w:rsidP="00C8573E">
      <w:pPr>
        <w:jc w:val="center"/>
        <w:rPr>
          <w:b/>
          <w:bCs/>
          <w:sz w:val="32"/>
          <w:szCs w:val="32"/>
        </w:rPr>
      </w:pPr>
    </w:p>
    <w:p w14:paraId="1263EAF9" w14:textId="77777777" w:rsidR="00C8573E" w:rsidRDefault="00C8573E" w:rsidP="00C8573E">
      <w:pPr>
        <w:jc w:val="center"/>
        <w:rPr>
          <w:b/>
          <w:bCs/>
          <w:sz w:val="32"/>
          <w:szCs w:val="32"/>
        </w:rPr>
      </w:pPr>
    </w:p>
    <w:p w14:paraId="6A1D4324" w14:textId="77777777" w:rsidR="0050356E" w:rsidRDefault="0050356E" w:rsidP="00C8573E">
      <w:pPr>
        <w:jc w:val="center"/>
        <w:rPr>
          <w:b/>
          <w:bCs/>
          <w:sz w:val="32"/>
          <w:szCs w:val="32"/>
        </w:rPr>
      </w:pPr>
      <w:r>
        <w:rPr>
          <w:b/>
          <w:bCs/>
          <w:sz w:val="32"/>
          <w:szCs w:val="32"/>
        </w:rPr>
        <w:t>Mistakes That Are Keeping You From Having</w:t>
      </w:r>
    </w:p>
    <w:p w14:paraId="1E3A1239" w14:textId="2948D4ED" w:rsidR="00C8573E" w:rsidRDefault="0050356E" w:rsidP="00C8573E">
      <w:pPr>
        <w:jc w:val="center"/>
        <w:rPr>
          <w:b/>
          <w:bCs/>
          <w:sz w:val="32"/>
          <w:szCs w:val="32"/>
        </w:rPr>
      </w:pPr>
      <w:r>
        <w:rPr>
          <w:b/>
          <w:bCs/>
          <w:sz w:val="32"/>
          <w:szCs w:val="32"/>
        </w:rPr>
        <w:t>The Business You Have Always Wanted</w:t>
      </w:r>
    </w:p>
    <w:p w14:paraId="61E5527C" w14:textId="1A9464A7" w:rsidR="0050356E" w:rsidRDefault="0050356E" w:rsidP="00C8573E">
      <w:pPr>
        <w:jc w:val="center"/>
        <w:rPr>
          <w:b/>
          <w:bCs/>
          <w:sz w:val="32"/>
          <w:szCs w:val="32"/>
        </w:rPr>
      </w:pPr>
      <w:r>
        <w:rPr>
          <w:b/>
          <w:bCs/>
          <w:sz w:val="32"/>
          <w:szCs w:val="32"/>
        </w:rPr>
        <w:t xml:space="preserve">And </w:t>
      </w:r>
    </w:p>
    <w:p w14:paraId="49E61C9B" w14:textId="2D2693E9" w:rsidR="0050356E" w:rsidRDefault="0050356E" w:rsidP="00C8573E">
      <w:pPr>
        <w:jc w:val="center"/>
        <w:rPr>
          <w:b/>
          <w:bCs/>
          <w:sz w:val="32"/>
          <w:szCs w:val="32"/>
        </w:rPr>
      </w:pPr>
      <w:r>
        <w:rPr>
          <w:b/>
          <w:bCs/>
          <w:sz w:val="32"/>
          <w:szCs w:val="32"/>
        </w:rPr>
        <w:t>Robbing You Of Making The Money You Always Desired</w:t>
      </w:r>
    </w:p>
    <w:p w14:paraId="34D9DE4A" w14:textId="77777777" w:rsidR="00C8573E" w:rsidRDefault="00C8573E" w:rsidP="00C8573E">
      <w:pPr>
        <w:jc w:val="center"/>
        <w:rPr>
          <w:b/>
          <w:bCs/>
          <w:sz w:val="32"/>
          <w:szCs w:val="32"/>
        </w:rPr>
      </w:pPr>
    </w:p>
    <w:p w14:paraId="25317E99" w14:textId="77777777" w:rsidR="00C8573E" w:rsidRDefault="00C8573E" w:rsidP="00C8573E">
      <w:pPr>
        <w:jc w:val="center"/>
        <w:rPr>
          <w:b/>
          <w:bCs/>
          <w:sz w:val="32"/>
          <w:szCs w:val="32"/>
        </w:rPr>
      </w:pPr>
    </w:p>
    <w:p w14:paraId="76D27285" w14:textId="77777777" w:rsidR="00C8573E" w:rsidRDefault="00C8573E" w:rsidP="00C8573E">
      <w:pPr>
        <w:jc w:val="center"/>
        <w:rPr>
          <w:b/>
          <w:bCs/>
          <w:sz w:val="32"/>
          <w:szCs w:val="32"/>
        </w:rPr>
      </w:pPr>
    </w:p>
    <w:p w14:paraId="02804857" w14:textId="77777777" w:rsidR="00C8573E" w:rsidRDefault="00C8573E" w:rsidP="00C8573E">
      <w:pPr>
        <w:jc w:val="center"/>
        <w:rPr>
          <w:b/>
          <w:bCs/>
          <w:sz w:val="32"/>
          <w:szCs w:val="32"/>
        </w:rPr>
      </w:pPr>
    </w:p>
    <w:p w14:paraId="0E63D400" w14:textId="77777777" w:rsidR="00C8573E" w:rsidRDefault="00C8573E" w:rsidP="00C8573E">
      <w:pPr>
        <w:jc w:val="center"/>
        <w:rPr>
          <w:b/>
          <w:bCs/>
          <w:sz w:val="32"/>
          <w:szCs w:val="32"/>
        </w:rPr>
      </w:pPr>
    </w:p>
    <w:p w14:paraId="26C8C5CB" w14:textId="77777777" w:rsidR="00C8573E" w:rsidRDefault="00C8573E" w:rsidP="00C8573E">
      <w:pPr>
        <w:jc w:val="center"/>
        <w:rPr>
          <w:b/>
          <w:bCs/>
          <w:sz w:val="32"/>
          <w:szCs w:val="32"/>
        </w:rPr>
      </w:pPr>
    </w:p>
    <w:p w14:paraId="7F58B34A" w14:textId="77777777" w:rsidR="00C8573E" w:rsidRDefault="00C8573E" w:rsidP="00C8573E">
      <w:pPr>
        <w:jc w:val="center"/>
        <w:rPr>
          <w:b/>
          <w:bCs/>
          <w:sz w:val="32"/>
          <w:szCs w:val="32"/>
        </w:rPr>
      </w:pPr>
    </w:p>
    <w:p w14:paraId="08E32715" w14:textId="77777777" w:rsidR="006A562C" w:rsidRDefault="006A562C" w:rsidP="00C8573E">
      <w:pPr>
        <w:jc w:val="center"/>
        <w:rPr>
          <w:b/>
          <w:bCs/>
          <w:sz w:val="32"/>
          <w:szCs w:val="32"/>
        </w:rPr>
      </w:pPr>
    </w:p>
    <w:p w14:paraId="0D5EF439" w14:textId="77777777" w:rsidR="006A562C" w:rsidRDefault="006A562C" w:rsidP="00C8573E">
      <w:pPr>
        <w:jc w:val="center"/>
        <w:rPr>
          <w:b/>
          <w:bCs/>
          <w:sz w:val="32"/>
          <w:szCs w:val="32"/>
        </w:rPr>
      </w:pPr>
    </w:p>
    <w:p w14:paraId="613B2B83" w14:textId="77777777" w:rsidR="00C8573E" w:rsidRDefault="00C8573E" w:rsidP="0050356E">
      <w:pPr>
        <w:rPr>
          <w:b/>
          <w:bCs/>
          <w:sz w:val="32"/>
          <w:szCs w:val="32"/>
        </w:rPr>
      </w:pPr>
    </w:p>
    <w:p w14:paraId="36012DD6" w14:textId="77777777" w:rsidR="00C8573E" w:rsidRDefault="00C8573E" w:rsidP="00C8573E">
      <w:pPr>
        <w:jc w:val="center"/>
        <w:rPr>
          <w:b/>
          <w:bCs/>
          <w:sz w:val="32"/>
          <w:szCs w:val="32"/>
        </w:rPr>
      </w:pPr>
    </w:p>
    <w:p w14:paraId="66483E23" w14:textId="77777777" w:rsidR="00C8573E" w:rsidRDefault="00C8573E" w:rsidP="00C8573E">
      <w:pPr>
        <w:jc w:val="center"/>
        <w:rPr>
          <w:b/>
          <w:bCs/>
          <w:sz w:val="32"/>
          <w:szCs w:val="32"/>
        </w:rPr>
      </w:pPr>
    </w:p>
    <w:p w14:paraId="7C84A4EB" w14:textId="77777777" w:rsidR="00C8573E" w:rsidRDefault="00C8573E" w:rsidP="00C8573E">
      <w:pPr>
        <w:jc w:val="center"/>
        <w:rPr>
          <w:b/>
          <w:bCs/>
          <w:sz w:val="32"/>
          <w:szCs w:val="32"/>
        </w:rPr>
      </w:pPr>
    </w:p>
    <w:p w14:paraId="07B7D445" w14:textId="7FA59B02" w:rsidR="00C8573E" w:rsidRDefault="00C8573E" w:rsidP="00C8573E">
      <w:pPr>
        <w:jc w:val="center"/>
        <w:rPr>
          <w:b/>
          <w:bCs/>
          <w:sz w:val="32"/>
          <w:szCs w:val="32"/>
        </w:rPr>
      </w:pPr>
    </w:p>
    <w:p w14:paraId="0F38A141" w14:textId="0A8EE21B" w:rsidR="0050356E" w:rsidRDefault="0050356E" w:rsidP="00C8573E">
      <w:pPr>
        <w:jc w:val="center"/>
        <w:rPr>
          <w:b/>
          <w:bCs/>
          <w:sz w:val="32"/>
          <w:szCs w:val="32"/>
        </w:rPr>
      </w:pPr>
    </w:p>
    <w:p w14:paraId="2684CEB9" w14:textId="4FFB496D" w:rsidR="0050356E" w:rsidRDefault="0050356E" w:rsidP="00C8573E">
      <w:pPr>
        <w:jc w:val="center"/>
        <w:rPr>
          <w:b/>
          <w:bCs/>
          <w:sz w:val="32"/>
          <w:szCs w:val="32"/>
        </w:rPr>
      </w:pPr>
    </w:p>
    <w:p w14:paraId="763CB99B" w14:textId="77777777" w:rsidR="0050356E" w:rsidRDefault="0050356E" w:rsidP="00C8573E">
      <w:pPr>
        <w:jc w:val="center"/>
        <w:rPr>
          <w:b/>
          <w:bCs/>
          <w:sz w:val="32"/>
          <w:szCs w:val="32"/>
        </w:rPr>
      </w:pPr>
    </w:p>
    <w:p w14:paraId="32570926" w14:textId="77777777" w:rsidR="00C8573E" w:rsidRDefault="00C8573E" w:rsidP="00C8573E">
      <w:pPr>
        <w:jc w:val="center"/>
        <w:rPr>
          <w:b/>
          <w:bCs/>
          <w:sz w:val="32"/>
          <w:szCs w:val="32"/>
        </w:rPr>
      </w:pPr>
    </w:p>
    <w:p w14:paraId="5006C57B" w14:textId="77777777" w:rsidR="00C8573E" w:rsidRPr="00C8573E" w:rsidRDefault="00C8573E" w:rsidP="00C8573E">
      <w:pPr>
        <w:jc w:val="center"/>
      </w:pPr>
      <w:r w:rsidRPr="00C8573E">
        <w:t>Mikkel Pitzner</w:t>
      </w:r>
    </w:p>
    <w:p w14:paraId="2ED2CEE2" w14:textId="77777777" w:rsidR="00C8573E" w:rsidRPr="00C8573E" w:rsidRDefault="00C8573E" w:rsidP="00C8573E">
      <w:pPr>
        <w:jc w:val="center"/>
      </w:pPr>
      <w:r w:rsidRPr="00C8573E">
        <w:t>The Automated Millionaire</w:t>
      </w:r>
    </w:p>
    <w:p w14:paraId="68578DB7" w14:textId="3E0FB29F" w:rsidR="00E10D8B" w:rsidRDefault="00C8573E" w:rsidP="00C8573E">
      <w:pPr>
        <w:jc w:val="center"/>
        <w:rPr>
          <w:sz w:val="20"/>
          <w:szCs w:val="20"/>
        </w:rPr>
      </w:pPr>
      <w:r w:rsidRPr="00C8573E">
        <w:rPr>
          <w:sz w:val="20"/>
          <w:szCs w:val="20"/>
        </w:rPr>
        <w:t>©202</w:t>
      </w:r>
      <w:r w:rsidR="007B4615">
        <w:rPr>
          <w:sz w:val="20"/>
          <w:szCs w:val="20"/>
        </w:rPr>
        <w:t>1</w:t>
      </w:r>
      <w:r w:rsidRPr="00C8573E">
        <w:rPr>
          <w:sz w:val="20"/>
          <w:szCs w:val="20"/>
        </w:rPr>
        <w:t xml:space="preserve"> The Automated Millionaire, all rights reserved</w:t>
      </w:r>
    </w:p>
    <w:p w14:paraId="7B445ABF" w14:textId="33AF8084" w:rsidR="000D2CA2" w:rsidRDefault="00E10D8B">
      <w:pPr>
        <w:rPr>
          <w:sz w:val="20"/>
          <w:szCs w:val="20"/>
        </w:rPr>
      </w:pPr>
      <w:r>
        <w:rPr>
          <w:sz w:val="20"/>
          <w:szCs w:val="20"/>
        </w:rPr>
        <w:br w:type="page"/>
      </w:r>
    </w:p>
    <w:p w14:paraId="17355C4B" w14:textId="00F27EE0" w:rsidR="000D2CA2" w:rsidRDefault="000D2CA2" w:rsidP="000D2CA2">
      <w:pPr>
        <w:jc w:val="both"/>
        <w:rPr>
          <w:sz w:val="28"/>
          <w:szCs w:val="28"/>
        </w:rPr>
      </w:pPr>
    </w:p>
    <w:p w14:paraId="71FA1796" w14:textId="6EAEE8BA" w:rsidR="000D2CA2" w:rsidRDefault="000D2CA2" w:rsidP="000D2CA2">
      <w:pPr>
        <w:jc w:val="both"/>
        <w:rPr>
          <w:sz w:val="28"/>
          <w:szCs w:val="28"/>
        </w:rPr>
      </w:pPr>
    </w:p>
    <w:p w14:paraId="472313EB" w14:textId="77777777" w:rsidR="000D2CA2" w:rsidRDefault="000D2CA2" w:rsidP="000D2CA2">
      <w:pPr>
        <w:jc w:val="both"/>
        <w:rPr>
          <w:sz w:val="28"/>
          <w:szCs w:val="28"/>
        </w:rPr>
      </w:pPr>
    </w:p>
    <w:p w14:paraId="75225933" w14:textId="40E1C32C" w:rsidR="000D2CA2" w:rsidRDefault="000D2CA2" w:rsidP="000D2CA2">
      <w:pPr>
        <w:pStyle w:val="Heading2"/>
        <w:jc w:val="center"/>
      </w:pPr>
      <w:bookmarkStart w:id="0" w:name="_Toc65051279"/>
      <w:r>
        <w:t xml:space="preserve">A Note About Links </w:t>
      </w:r>
      <w:proofErr w:type="gramStart"/>
      <w:r>
        <w:t>In</w:t>
      </w:r>
      <w:proofErr w:type="gramEnd"/>
      <w:r>
        <w:t xml:space="preserve"> This Document</w:t>
      </w:r>
      <w:bookmarkEnd w:id="0"/>
    </w:p>
    <w:p w14:paraId="41C4DCF5" w14:textId="77777777" w:rsidR="000D2CA2" w:rsidRDefault="000D2CA2" w:rsidP="000D2CA2">
      <w:pPr>
        <w:jc w:val="both"/>
        <w:rPr>
          <w:sz w:val="28"/>
          <w:szCs w:val="28"/>
        </w:rPr>
      </w:pPr>
    </w:p>
    <w:p w14:paraId="385D7E58" w14:textId="77777777" w:rsidR="000D2CA2" w:rsidRDefault="000D2CA2" w:rsidP="000D2CA2">
      <w:pPr>
        <w:jc w:val="both"/>
        <w:rPr>
          <w:sz w:val="28"/>
          <w:szCs w:val="28"/>
        </w:rPr>
      </w:pPr>
      <w:r>
        <w:rPr>
          <w:sz w:val="28"/>
          <w:szCs w:val="28"/>
        </w:rPr>
        <w:t>Throughout this document you will find links (such as the yellow link just below) for more resources, which could be training videos, other documents or access to tools and the like. The individual links are directed to specific sections and resources relevant to what is being said it’s linked to, but for your privacy and security, all links are sent to pages residing secured website of The Automated Millionaire website.</w:t>
      </w:r>
    </w:p>
    <w:p w14:paraId="75C4B98D" w14:textId="77777777" w:rsidR="000D2CA2" w:rsidRPr="005D1662" w:rsidRDefault="000D2CA2" w:rsidP="000D2CA2">
      <w:pPr>
        <w:jc w:val="both"/>
        <w:rPr>
          <w:sz w:val="28"/>
          <w:szCs w:val="28"/>
        </w:rPr>
      </w:pPr>
    </w:p>
    <w:p w14:paraId="170F5049" w14:textId="77777777" w:rsidR="000D2CA2" w:rsidRDefault="000D2CA2" w:rsidP="000D2CA2">
      <w:pPr>
        <w:rPr>
          <w:sz w:val="28"/>
          <w:szCs w:val="28"/>
        </w:rPr>
      </w:pPr>
      <w:r>
        <w:rPr>
          <w:noProof/>
          <w:sz w:val="28"/>
          <w:szCs w:val="28"/>
        </w:rPr>
        <mc:AlternateContent>
          <mc:Choice Requires="wps">
            <w:drawing>
              <wp:anchor distT="0" distB="0" distL="114300" distR="114300" simplePos="0" relativeHeight="251674624" behindDoc="0" locked="0" layoutInCell="1" allowOverlap="1" wp14:anchorId="3F870CA2" wp14:editId="3AFC6D1B">
                <wp:simplePos x="0" y="0"/>
                <wp:positionH relativeFrom="column">
                  <wp:posOffset>1117600</wp:posOffset>
                </wp:positionH>
                <wp:positionV relativeFrom="paragraph">
                  <wp:posOffset>271780</wp:posOffset>
                </wp:positionV>
                <wp:extent cx="3931920" cy="843280"/>
                <wp:effectExtent l="50800" t="12700" r="68580" b="96520"/>
                <wp:wrapNone/>
                <wp:docPr id="6" name="Rectangle 6">
                  <a:hlinkClick xmlns:a="http://schemas.openxmlformats.org/drawingml/2006/main" r:id="rId9"/>
                </wp:docPr>
                <wp:cNvGraphicFramePr/>
                <a:graphic xmlns:a="http://schemas.openxmlformats.org/drawingml/2006/main">
                  <a:graphicData uri="http://schemas.microsoft.com/office/word/2010/wordprocessingShape">
                    <wps:wsp>
                      <wps:cNvSpPr/>
                      <wps:spPr>
                        <a:xfrm>
                          <a:off x="0" y="0"/>
                          <a:ext cx="3931920" cy="843280"/>
                        </a:xfrm>
                        <a:prstGeom prst="rect">
                          <a:avLst/>
                        </a:prstGeom>
                        <a:solidFill>
                          <a:srgbClr val="FFC000"/>
                        </a:solidFill>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F9D78F0" w14:textId="77777777" w:rsidR="00006176" w:rsidRPr="00864B96" w:rsidRDefault="00006176" w:rsidP="000D2CA2">
                            <w:pPr>
                              <w:jc w:val="center"/>
                              <w:rPr>
                                <w:b/>
                                <w:bCs/>
                                <w:color w:val="000000" w:themeColor="text1"/>
                                <w:sz w:val="44"/>
                                <w:szCs w:val="44"/>
                              </w:rPr>
                            </w:pPr>
                            <w:r>
                              <w:rPr>
                                <w:b/>
                                <w:bCs/>
                                <w:color w:val="000000" w:themeColor="text1"/>
                                <w:sz w:val="44"/>
                                <w:szCs w:val="44"/>
                              </w:rPr>
                              <w:t xml:space="preserve">Click Here </w:t>
                            </w:r>
                            <w:proofErr w:type="gramStart"/>
                            <w:r>
                              <w:rPr>
                                <w:b/>
                                <w:bCs/>
                                <w:color w:val="000000" w:themeColor="text1"/>
                                <w:sz w:val="44"/>
                                <w:szCs w:val="44"/>
                              </w:rPr>
                              <w:t>For</w:t>
                            </w:r>
                            <w:proofErr w:type="gramEnd"/>
                            <w:r>
                              <w:rPr>
                                <w:b/>
                                <w:bCs/>
                                <w:color w:val="000000" w:themeColor="text1"/>
                                <w:sz w:val="44"/>
                                <w:szCs w:val="44"/>
                              </w:rPr>
                              <w:t xml:space="preserve"> More Resources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870CA2" id="Rectangle 6" o:spid="_x0000_s1026" href="https://theautomatedmillionaire.com/resources" style="position:absolute;margin-left:88pt;margin-top:21.4pt;width:309.6pt;height:66.4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OpSdFgMAAKAGAAAOAAAAZHJzL2Uyb0RvYy54bWysVUtv2zAMvg/YfxB0Xx3n0aVGnSJIkaFA&#13;&#10;0RVNh54VWY6FypImKY/u14+iHDdrCwwYdlFIk/z4Zi6vDq0iO+G8NLqk+dmAEqG5qaTelPTH4/LL&#13;&#10;lBIfmK6YMlqU9EV4ejX7/OlybwsxNI1RlXAEQLQv9rakTQi2yDLPG9Eyf2as0CCsjWtZANZtssqx&#13;&#10;PaC3KhsOBufZ3rjKOsOF9/D1OgnpDPHrWvDwva69CESVFGIL+Dp81/HNZpes2DhmG8m7MNg/RNEy&#13;&#10;qcFpD3XNAiNbJ99BtZI7400dzrhpM1PXkgvMAbLJB2+yWTXMCswFiuNtXyb//2D53e7eEVmV9JwS&#13;&#10;zVpo0QMUjemNEuQcU2qU1M8LJflzFwCU7+9tSqldG75thQ6pV04oFmBQfCOtp8QV0a+7qfLYhmxv&#13;&#10;fYHhxOYhubL3DiSR80DG+h5q18ZfgCcHbONL30ZxCITDx9HFKL8YQrc5yKbj0XCKfc5era3z4Zsw&#13;&#10;LYkEhAAZY6psd+tDjIUVR5XozBslq6VUChm3WS+UIzsGI7VcLgaDI/ofagKHD+Aw2m0QbtVUe7JW&#13;&#10;W/fAIO3JYAqGpJIxgNE0TwyUdjIGxMgxtYGVClAnE55kaHAaYrIRMYbXR7FWjD+nBJRtWAoNYbCw&#13;&#10;vTYmZo6xIHcSJjYg1RkrHl6UiK6UfhA1jAhUdohOcDlF751xDh3Ok6hhlUj+J5hFKmZvgT4RMCLX&#13;&#10;UNIeuwOIi/8eO8F0+tE0xd0bp6L0blIEx8CScW+Bno0OvXErtXEfZaYgq85z0ofwT0oTyXBYH0Al&#13;&#10;kmtTvcAuQbdwLr3lSwldumU+3DMHVwV6CpcyfIenVmZfUtNRlDTG/froe9SHbQMpJXu4UiX1P7fM&#13;&#10;CUrUjYYzcJGPxwAbkBlPvsapd6eS9alEb9uFganN4SZbjmTUD+pI1s60T3BQ59EriJjm4LukPLgj&#13;&#10;swjAgwhOMhfzOdJwyiwLt3pleQSPBY7z+Xh4Ys52OxZgO+/M8aKx4s2qJd1oqc18G0wtcQ9f69qV&#13;&#10;Hs4gzlB3suOdPeVR6/WPZfYbAAD//wMAUEsDBBQABgAIAAAAIQBwAdx55AAAAA8BAAAPAAAAZHJz&#13;&#10;L2Rvd25yZXYueG1sTI9LT8MwEITvSPwHa5G4UaehSds0TsVDFAmJQwtSr268xBF+RLHThH/P9gSX&#13;&#10;lUazOztfuZ2sYWfsQ+udgPksAYau9qp1jYDPj5e7FbAQpVPSeIcCfjDAtrq+KmWh/Oj2eD7EhlGI&#13;&#10;C4UUoGPsCs5DrdHKMPMdOvK+fG9lJNk3XPVypHBreJokObeydfRByw6fNNbfh8EK2B/H9xSHt2xx&#13;&#10;32iT7h7N6nU3F+L2Znre0HjYAIs4xb8LuDBQf6io2MkPTgVmSC9zAooCFilx0MJynaXAThcny4FX&#13;&#10;Jf/PUf0CAAD//wMAUEsDBBQABgAIAAAAIQBZNYT63gAAAFgBAAAZAAAAZHJzL19yZWxzL2Uyb0Rv&#13;&#10;Yy54bWwucmVsc4SQwUoEMQyG74LvUHJ3OutBRKazFxX24EXWBwhtZlq2bUrbkd23N6AHFwSPIfzf&#13;&#10;/yXT/pyi+qTaAmcDu2EERdmyC3k18HF8vXsE1Tpmh5EzGbhQg/18ezO9U8QuoeZDaUoouRnwvZcn&#13;&#10;rZv1lLANXCjLZuGasMtYV13QnnAlfT+OD7r+ZsB8xVQHZ6Ae3A7U8VKk+X82L0uw9Mx2S5T7HxXa&#13;&#10;C6nGkE8CxbpS/8Y2ce6ecOssouRSiFFOw1BpsJzEs/FWrZz+E3tjJ0Yv5041YwQ9T/rqH/MXAAAA&#13;&#10;//8DAFBLAQItABQABgAIAAAAIQC2gziS/gAAAOEBAAATAAAAAAAAAAAAAAAAAAAAAABbQ29udGVu&#13;&#10;dF9UeXBlc10ueG1sUEsBAi0AFAAGAAgAAAAhADj9If/WAAAAlAEAAAsAAAAAAAAAAAAAAAAALwEA&#13;&#10;AF9yZWxzLy5yZWxzUEsBAi0AFAAGAAgAAAAhAHg6lJ0WAwAAoAYAAA4AAAAAAAAAAAAAAAAALgIA&#13;&#10;AGRycy9lMm9Eb2MueG1sUEsBAi0AFAAGAAgAAAAhAHAB3HnkAAAADwEAAA8AAAAAAAAAAAAAAAAA&#13;&#10;cAUAAGRycy9kb3ducmV2LnhtbFBLAQItABQABgAIAAAAIQBZNYT63gAAAFgBAAAZAAAAAAAAAAAA&#13;&#10;AAAAAIEGAABkcnMvX3JlbHMvZTJvRG9jLnhtbC5yZWxzUEsFBgAAAAAFAAUAOgEAAJYHAAAAAA==&#13;&#10;" o:button="t" fillcolor="#ffc000" strokecolor="#1f3763 [1604]" strokeweight="1pt">
                <v:fill o:detectmouseclick="t"/>
                <v:shadow on="t" color="black" opacity="26214f" origin=",-.5" offset="0,3pt"/>
                <v:textbox>
                  <w:txbxContent>
                    <w:p w14:paraId="3F9D78F0" w14:textId="77777777" w:rsidR="00006176" w:rsidRPr="00864B96" w:rsidRDefault="00006176" w:rsidP="000D2CA2">
                      <w:pPr>
                        <w:jc w:val="center"/>
                        <w:rPr>
                          <w:b/>
                          <w:bCs/>
                          <w:color w:val="000000" w:themeColor="text1"/>
                          <w:sz w:val="44"/>
                          <w:szCs w:val="44"/>
                        </w:rPr>
                      </w:pPr>
                      <w:r>
                        <w:rPr>
                          <w:b/>
                          <w:bCs/>
                          <w:color w:val="000000" w:themeColor="text1"/>
                          <w:sz w:val="44"/>
                          <w:szCs w:val="44"/>
                        </w:rPr>
                        <w:t xml:space="preserve">Click Here </w:t>
                      </w:r>
                      <w:proofErr w:type="gramStart"/>
                      <w:r>
                        <w:rPr>
                          <w:b/>
                          <w:bCs/>
                          <w:color w:val="000000" w:themeColor="text1"/>
                          <w:sz w:val="44"/>
                          <w:szCs w:val="44"/>
                        </w:rPr>
                        <w:t>For</w:t>
                      </w:r>
                      <w:proofErr w:type="gramEnd"/>
                      <w:r>
                        <w:rPr>
                          <w:b/>
                          <w:bCs/>
                          <w:color w:val="000000" w:themeColor="text1"/>
                          <w:sz w:val="44"/>
                          <w:szCs w:val="44"/>
                        </w:rPr>
                        <w:t xml:space="preserve"> More Resources</w:t>
                      </w:r>
                    </w:p>
                  </w:txbxContent>
                </v:textbox>
              </v:rect>
            </w:pict>
          </mc:Fallback>
        </mc:AlternateContent>
      </w:r>
    </w:p>
    <w:p w14:paraId="4187AFF3" w14:textId="77777777" w:rsidR="000D2CA2" w:rsidRDefault="000D2CA2" w:rsidP="000D2CA2">
      <w:pPr>
        <w:rPr>
          <w:sz w:val="28"/>
          <w:szCs w:val="28"/>
        </w:rPr>
      </w:pPr>
    </w:p>
    <w:p w14:paraId="0D75D64C" w14:textId="77777777" w:rsidR="000D2CA2" w:rsidRDefault="000D2CA2" w:rsidP="000D2CA2">
      <w:pPr>
        <w:rPr>
          <w:sz w:val="28"/>
          <w:szCs w:val="28"/>
        </w:rPr>
      </w:pPr>
    </w:p>
    <w:p w14:paraId="7CAACCFD" w14:textId="77777777" w:rsidR="000D2CA2" w:rsidRPr="00E10D8B" w:rsidRDefault="000D2CA2" w:rsidP="000D2CA2">
      <w:pPr>
        <w:rPr>
          <w:sz w:val="28"/>
          <w:szCs w:val="28"/>
        </w:rPr>
      </w:pPr>
      <w:r>
        <w:rPr>
          <w:sz w:val="28"/>
          <w:szCs w:val="28"/>
        </w:rPr>
        <w:br w:type="page"/>
      </w:r>
    </w:p>
    <w:p w14:paraId="4F1D8F3B" w14:textId="77777777" w:rsidR="00E10D8B" w:rsidRDefault="00E10D8B" w:rsidP="00E10D8B">
      <w:pPr>
        <w:rPr>
          <w:sz w:val="28"/>
          <w:szCs w:val="28"/>
        </w:rPr>
      </w:pPr>
    </w:p>
    <w:p w14:paraId="69FFFA31" w14:textId="77777777" w:rsidR="00E10D8B" w:rsidRPr="005D1662" w:rsidRDefault="00E10D8B" w:rsidP="00E10D8B">
      <w:pPr>
        <w:jc w:val="both"/>
        <w:rPr>
          <w:sz w:val="28"/>
          <w:szCs w:val="28"/>
        </w:rPr>
      </w:pPr>
    </w:p>
    <w:p w14:paraId="74A3338D" w14:textId="24974587" w:rsidR="00E10D8B" w:rsidRPr="00860B5A" w:rsidRDefault="00E10D8B" w:rsidP="00805A75">
      <w:pPr>
        <w:jc w:val="center"/>
        <w:rPr>
          <w:b/>
          <w:bCs/>
          <w:sz w:val="32"/>
          <w:szCs w:val="32"/>
        </w:rPr>
      </w:pPr>
      <w:r w:rsidRPr="00860B5A">
        <w:rPr>
          <w:b/>
          <w:bCs/>
          <w:sz w:val="32"/>
          <w:szCs w:val="32"/>
        </w:rPr>
        <w:t>Content</w:t>
      </w:r>
    </w:p>
    <w:sdt>
      <w:sdtPr>
        <w:rPr>
          <w:rFonts w:ascii="Times New Roman" w:eastAsia="Times New Roman" w:hAnsi="Times New Roman" w:cs="Times New Roman"/>
          <w:b w:val="0"/>
          <w:bCs w:val="0"/>
          <w:color w:val="auto"/>
          <w:sz w:val="24"/>
          <w:szCs w:val="24"/>
          <w:lang w:eastAsia="zh-CN"/>
        </w:rPr>
        <w:id w:val="700602663"/>
        <w:docPartObj>
          <w:docPartGallery w:val="Table of Contents"/>
          <w:docPartUnique/>
        </w:docPartObj>
      </w:sdtPr>
      <w:sdtEndPr>
        <w:rPr>
          <w:noProof/>
        </w:rPr>
      </w:sdtEndPr>
      <w:sdtContent>
        <w:p w14:paraId="33FDAA86" w14:textId="77777777" w:rsidR="00E10D8B" w:rsidRPr="005E18FA" w:rsidRDefault="00E10D8B" w:rsidP="00E10D8B">
          <w:pPr>
            <w:pStyle w:val="TOCHeading"/>
            <w:rPr>
              <w:rFonts w:ascii="Times New Roman" w:hAnsi="Times New Roman" w:cs="Times New Roman"/>
              <w:sz w:val="24"/>
              <w:szCs w:val="24"/>
            </w:rPr>
          </w:pPr>
          <w:r w:rsidRPr="005E18FA">
            <w:rPr>
              <w:rFonts w:ascii="Times New Roman" w:hAnsi="Times New Roman" w:cs="Times New Roman"/>
              <w:sz w:val="24"/>
              <w:szCs w:val="24"/>
            </w:rPr>
            <w:t>Table of Contents</w:t>
          </w:r>
        </w:p>
        <w:p w14:paraId="55C99F65" w14:textId="2618DB10" w:rsidR="005E18FA" w:rsidRPr="005E18FA" w:rsidRDefault="00E10D8B">
          <w:pPr>
            <w:pStyle w:val="TOC2"/>
            <w:rPr>
              <w:rFonts w:asciiTheme="minorHAnsi" w:eastAsiaTheme="minorEastAsia" w:hAnsiTheme="minorHAnsi" w:cstheme="minorBidi"/>
              <w:b w:val="0"/>
              <w:bCs w:val="0"/>
              <w:sz w:val="24"/>
              <w:szCs w:val="24"/>
            </w:rPr>
          </w:pPr>
          <w:r w:rsidRPr="005E18FA">
            <w:rPr>
              <w:sz w:val="24"/>
              <w:szCs w:val="24"/>
            </w:rPr>
            <w:fldChar w:fldCharType="begin"/>
          </w:r>
          <w:r w:rsidRPr="005E18FA">
            <w:rPr>
              <w:sz w:val="24"/>
              <w:szCs w:val="24"/>
            </w:rPr>
            <w:instrText xml:space="preserve"> TOC \o "1-3" \h \z \u </w:instrText>
          </w:r>
          <w:r w:rsidRPr="005E18FA">
            <w:rPr>
              <w:sz w:val="24"/>
              <w:szCs w:val="24"/>
            </w:rPr>
            <w:fldChar w:fldCharType="separate"/>
          </w:r>
          <w:hyperlink w:anchor="_Toc65051279" w:history="1">
            <w:r w:rsidR="005E18FA" w:rsidRPr="005E18FA">
              <w:rPr>
                <w:rStyle w:val="Hyperlink"/>
                <w:sz w:val="24"/>
                <w:szCs w:val="24"/>
              </w:rPr>
              <w:t>A Note About Links In This Document</w:t>
            </w:r>
            <w:r w:rsidR="005E18FA" w:rsidRPr="005E18FA">
              <w:rPr>
                <w:webHidden/>
                <w:sz w:val="24"/>
                <w:szCs w:val="24"/>
              </w:rPr>
              <w:tab/>
            </w:r>
            <w:r w:rsidR="005E18FA" w:rsidRPr="005E18FA">
              <w:rPr>
                <w:webHidden/>
                <w:sz w:val="24"/>
                <w:szCs w:val="24"/>
              </w:rPr>
              <w:fldChar w:fldCharType="begin"/>
            </w:r>
            <w:r w:rsidR="005E18FA" w:rsidRPr="005E18FA">
              <w:rPr>
                <w:webHidden/>
                <w:sz w:val="24"/>
                <w:szCs w:val="24"/>
              </w:rPr>
              <w:instrText xml:space="preserve"> PAGEREF _Toc65051279 \h </w:instrText>
            </w:r>
            <w:r w:rsidR="005E18FA" w:rsidRPr="005E18FA">
              <w:rPr>
                <w:webHidden/>
                <w:sz w:val="24"/>
                <w:szCs w:val="24"/>
              </w:rPr>
            </w:r>
            <w:r w:rsidR="005E18FA" w:rsidRPr="005E18FA">
              <w:rPr>
                <w:webHidden/>
                <w:sz w:val="24"/>
                <w:szCs w:val="24"/>
              </w:rPr>
              <w:fldChar w:fldCharType="separate"/>
            </w:r>
            <w:r w:rsidR="0090045A">
              <w:rPr>
                <w:webHidden/>
                <w:sz w:val="24"/>
                <w:szCs w:val="24"/>
              </w:rPr>
              <w:t>2</w:t>
            </w:r>
            <w:r w:rsidR="005E18FA" w:rsidRPr="005E18FA">
              <w:rPr>
                <w:webHidden/>
                <w:sz w:val="24"/>
                <w:szCs w:val="24"/>
              </w:rPr>
              <w:fldChar w:fldCharType="end"/>
            </w:r>
          </w:hyperlink>
        </w:p>
        <w:p w14:paraId="32F4C321" w14:textId="56F85F7C" w:rsidR="005E18FA" w:rsidRPr="005E18FA" w:rsidRDefault="000C3461">
          <w:pPr>
            <w:pStyle w:val="TOC2"/>
            <w:rPr>
              <w:rFonts w:asciiTheme="minorHAnsi" w:eastAsiaTheme="minorEastAsia" w:hAnsiTheme="minorHAnsi" w:cstheme="minorBidi"/>
              <w:b w:val="0"/>
              <w:bCs w:val="0"/>
              <w:sz w:val="24"/>
              <w:szCs w:val="24"/>
            </w:rPr>
          </w:pPr>
          <w:hyperlink w:anchor="_Toc65051280" w:history="1">
            <w:r w:rsidR="005E18FA" w:rsidRPr="005E18FA">
              <w:rPr>
                <w:rStyle w:val="Hyperlink"/>
                <w:sz w:val="24"/>
                <w:szCs w:val="24"/>
              </w:rPr>
              <w:t>To Your Success</w:t>
            </w:r>
            <w:r w:rsidR="005E18FA" w:rsidRPr="005E18FA">
              <w:rPr>
                <w:webHidden/>
                <w:sz w:val="24"/>
                <w:szCs w:val="24"/>
              </w:rPr>
              <w:tab/>
            </w:r>
            <w:r w:rsidR="005E18FA" w:rsidRPr="005E18FA">
              <w:rPr>
                <w:webHidden/>
                <w:sz w:val="24"/>
                <w:szCs w:val="24"/>
              </w:rPr>
              <w:fldChar w:fldCharType="begin"/>
            </w:r>
            <w:r w:rsidR="005E18FA" w:rsidRPr="005E18FA">
              <w:rPr>
                <w:webHidden/>
                <w:sz w:val="24"/>
                <w:szCs w:val="24"/>
              </w:rPr>
              <w:instrText xml:space="preserve"> PAGEREF _Toc65051280 \h </w:instrText>
            </w:r>
            <w:r w:rsidR="005E18FA" w:rsidRPr="005E18FA">
              <w:rPr>
                <w:webHidden/>
                <w:sz w:val="24"/>
                <w:szCs w:val="24"/>
              </w:rPr>
            </w:r>
            <w:r w:rsidR="005E18FA" w:rsidRPr="005E18FA">
              <w:rPr>
                <w:webHidden/>
                <w:sz w:val="24"/>
                <w:szCs w:val="24"/>
              </w:rPr>
              <w:fldChar w:fldCharType="separate"/>
            </w:r>
            <w:r w:rsidR="0090045A">
              <w:rPr>
                <w:webHidden/>
                <w:sz w:val="24"/>
                <w:szCs w:val="24"/>
              </w:rPr>
              <w:t>4</w:t>
            </w:r>
            <w:r w:rsidR="005E18FA" w:rsidRPr="005E18FA">
              <w:rPr>
                <w:webHidden/>
                <w:sz w:val="24"/>
                <w:szCs w:val="24"/>
              </w:rPr>
              <w:fldChar w:fldCharType="end"/>
            </w:r>
          </w:hyperlink>
        </w:p>
        <w:p w14:paraId="72EE8FDE" w14:textId="26F9AFD0" w:rsidR="005E18FA" w:rsidRPr="005E18FA" w:rsidRDefault="000C3461">
          <w:pPr>
            <w:pStyle w:val="TOC2"/>
            <w:rPr>
              <w:rFonts w:asciiTheme="minorHAnsi" w:eastAsiaTheme="minorEastAsia" w:hAnsiTheme="minorHAnsi" w:cstheme="minorBidi"/>
              <w:b w:val="0"/>
              <w:bCs w:val="0"/>
              <w:sz w:val="24"/>
              <w:szCs w:val="24"/>
            </w:rPr>
          </w:pPr>
          <w:hyperlink w:anchor="_Toc65051281" w:history="1">
            <w:r w:rsidR="005E18FA" w:rsidRPr="005E18FA">
              <w:rPr>
                <w:rStyle w:val="Hyperlink"/>
                <w:sz w:val="24"/>
                <w:szCs w:val="24"/>
              </w:rPr>
              <w:t>Introduction</w:t>
            </w:r>
            <w:r w:rsidR="005E18FA" w:rsidRPr="005E18FA">
              <w:rPr>
                <w:webHidden/>
                <w:sz w:val="24"/>
                <w:szCs w:val="24"/>
              </w:rPr>
              <w:tab/>
            </w:r>
            <w:r w:rsidR="005E18FA" w:rsidRPr="005E18FA">
              <w:rPr>
                <w:webHidden/>
                <w:sz w:val="24"/>
                <w:szCs w:val="24"/>
              </w:rPr>
              <w:fldChar w:fldCharType="begin"/>
            </w:r>
            <w:r w:rsidR="005E18FA" w:rsidRPr="005E18FA">
              <w:rPr>
                <w:webHidden/>
                <w:sz w:val="24"/>
                <w:szCs w:val="24"/>
              </w:rPr>
              <w:instrText xml:space="preserve"> PAGEREF _Toc65051281 \h </w:instrText>
            </w:r>
            <w:r w:rsidR="005E18FA" w:rsidRPr="005E18FA">
              <w:rPr>
                <w:webHidden/>
                <w:sz w:val="24"/>
                <w:szCs w:val="24"/>
              </w:rPr>
            </w:r>
            <w:r w:rsidR="005E18FA" w:rsidRPr="005E18FA">
              <w:rPr>
                <w:webHidden/>
                <w:sz w:val="24"/>
                <w:szCs w:val="24"/>
              </w:rPr>
              <w:fldChar w:fldCharType="separate"/>
            </w:r>
            <w:r w:rsidR="0090045A">
              <w:rPr>
                <w:webHidden/>
                <w:sz w:val="24"/>
                <w:szCs w:val="24"/>
              </w:rPr>
              <w:t>6</w:t>
            </w:r>
            <w:r w:rsidR="005E18FA" w:rsidRPr="005E18FA">
              <w:rPr>
                <w:webHidden/>
                <w:sz w:val="24"/>
                <w:szCs w:val="24"/>
              </w:rPr>
              <w:fldChar w:fldCharType="end"/>
            </w:r>
          </w:hyperlink>
        </w:p>
        <w:p w14:paraId="45123168" w14:textId="014C992B" w:rsidR="005E18FA" w:rsidRPr="005E18FA" w:rsidRDefault="000C3461">
          <w:pPr>
            <w:pStyle w:val="TOC2"/>
            <w:rPr>
              <w:rFonts w:asciiTheme="minorHAnsi" w:eastAsiaTheme="minorEastAsia" w:hAnsiTheme="minorHAnsi" w:cstheme="minorBidi"/>
              <w:b w:val="0"/>
              <w:bCs w:val="0"/>
              <w:sz w:val="24"/>
              <w:szCs w:val="24"/>
            </w:rPr>
          </w:pPr>
          <w:hyperlink w:anchor="_Toc65051282" w:history="1">
            <w:r w:rsidR="005E18FA" w:rsidRPr="005E18FA">
              <w:rPr>
                <w:rStyle w:val="Hyperlink"/>
                <w:sz w:val="24"/>
                <w:szCs w:val="24"/>
              </w:rPr>
              <w:t>About The Automated Millionaire</w:t>
            </w:r>
            <w:r w:rsidR="005E18FA" w:rsidRPr="005E18FA">
              <w:rPr>
                <w:webHidden/>
                <w:sz w:val="24"/>
                <w:szCs w:val="24"/>
              </w:rPr>
              <w:tab/>
            </w:r>
            <w:r w:rsidR="005E18FA" w:rsidRPr="005E18FA">
              <w:rPr>
                <w:webHidden/>
                <w:sz w:val="24"/>
                <w:szCs w:val="24"/>
              </w:rPr>
              <w:fldChar w:fldCharType="begin"/>
            </w:r>
            <w:r w:rsidR="005E18FA" w:rsidRPr="005E18FA">
              <w:rPr>
                <w:webHidden/>
                <w:sz w:val="24"/>
                <w:szCs w:val="24"/>
              </w:rPr>
              <w:instrText xml:space="preserve"> PAGEREF _Toc65051282 \h </w:instrText>
            </w:r>
            <w:r w:rsidR="005E18FA" w:rsidRPr="005E18FA">
              <w:rPr>
                <w:webHidden/>
                <w:sz w:val="24"/>
                <w:szCs w:val="24"/>
              </w:rPr>
            </w:r>
            <w:r w:rsidR="005E18FA" w:rsidRPr="005E18FA">
              <w:rPr>
                <w:webHidden/>
                <w:sz w:val="24"/>
                <w:szCs w:val="24"/>
              </w:rPr>
              <w:fldChar w:fldCharType="separate"/>
            </w:r>
            <w:r w:rsidR="0090045A">
              <w:rPr>
                <w:webHidden/>
                <w:sz w:val="24"/>
                <w:szCs w:val="24"/>
              </w:rPr>
              <w:t>8</w:t>
            </w:r>
            <w:r w:rsidR="005E18FA" w:rsidRPr="005E18FA">
              <w:rPr>
                <w:webHidden/>
                <w:sz w:val="24"/>
                <w:szCs w:val="24"/>
              </w:rPr>
              <w:fldChar w:fldCharType="end"/>
            </w:r>
          </w:hyperlink>
        </w:p>
        <w:p w14:paraId="65FE4310" w14:textId="7F79FB53" w:rsidR="005E18FA" w:rsidRPr="005E18FA" w:rsidRDefault="000C3461">
          <w:pPr>
            <w:pStyle w:val="TOC2"/>
            <w:rPr>
              <w:rFonts w:asciiTheme="minorHAnsi" w:eastAsiaTheme="minorEastAsia" w:hAnsiTheme="minorHAnsi" w:cstheme="minorBidi"/>
              <w:b w:val="0"/>
              <w:bCs w:val="0"/>
              <w:sz w:val="24"/>
              <w:szCs w:val="24"/>
            </w:rPr>
          </w:pPr>
          <w:hyperlink w:anchor="_Toc65051283" w:history="1">
            <w:r w:rsidR="005E18FA" w:rsidRPr="005E18FA">
              <w:rPr>
                <w:rStyle w:val="Hyperlink"/>
                <w:sz w:val="24"/>
                <w:szCs w:val="24"/>
              </w:rPr>
              <w:t>One Idea Can Change Everything</w:t>
            </w:r>
            <w:r w:rsidR="005E18FA" w:rsidRPr="005E18FA">
              <w:rPr>
                <w:webHidden/>
                <w:sz w:val="24"/>
                <w:szCs w:val="24"/>
              </w:rPr>
              <w:tab/>
            </w:r>
            <w:r w:rsidR="005E18FA" w:rsidRPr="005E18FA">
              <w:rPr>
                <w:webHidden/>
                <w:sz w:val="24"/>
                <w:szCs w:val="24"/>
              </w:rPr>
              <w:fldChar w:fldCharType="begin"/>
            </w:r>
            <w:r w:rsidR="005E18FA" w:rsidRPr="005E18FA">
              <w:rPr>
                <w:webHidden/>
                <w:sz w:val="24"/>
                <w:szCs w:val="24"/>
              </w:rPr>
              <w:instrText xml:space="preserve"> PAGEREF _Toc65051283 \h </w:instrText>
            </w:r>
            <w:r w:rsidR="005E18FA" w:rsidRPr="005E18FA">
              <w:rPr>
                <w:webHidden/>
                <w:sz w:val="24"/>
                <w:szCs w:val="24"/>
              </w:rPr>
            </w:r>
            <w:r w:rsidR="005E18FA" w:rsidRPr="005E18FA">
              <w:rPr>
                <w:webHidden/>
                <w:sz w:val="24"/>
                <w:szCs w:val="24"/>
              </w:rPr>
              <w:fldChar w:fldCharType="separate"/>
            </w:r>
            <w:r w:rsidR="0090045A">
              <w:rPr>
                <w:webHidden/>
                <w:sz w:val="24"/>
                <w:szCs w:val="24"/>
              </w:rPr>
              <w:t>17</w:t>
            </w:r>
            <w:r w:rsidR="005E18FA" w:rsidRPr="005E18FA">
              <w:rPr>
                <w:webHidden/>
                <w:sz w:val="24"/>
                <w:szCs w:val="24"/>
              </w:rPr>
              <w:fldChar w:fldCharType="end"/>
            </w:r>
          </w:hyperlink>
        </w:p>
        <w:p w14:paraId="665FA64F" w14:textId="22528BB9" w:rsidR="005E18FA" w:rsidRPr="005E18FA" w:rsidRDefault="000C3461">
          <w:pPr>
            <w:pStyle w:val="TOC2"/>
            <w:rPr>
              <w:rFonts w:asciiTheme="minorHAnsi" w:eastAsiaTheme="minorEastAsia" w:hAnsiTheme="minorHAnsi" w:cstheme="minorBidi"/>
              <w:b w:val="0"/>
              <w:bCs w:val="0"/>
              <w:sz w:val="24"/>
              <w:szCs w:val="24"/>
            </w:rPr>
          </w:pPr>
          <w:hyperlink w:anchor="_Toc65051284" w:history="1">
            <w:r w:rsidR="005E18FA" w:rsidRPr="005E18FA">
              <w:rPr>
                <w:rStyle w:val="Hyperlink"/>
                <w:sz w:val="24"/>
                <w:szCs w:val="24"/>
              </w:rPr>
              <w:t>Change This In Your Business Now, And Your Business Changes Instantly</w:t>
            </w:r>
            <w:r w:rsidR="005E18FA" w:rsidRPr="005E18FA">
              <w:rPr>
                <w:webHidden/>
                <w:sz w:val="24"/>
                <w:szCs w:val="24"/>
              </w:rPr>
              <w:tab/>
            </w:r>
            <w:r w:rsidR="005E18FA" w:rsidRPr="005E18FA">
              <w:rPr>
                <w:webHidden/>
                <w:sz w:val="24"/>
                <w:szCs w:val="24"/>
              </w:rPr>
              <w:fldChar w:fldCharType="begin"/>
            </w:r>
            <w:r w:rsidR="005E18FA" w:rsidRPr="005E18FA">
              <w:rPr>
                <w:webHidden/>
                <w:sz w:val="24"/>
                <w:szCs w:val="24"/>
              </w:rPr>
              <w:instrText xml:space="preserve"> PAGEREF _Toc65051284 \h </w:instrText>
            </w:r>
            <w:r w:rsidR="005E18FA" w:rsidRPr="005E18FA">
              <w:rPr>
                <w:webHidden/>
                <w:sz w:val="24"/>
                <w:szCs w:val="24"/>
              </w:rPr>
            </w:r>
            <w:r w:rsidR="005E18FA" w:rsidRPr="005E18FA">
              <w:rPr>
                <w:webHidden/>
                <w:sz w:val="24"/>
                <w:szCs w:val="24"/>
              </w:rPr>
              <w:fldChar w:fldCharType="separate"/>
            </w:r>
            <w:r w:rsidR="0090045A">
              <w:rPr>
                <w:webHidden/>
                <w:sz w:val="24"/>
                <w:szCs w:val="24"/>
              </w:rPr>
              <w:t>23</w:t>
            </w:r>
            <w:r w:rsidR="005E18FA" w:rsidRPr="005E18FA">
              <w:rPr>
                <w:webHidden/>
                <w:sz w:val="24"/>
                <w:szCs w:val="24"/>
              </w:rPr>
              <w:fldChar w:fldCharType="end"/>
            </w:r>
          </w:hyperlink>
        </w:p>
        <w:p w14:paraId="7E7C1B4F" w14:textId="15659B0C" w:rsidR="005E18FA" w:rsidRPr="005E18FA" w:rsidRDefault="000C3461">
          <w:pPr>
            <w:pStyle w:val="TOC2"/>
            <w:rPr>
              <w:rFonts w:asciiTheme="minorHAnsi" w:eastAsiaTheme="minorEastAsia" w:hAnsiTheme="minorHAnsi" w:cstheme="minorBidi"/>
              <w:b w:val="0"/>
              <w:bCs w:val="0"/>
              <w:sz w:val="24"/>
              <w:szCs w:val="24"/>
            </w:rPr>
          </w:pPr>
          <w:hyperlink w:anchor="_Toc65051285" w:history="1">
            <w:r w:rsidR="005E18FA" w:rsidRPr="005E18FA">
              <w:rPr>
                <w:rStyle w:val="Hyperlink"/>
                <w:sz w:val="24"/>
                <w:szCs w:val="24"/>
              </w:rPr>
              <w:t>The Mistakes That Are Robbing You Of The Money You Always Desired And The Business You Always Wanted</w:t>
            </w:r>
            <w:r w:rsidR="005E18FA" w:rsidRPr="005E18FA">
              <w:rPr>
                <w:webHidden/>
                <w:sz w:val="24"/>
                <w:szCs w:val="24"/>
              </w:rPr>
              <w:tab/>
            </w:r>
            <w:r w:rsidR="005E18FA" w:rsidRPr="005E18FA">
              <w:rPr>
                <w:webHidden/>
                <w:sz w:val="24"/>
                <w:szCs w:val="24"/>
              </w:rPr>
              <w:fldChar w:fldCharType="begin"/>
            </w:r>
            <w:r w:rsidR="005E18FA" w:rsidRPr="005E18FA">
              <w:rPr>
                <w:webHidden/>
                <w:sz w:val="24"/>
                <w:szCs w:val="24"/>
              </w:rPr>
              <w:instrText xml:space="preserve"> PAGEREF _Toc65051285 \h </w:instrText>
            </w:r>
            <w:r w:rsidR="005E18FA" w:rsidRPr="005E18FA">
              <w:rPr>
                <w:webHidden/>
                <w:sz w:val="24"/>
                <w:szCs w:val="24"/>
              </w:rPr>
            </w:r>
            <w:r w:rsidR="005E18FA" w:rsidRPr="005E18FA">
              <w:rPr>
                <w:webHidden/>
                <w:sz w:val="24"/>
                <w:szCs w:val="24"/>
              </w:rPr>
              <w:fldChar w:fldCharType="separate"/>
            </w:r>
            <w:r w:rsidR="0090045A">
              <w:rPr>
                <w:webHidden/>
                <w:sz w:val="24"/>
                <w:szCs w:val="24"/>
              </w:rPr>
              <w:t>25</w:t>
            </w:r>
            <w:r w:rsidR="005E18FA" w:rsidRPr="005E18FA">
              <w:rPr>
                <w:webHidden/>
                <w:sz w:val="24"/>
                <w:szCs w:val="24"/>
              </w:rPr>
              <w:fldChar w:fldCharType="end"/>
            </w:r>
          </w:hyperlink>
        </w:p>
        <w:p w14:paraId="7A309424" w14:textId="0A3BE808" w:rsidR="005E18FA" w:rsidRPr="005E18FA" w:rsidRDefault="000C3461">
          <w:pPr>
            <w:pStyle w:val="TOC2"/>
            <w:rPr>
              <w:rFonts w:asciiTheme="minorHAnsi" w:eastAsiaTheme="minorEastAsia" w:hAnsiTheme="minorHAnsi" w:cstheme="minorBidi"/>
              <w:b w:val="0"/>
              <w:bCs w:val="0"/>
              <w:sz w:val="24"/>
              <w:szCs w:val="24"/>
            </w:rPr>
          </w:pPr>
          <w:hyperlink w:anchor="_Toc65051286" w:history="1">
            <w:r w:rsidR="005E18FA" w:rsidRPr="005E18FA">
              <w:rPr>
                <w:rStyle w:val="Hyperlink"/>
                <w:sz w:val="24"/>
                <w:szCs w:val="24"/>
              </w:rPr>
              <w:t>Mistake #1 – Underpricing For Your Products and Services</w:t>
            </w:r>
            <w:r w:rsidR="005E18FA" w:rsidRPr="005E18FA">
              <w:rPr>
                <w:webHidden/>
                <w:sz w:val="24"/>
                <w:szCs w:val="24"/>
              </w:rPr>
              <w:tab/>
            </w:r>
            <w:r w:rsidR="005E18FA" w:rsidRPr="005E18FA">
              <w:rPr>
                <w:webHidden/>
                <w:sz w:val="24"/>
                <w:szCs w:val="24"/>
              </w:rPr>
              <w:fldChar w:fldCharType="begin"/>
            </w:r>
            <w:r w:rsidR="005E18FA" w:rsidRPr="005E18FA">
              <w:rPr>
                <w:webHidden/>
                <w:sz w:val="24"/>
                <w:szCs w:val="24"/>
              </w:rPr>
              <w:instrText xml:space="preserve"> PAGEREF _Toc65051286 \h </w:instrText>
            </w:r>
            <w:r w:rsidR="005E18FA" w:rsidRPr="005E18FA">
              <w:rPr>
                <w:webHidden/>
                <w:sz w:val="24"/>
                <w:szCs w:val="24"/>
              </w:rPr>
            </w:r>
            <w:r w:rsidR="005E18FA" w:rsidRPr="005E18FA">
              <w:rPr>
                <w:webHidden/>
                <w:sz w:val="24"/>
                <w:szCs w:val="24"/>
              </w:rPr>
              <w:fldChar w:fldCharType="separate"/>
            </w:r>
            <w:r w:rsidR="0090045A">
              <w:rPr>
                <w:webHidden/>
                <w:sz w:val="24"/>
                <w:szCs w:val="24"/>
              </w:rPr>
              <w:t>27</w:t>
            </w:r>
            <w:r w:rsidR="005E18FA" w:rsidRPr="005E18FA">
              <w:rPr>
                <w:webHidden/>
                <w:sz w:val="24"/>
                <w:szCs w:val="24"/>
              </w:rPr>
              <w:fldChar w:fldCharType="end"/>
            </w:r>
          </w:hyperlink>
        </w:p>
        <w:p w14:paraId="34B01F64" w14:textId="5B5AEEBD" w:rsidR="005E18FA" w:rsidRPr="005E18FA" w:rsidRDefault="000C3461">
          <w:pPr>
            <w:pStyle w:val="TOC2"/>
            <w:rPr>
              <w:rFonts w:asciiTheme="minorHAnsi" w:eastAsiaTheme="minorEastAsia" w:hAnsiTheme="minorHAnsi" w:cstheme="minorBidi"/>
              <w:b w:val="0"/>
              <w:bCs w:val="0"/>
              <w:sz w:val="24"/>
              <w:szCs w:val="24"/>
            </w:rPr>
          </w:pPr>
          <w:hyperlink w:anchor="_Toc65051287" w:history="1">
            <w:r w:rsidR="005E18FA" w:rsidRPr="005E18FA">
              <w:rPr>
                <w:rStyle w:val="Hyperlink"/>
                <w:sz w:val="24"/>
                <w:szCs w:val="24"/>
              </w:rPr>
              <w:t>Mistake #2 – Price By Competition</w:t>
            </w:r>
            <w:r w:rsidR="005E18FA" w:rsidRPr="005E18FA">
              <w:rPr>
                <w:webHidden/>
                <w:sz w:val="24"/>
                <w:szCs w:val="24"/>
              </w:rPr>
              <w:tab/>
            </w:r>
            <w:r w:rsidR="005E18FA" w:rsidRPr="005E18FA">
              <w:rPr>
                <w:webHidden/>
                <w:sz w:val="24"/>
                <w:szCs w:val="24"/>
              </w:rPr>
              <w:fldChar w:fldCharType="begin"/>
            </w:r>
            <w:r w:rsidR="005E18FA" w:rsidRPr="005E18FA">
              <w:rPr>
                <w:webHidden/>
                <w:sz w:val="24"/>
                <w:szCs w:val="24"/>
              </w:rPr>
              <w:instrText xml:space="preserve"> PAGEREF _Toc65051287 \h </w:instrText>
            </w:r>
            <w:r w:rsidR="005E18FA" w:rsidRPr="005E18FA">
              <w:rPr>
                <w:webHidden/>
                <w:sz w:val="24"/>
                <w:szCs w:val="24"/>
              </w:rPr>
            </w:r>
            <w:r w:rsidR="005E18FA" w:rsidRPr="005E18FA">
              <w:rPr>
                <w:webHidden/>
                <w:sz w:val="24"/>
                <w:szCs w:val="24"/>
              </w:rPr>
              <w:fldChar w:fldCharType="separate"/>
            </w:r>
            <w:r w:rsidR="0090045A">
              <w:rPr>
                <w:webHidden/>
                <w:sz w:val="24"/>
                <w:szCs w:val="24"/>
              </w:rPr>
              <w:t>28</w:t>
            </w:r>
            <w:r w:rsidR="005E18FA" w:rsidRPr="005E18FA">
              <w:rPr>
                <w:webHidden/>
                <w:sz w:val="24"/>
                <w:szCs w:val="24"/>
              </w:rPr>
              <w:fldChar w:fldCharType="end"/>
            </w:r>
          </w:hyperlink>
        </w:p>
        <w:p w14:paraId="63B111F9" w14:textId="032260E7" w:rsidR="005E18FA" w:rsidRPr="005E18FA" w:rsidRDefault="000C3461">
          <w:pPr>
            <w:pStyle w:val="TOC2"/>
            <w:rPr>
              <w:rFonts w:asciiTheme="minorHAnsi" w:eastAsiaTheme="minorEastAsia" w:hAnsiTheme="minorHAnsi" w:cstheme="minorBidi"/>
              <w:b w:val="0"/>
              <w:bCs w:val="0"/>
              <w:sz w:val="24"/>
              <w:szCs w:val="24"/>
            </w:rPr>
          </w:pPr>
          <w:hyperlink w:anchor="_Toc65051288" w:history="1">
            <w:r w:rsidR="005E18FA" w:rsidRPr="005E18FA">
              <w:rPr>
                <w:rStyle w:val="Hyperlink"/>
                <w:sz w:val="24"/>
                <w:szCs w:val="24"/>
              </w:rPr>
              <w:t>Mistake #3 - Miscalculation</w:t>
            </w:r>
            <w:r w:rsidR="005E18FA" w:rsidRPr="005E18FA">
              <w:rPr>
                <w:webHidden/>
                <w:sz w:val="24"/>
                <w:szCs w:val="24"/>
              </w:rPr>
              <w:tab/>
            </w:r>
            <w:r w:rsidR="005E18FA" w:rsidRPr="005E18FA">
              <w:rPr>
                <w:webHidden/>
                <w:sz w:val="24"/>
                <w:szCs w:val="24"/>
              </w:rPr>
              <w:fldChar w:fldCharType="begin"/>
            </w:r>
            <w:r w:rsidR="005E18FA" w:rsidRPr="005E18FA">
              <w:rPr>
                <w:webHidden/>
                <w:sz w:val="24"/>
                <w:szCs w:val="24"/>
              </w:rPr>
              <w:instrText xml:space="preserve"> PAGEREF _Toc65051288 \h </w:instrText>
            </w:r>
            <w:r w:rsidR="005E18FA" w:rsidRPr="005E18FA">
              <w:rPr>
                <w:webHidden/>
                <w:sz w:val="24"/>
                <w:szCs w:val="24"/>
              </w:rPr>
            </w:r>
            <w:r w:rsidR="005E18FA" w:rsidRPr="005E18FA">
              <w:rPr>
                <w:webHidden/>
                <w:sz w:val="24"/>
                <w:szCs w:val="24"/>
              </w:rPr>
              <w:fldChar w:fldCharType="separate"/>
            </w:r>
            <w:r w:rsidR="0090045A">
              <w:rPr>
                <w:webHidden/>
                <w:sz w:val="24"/>
                <w:szCs w:val="24"/>
              </w:rPr>
              <w:t>30</w:t>
            </w:r>
            <w:r w:rsidR="005E18FA" w:rsidRPr="005E18FA">
              <w:rPr>
                <w:webHidden/>
                <w:sz w:val="24"/>
                <w:szCs w:val="24"/>
              </w:rPr>
              <w:fldChar w:fldCharType="end"/>
            </w:r>
          </w:hyperlink>
        </w:p>
        <w:p w14:paraId="1B0B64B6" w14:textId="75BD1D8E" w:rsidR="005E18FA" w:rsidRPr="005E18FA" w:rsidRDefault="000C3461">
          <w:pPr>
            <w:pStyle w:val="TOC2"/>
            <w:rPr>
              <w:rFonts w:asciiTheme="minorHAnsi" w:eastAsiaTheme="minorEastAsia" w:hAnsiTheme="minorHAnsi" w:cstheme="minorBidi"/>
              <w:b w:val="0"/>
              <w:bCs w:val="0"/>
              <w:sz w:val="24"/>
              <w:szCs w:val="24"/>
            </w:rPr>
          </w:pPr>
          <w:hyperlink w:anchor="_Toc65051289" w:history="1">
            <w:r w:rsidR="005E18FA" w:rsidRPr="005E18FA">
              <w:rPr>
                <w:rStyle w:val="Hyperlink"/>
                <w:sz w:val="24"/>
                <w:szCs w:val="24"/>
              </w:rPr>
              <w:t>Mistake #4 – Do Not Understand The Difference Between Markup and Margin</w:t>
            </w:r>
            <w:r w:rsidR="005E18FA" w:rsidRPr="005E18FA">
              <w:rPr>
                <w:webHidden/>
                <w:sz w:val="24"/>
                <w:szCs w:val="24"/>
              </w:rPr>
              <w:tab/>
            </w:r>
            <w:r w:rsidR="005E18FA" w:rsidRPr="005E18FA">
              <w:rPr>
                <w:webHidden/>
                <w:sz w:val="24"/>
                <w:szCs w:val="24"/>
              </w:rPr>
              <w:fldChar w:fldCharType="begin"/>
            </w:r>
            <w:r w:rsidR="005E18FA" w:rsidRPr="005E18FA">
              <w:rPr>
                <w:webHidden/>
                <w:sz w:val="24"/>
                <w:szCs w:val="24"/>
              </w:rPr>
              <w:instrText xml:space="preserve"> PAGEREF _Toc65051289 \h </w:instrText>
            </w:r>
            <w:r w:rsidR="005E18FA" w:rsidRPr="005E18FA">
              <w:rPr>
                <w:webHidden/>
                <w:sz w:val="24"/>
                <w:szCs w:val="24"/>
              </w:rPr>
            </w:r>
            <w:r w:rsidR="005E18FA" w:rsidRPr="005E18FA">
              <w:rPr>
                <w:webHidden/>
                <w:sz w:val="24"/>
                <w:szCs w:val="24"/>
              </w:rPr>
              <w:fldChar w:fldCharType="separate"/>
            </w:r>
            <w:r w:rsidR="0090045A">
              <w:rPr>
                <w:webHidden/>
                <w:sz w:val="24"/>
                <w:szCs w:val="24"/>
              </w:rPr>
              <w:t>31</w:t>
            </w:r>
            <w:r w:rsidR="005E18FA" w:rsidRPr="005E18FA">
              <w:rPr>
                <w:webHidden/>
                <w:sz w:val="24"/>
                <w:szCs w:val="24"/>
              </w:rPr>
              <w:fldChar w:fldCharType="end"/>
            </w:r>
          </w:hyperlink>
        </w:p>
        <w:p w14:paraId="1F235922" w14:textId="401646D1" w:rsidR="005E18FA" w:rsidRPr="005E18FA" w:rsidRDefault="000C3461">
          <w:pPr>
            <w:pStyle w:val="TOC2"/>
            <w:rPr>
              <w:rFonts w:asciiTheme="minorHAnsi" w:eastAsiaTheme="minorEastAsia" w:hAnsiTheme="minorHAnsi" w:cstheme="minorBidi"/>
              <w:b w:val="0"/>
              <w:bCs w:val="0"/>
              <w:sz w:val="24"/>
              <w:szCs w:val="24"/>
            </w:rPr>
          </w:pPr>
          <w:hyperlink w:anchor="_Toc65051290" w:history="1">
            <w:r w:rsidR="005E18FA" w:rsidRPr="005E18FA">
              <w:rPr>
                <w:rStyle w:val="Hyperlink"/>
                <w:sz w:val="24"/>
                <w:szCs w:val="24"/>
              </w:rPr>
              <w:t>Mistake #5 – Garage Mentality</w:t>
            </w:r>
            <w:r w:rsidR="005E18FA" w:rsidRPr="005E18FA">
              <w:rPr>
                <w:webHidden/>
                <w:sz w:val="24"/>
                <w:szCs w:val="24"/>
              </w:rPr>
              <w:tab/>
            </w:r>
            <w:r w:rsidR="005E18FA" w:rsidRPr="005E18FA">
              <w:rPr>
                <w:webHidden/>
                <w:sz w:val="24"/>
                <w:szCs w:val="24"/>
              </w:rPr>
              <w:fldChar w:fldCharType="begin"/>
            </w:r>
            <w:r w:rsidR="005E18FA" w:rsidRPr="005E18FA">
              <w:rPr>
                <w:webHidden/>
                <w:sz w:val="24"/>
                <w:szCs w:val="24"/>
              </w:rPr>
              <w:instrText xml:space="preserve"> PAGEREF _Toc65051290 \h </w:instrText>
            </w:r>
            <w:r w:rsidR="005E18FA" w:rsidRPr="005E18FA">
              <w:rPr>
                <w:webHidden/>
                <w:sz w:val="24"/>
                <w:szCs w:val="24"/>
              </w:rPr>
            </w:r>
            <w:r w:rsidR="005E18FA" w:rsidRPr="005E18FA">
              <w:rPr>
                <w:webHidden/>
                <w:sz w:val="24"/>
                <w:szCs w:val="24"/>
              </w:rPr>
              <w:fldChar w:fldCharType="separate"/>
            </w:r>
            <w:r w:rsidR="0090045A">
              <w:rPr>
                <w:webHidden/>
                <w:sz w:val="24"/>
                <w:szCs w:val="24"/>
              </w:rPr>
              <w:t>32</w:t>
            </w:r>
            <w:r w:rsidR="005E18FA" w:rsidRPr="005E18FA">
              <w:rPr>
                <w:webHidden/>
                <w:sz w:val="24"/>
                <w:szCs w:val="24"/>
              </w:rPr>
              <w:fldChar w:fldCharType="end"/>
            </w:r>
          </w:hyperlink>
        </w:p>
        <w:p w14:paraId="2A1F3DFA" w14:textId="05F0C3CF" w:rsidR="005E18FA" w:rsidRPr="005E18FA" w:rsidRDefault="000C3461">
          <w:pPr>
            <w:pStyle w:val="TOC2"/>
            <w:rPr>
              <w:rFonts w:asciiTheme="minorHAnsi" w:eastAsiaTheme="minorEastAsia" w:hAnsiTheme="minorHAnsi" w:cstheme="minorBidi"/>
              <w:b w:val="0"/>
              <w:bCs w:val="0"/>
              <w:sz w:val="24"/>
              <w:szCs w:val="24"/>
            </w:rPr>
          </w:pPr>
          <w:hyperlink w:anchor="_Toc65051291" w:history="1">
            <w:r w:rsidR="005E18FA" w:rsidRPr="005E18FA">
              <w:rPr>
                <w:rStyle w:val="Hyperlink"/>
                <w:sz w:val="24"/>
                <w:szCs w:val="24"/>
              </w:rPr>
              <w:t>Mistake #6 – Do Not Keep A Good Eye On The Gross Profit Margin</w:t>
            </w:r>
            <w:r w:rsidR="005E18FA" w:rsidRPr="005E18FA">
              <w:rPr>
                <w:webHidden/>
                <w:sz w:val="24"/>
                <w:szCs w:val="24"/>
              </w:rPr>
              <w:tab/>
            </w:r>
            <w:r w:rsidR="005E18FA" w:rsidRPr="005E18FA">
              <w:rPr>
                <w:webHidden/>
                <w:sz w:val="24"/>
                <w:szCs w:val="24"/>
              </w:rPr>
              <w:fldChar w:fldCharType="begin"/>
            </w:r>
            <w:r w:rsidR="005E18FA" w:rsidRPr="005E18FA">
              <w:rPr>
                <w:webHidden/>
                <w:sz w:val="24"/>
                <w:szCs w:val="24"/>
              </w:rPr>
              <w:instrText xml:space="preserve"> PAGEREF _Toc65051291 \h </w:instrText>
            </w:r>
            <w:r w:rsidR="005E18FA" w:rsidRPr="005E18FA">
              <w:rPr>
                <w:webHidden/>
                <w:sz w:val="24"/>
                <w:szCs w:val="24"/>
              </w:rPr>
            </w:r>
            <w:r w:rsidR="005E18FA" w:rsidRPr="005E18FA">
              <w:rPr>
                <w:webHidden/>
                <w:sz w:val="24"/>
                <w:szCs w:val="24"/>
              </w:rPr>
              <w:fldChar w:fldCharType="separate"/>
            </w:r>
            <w:r w:rsidR="0090045A">
              <w:rPr>
                <w:webHidden/>
                <w:sz w:val="24"/>
                <w:szCs w:val="24"/>
              </w:rPr>
              <w:t>33</w:t>
            </w:r>
            <w:r w:rsidR="005E18FA" w:rsidRPr="005E18FA">
              <w:rPr>
                <w:webHidden/>
                <w:sz w:val="24"/>
                <w:szCs w:val="24"/>
              </w:rPr>
              <w:fldChar w:fldCharType="end"/>
            </w:r>
          </w:hyperlink>
        </w:p>
        <w:p w14:paraId="0B996462" w14:textId="5FE55FAC" w:rsidR="005E18FA" w:rsidRPr="005E18FA" w:rsidRDefault="000C3461">
          <w:pPr>
            <w:pStyle w:val="TOC2"/>
            <w:rPr>
              <w:rFonts w:asciiTheme="minorHAnsi" w:eastAsiaTheme="minorEastAsia" w:hAnsiTheme="minorHAnsi" w:cstheme="minorBidi"/>
              <w:b w:val="0"/>
              <w:bCs w:val="0"/>
              <w:sz w:val="24"/>
              <w:szCs w:val="24"/>
            </w:rPr>
          </w:pPr>
          <w:hyperlink w:anchor="_Toc65051292" w:history="1">
            <w:r w:rsidR="005E18FA" w:rsidRPr="005E18FA">
              <w:rPr>
                <w:rStyle w:val="Hyperlink"/>
                <w:sz w:val="24"/>
                <w:szCs w:val="24"/>
              </w:rPr>
              <w:t>Mistake #7 – Discounting Too Much,  Too Soon, And Too Often</w:t>
            </w:r>
            <w:r w:rsidR="005E18FA" w:rsidRPr="005E18FA">
              <w:rPr>
                <w:webHidden/>
                <w:sz w:val="24"/>
                <w:szCs w:val="24"/>
              </w:rPr>
              <w:tab/>
            </w:r>
            <w:r w:rsidR="005E18FA" w:rsidRPr="005E18FA">
              <w:rPr>
                <w:webHidden/>
                <w:sz w:val="24"/>
                <w:szCs w:val="24"/>
              </w:rPr>
              <w:fldChar w:fldCharType="begin"/>
            </w:r>
            <w:r w:rsidR="005E18FA" w:rsidRPr="005E18FA">
              <w:rPr>
                <w:webHidden/>
                <w:sz w:val="24"/>
                <w:szCs w:val="24"/>
              </w:rPr>
              <w:instrText xml:space="preserve"> PAGEREF _Toc65051292 \h </w:instrText>
            </w:r>
            <w:r w:rsidR="005E18FA" w:rsidRPr="005E18FA">
              <w:rPr>
                <w:webHidden/>
                <w:sz w:val="24"/>
                <w:szCs w:val="24"/>
              </w:rPr>
            </w:r>
            <w:r w:rsidR="005E18FA" w:rsidRPr="005E18FA">
              <w:rPr>
                <w:webHidden/>
                <w:sz w:val="24"/>
                <w:szCs w:val="24"/>
              </w:rPr>
              <w:fldChar w:fldCharType="separate"/>
            </w:r>
            <w:r w:rsidR="0090045A">
              <w:rPr>
                <w:webHidden/>
                <w:sz w:val="24"/>
                <w:szCs w:val="24"/>
              </w:rPr>
              <w:t>35</w:t>
            </w:r>
            <w:r w:rsidR="005E18FA" w:rsidRPr="005E18FA">
              <w:rPr>
                <w:webHidden/>
                <w:sz w:val="24"/>
                <w:szCs w:val="24"/>
              </w:rPr>
              <w:fldChar w:fldCharType="end"/>
            </w:r>
          </w:hyperlink>
        </w:p>
        <w:p w14:paraId="16ACBECC" w14:textId="380D796D" w:rsidR="005E18FA" w:rsidRPr="005E18FA" w:rsidRDefault="000C3461">
          <w:pPr>
            <w:pStyle w:val="TOC2"/>
            <w:rPr>
              <w:rFonts w:asciiTheme="minorHAnsi" w:eastAsiaTheme="minorEastAsia" w:hAnsiTheme="minorHAnsi" w:cstheme="minorBidi"/>
              <w:b w:val="0"/>
              <w:bCs w:val="0"/>
              <w:sz w:val="24"/>
              <w:szCs w:val="24"/>
            </w:rPr>
          </w:pPr>
          <w:hyperlink w:anchor="_Toc65051293" w:history="1">
            <w:r w:rsidR="005E18FA" w:rsidRPr="005E18FA">
              <w:rPr>
                <w:rStyle w:val="Hyperlink"/>
                <w:sz w:val="24"/>
                <w:szCs w:val="24"/>
              </w:rPr>
              <w:t>Mistake #8 Stay Too Proud</w:t>
            </w:r>
            <w:r w:rsidR="005E18FA" w:rsidRPr="005E18FA">
              <w:rPr>
                <w:webHidden/>
                <w:sz w:val="24"/>
                <w:szCs w:val="24"/>
              </w:rPr>
              <w:tab/>
            </w:r>
            <w:r w:rsidR="005E18FA" w:rsidRPr="005E18FA">
              <w:rPr>
                <w:webHidden/>
                <w:sz w:val="24"/>
                <w:szCs w:val="24"/>
              </w:rPr>
              <w:fldChar w:fldCharType="begin"/>
            </w:r>
            <w:r w:rsidR="005E18FA" w:rsidRPr="005E18FA">
              <w:rPr>
                <w:webHidden/>
                <w:sz w:val="24"/>
                <w:szCs w:val="24"/>
              </w:rPr>
              <w:instrText xml:space="preserve"> PAGEREF _Toc65051293 \h </w:instrText>
            </w:r>
            <w:r w:rsidR="005E18FA" w:rsidRPr="005E18FA">
              <w:rPr>
                <w:webHidden/>
                <w:sz w:val="24"/>
                <w:szCs w:val="24"/>
              </w:rPr>
            </w:r>
            <w:r w:rsidR="005E18FA" w:rsidRPr="005E18FA">
              <w:rPr>
                <w:webHidden/>
                <w:sz w:val="24"/>
                <w:szCs w:val="24"/>
              </w:rPr>
              <w:fldChar w:fldCharType="separate"/>
            </w:r>
            <w:r w:rsidR="0090045A">
              <w:rPr>
                <w:webHidden/>
                <w:sz w:val="24"/>
                <w:szCs w:val="24"/>
              </w:rPr>
              <w:t>36</w:t>
            </w:r>
            <w:r w:rsidR="005E18FA" w:rsidRPr="005E18FA">
              <w:rPr>
                <w:webHidden/>
                <w:sz w:val="24"/>
                <w:szCs w:val="24"/>
              </w:rPr>
              <w:fldChar w:fldCharType="end"/>
            </w:r>
          </w:hyperlink>
        </w:p>
        <w:p w14:paraId="7C205E9D" w14:textId="04363E66" w:rsidR="005E18FA" w:rsidRPr="005E18FA" w:rsidRDefault="000C3461">
          <w:pPr>
            <w:pStyle w:val="TOC2"/>
            <w:rPr>
              <w:rFonts w:asciiTheme="minorHAnsi" w:eastAsiaTheme="minorEastAsia" w:hAnsiTheme="minorHAnsi" w:cstheme="minorBidi"/>
              <w:b w:val="0"/>
              <w:bCs w:val="0"/>
              <w:sz w:val="24"/>
              <w:szCs w:val="24"/>
            </w:rPr>
          </w:pPr>
          <w:hyperlink w:anchor="_Toc65051294" w:history="1">
            <w:r w:rsidR="005E18FA" w:rsidRPr="005E18FA">
              <w:rPr>
                <w:rStyle w:val="Hyperlink"/>
                <w:sz w:val="24"/>
                <w:szCs w:val="24"/>
              </w:rPr>
              <w:t>Key Takeaways</w:t>
            </w:r>
            <w:r w:rsidR="005E18FA" w:rsidRPr="005E18FA">
              <w:rPr>
                <w:webHidden/>
                <w:sz w:val="24"/>
                <w:szCs w:val="24"/>
              </w:rPr>
              <w:tab/>
            </w:r>
            <w:r w:rsidR="005E18FA" w:rsidRPr="005E18FA">
              <w:rPr>
                <w:webHidden/>
                <w:sz w:val="24"/>
                <w:szCs w:val="24"/>
              </w:rPr>
              <w:fldChar w:fldCharType="begin"/>
            </w:r>
            <w:r w:rsidR="005E18FA" w:rsidRPr="005E18FA">
              <w:rPr>
                <w:webHidden/>
                <w:sz w:val="24"/>
                <w:szCs w:val="24"/>
              </w:rPr>
              <w:instrText xml:space="preserve"> PAGEREF _Toc65051294 \h </w:instrText>
            </w:r>
            <w:r w:rsidR="005E18FA" w:rsidRPr="005E18FA">
              <w:rPr>
                <w:webHidden/>
                <w:sz w:val="24"/>
                <w:szCs w:val="24"/>
              </w:rPr>
            </w:r>
            <w:r w:rsidR="005E18FA" w:rsidRPr="005E18FA">
              <w:rPr>
                <w:webHidden/>
                <w:sz w:val="24"/>
                <w:szCs w:val="24"/>
              </w:rPr>
              <w:fldChar w:fldCharType="separate"/>
            </w:r>
            <w:r w:rsidR="0090045A">
              <w:rPr>
                <w:webHidden/>
                <w:sz w:val="24"/>
                <w:szCs w:val="24"/>
              </w:rPr>
              <w:t>38</w:t>
            </w:r>
            <w:r w:rsidR="005E18FA" w:rsidRPr="005E18FA">
              <w:rPr>
                <w:webHidden/>
                <w:sz w:val="24"/>
                <w:szCs w:val="24"/>
              </w:rPr>
              <w:fldChar w:fldCharType="end"/>
            </w:r>
          </w:hyperlink>
        </w:p>
        <w:p w14:paraId="00DAAA52" w14:textId="39DC5863" w:rsidR="005E18FA" w:rsidRPr="005E18FA" w:rsidRDefault="000C3461">
          <w:pPr>
            <w:pStyle w:val="TOC2"/>
            <w:rPr>
              <w:rFonts w:asciiTheme="minorHAnsi" w:eastAsiaTheme="minorEastAsia" w:hAnsiTheme="minorHAnsi" w:cstheme="minorBidi"/>
              <w:b w:val="0"/>
              <w:bCs w:val="0"/>
              <w:sz w:val="24"/>
              <w:szCs w:val="24"/>
            </w:rPr>
          </w:pPr>
          <w:hyperlink w:anchor="_Toc65051295" w:history="1">
            <w:r w:rsidR="005E18FA" w:rsidRPr="005E18FA">
              <w:rPr>
                <w:rStyle w:val="Hyperlink"/>
                <w:sz w:val="24"/>
                <w:szCs w:val="24"/>
              </w:rPr>
              <w:t>Special Training Program and Tools On This Subject</w:t>
            </w:r>
            <w:r w:rsidR="005E18FA" w:rsidRPr="005E18FA">
              <w:rPr>
                <w:webHidden/>
                <w:sz w:val="24"/>
                <w:szCs w:val="24"/>
              </w:rPr>
              <w:tab/>
            </w:r>
            <w:r w:rsidR="005E18FA" w:rsidRPr="005E18FA">
              <w:rPr>
                <w:webHidden/>
                <w:sz w:val="24"/>
                <w:szCs w:val="24"/>
              </w:rPr>
              <w:fldChar w:fldCharType="begin"/>
            </w:r>
            <w:r w:rsidR="005E18FA" w:rsidRPr="005E18FA">
              <w:rPr>
                <w:webHidden/>
                <w:sz w:val="24"/>
                <w:szCs w:val="24"/>
              </w:rPr>
              <w:instrText xml:space="preserve"> PAGEREF _Toc65051295 \h </w:instrText>
            </w:r>
            <w:r w:rsidR="005E18FA" w:rsidRPr="005E18FA">
              <w:rPr>
                <w:webHidden/>
                <w:sz w:val="24"/>
                <w:szCs w:val="24"/>
              </w:rPr>
            </w:r>
            <w:r w:rsidR="005E18FA" w:rsidRPr="005E18FA">
              <w:rPr>
                <w:webHidden/>
                <w:sz w:val="24"/>
                <w:szCs w:val="24"/>
              </w:rPr>
              <w:fldChar w:fldCharType="separate"/>
            </w:r>
            <w:r w:rsidR="0090045A">
              <w:rPr>
                <w:webHidden/>
                <w:sz w:val="24"/>
                <w:szCs w:val="24"/>
              </w:rPr>
              <w:t>41</w:t>
            </w:r>
            <w:r w:rsidR="005E18FA" w:rsidRPr="005E18FA">
              <w:rPr>
                <w:webHidden/>
                <w:sz w:val="24"/>
                <w:szCs w:val="24"/>
              </w:rPr>
              <w:fldChar w:fldCharType="end"/>
            </w:r>
          </w:hyperlink>
        </w:p>
        <w:p w14:paraId="5FC4B3E0" w14:textId="520828B3" w:rsidR="005E18FA" w:rsidRPr="005E18FA" w:rsidRDefault="000C3461">
          <w:pPr>
            <w:pStyle w:val="TOC2"/>
            <w:rPr>
              <w:rFonts w:asciiTheme="minorHAnsi" w:eastAsiaTheme="minorEastAsia" w:hAnsiTheme="minorHAnsi" w:cstheme="minorBidi"/>
              <w:b w:val="0"/>
              <w:bCs w:val="0"/>
              <w:sz w:val="24"/>
              <w:szCs w:val="24"/>
            </w:rPr>
          </w:pPr>
          <w:hyperlink w:anchor="_Toc65051296" w:history="1">
            <w:r w:rsidR="005E18FA" w:rsidRPr="005E18FA">
              <w:rPr>
                <w:rStyle w:val="Hyperlink"/>
                <w:sz w:val="24"/>
                <w:szCs w:val="24"/>
              </w:rPr>
              <w:t>About The Automated Millionaire</w:t>
            </w:r>
            <w:r w:rsidR="005E18FA" w:rsidRPr="005E18FA">
              <w:rPr>
                <w:webHidden/>
                <w:sz w:val="24"/>
                <w:szCs w:val="24"/>
              </w:rPr>
              <w:tab/>
            </w:r>
            <w:r w:rsidR="005E18FA" w:rsidRPr="005E18FA">
              <w:rPr>
                <w:webHidden/>
                <w:sz w:val="24"/>
                <w:szCs w:val="24"/>
              </w:rPr>
              <w:fldChar w:fldCharType="begin"/>
            </w:r>
            <w:r w:rsidR="005E18FA" w:rsidRPr="005E18FA">
              <w:rPr>
                <w:webHidden/>
                <w:sz w:val="24"/>
                <w:szCs w:val="24"/>
              </w:rPr>
              <w:instrText xml:space="preserve"> PAGEREF _Toc65051296 \h </w:instrText>
            </w:r>
            <w:r w:rsidR="005E18FA" w:rsidRPr="005E18FA">
              <w:rPr>
                <w:webHidden/>
                <w:sz w:val="24"/>
                <w:szCs w:val="24"/>
              </w:rPr>
            </w:r>
            <w:r w:rsidR="005E18FA" w:rsidRPr="005E18FA">
              <w:rPr>
                <w:webHidden/>
                <w:sz w:val="24"/>
                <w:szCs w:val="24"/>
              </w:rPr>
              <w:fldChar w:fldCharType="separate"/>
            </w:r>
            <w:r w:rsidR="0090045A">
              <w:rPr>
                <w:webHidden/>
                <w:sz w:val="24"/>
                <w:szCs w:val="24"/>
              </w:rPr>
              <w:t>42</w:t>
            </w:r>
            <w:r w:rsidR="005E18FA" w:rsidRPr="005E18FA">
              <w:rPr>
                <w:webHidden/>
                <w:sz w:val="24"/>
                <w:szCs w:val="24"/>
              </w:rPr>
              <w:fldChar w:fldCharType="end"/>
            </w:r>
          </w:hyperlink>
        </w:p>
        <w:p w14:paraId="18357909" w14:textId="21BE7DF2" w:rsidR="005E18FA" w:rsidRPr="005E18FA" w:rsidRDefault="000C3461">
          <w:pPr>
            <w:pStyle w:val="TOC2"/>
            <w:rPr>
              <w:rFonts w:asciiTheme="minorHAnsi" w:eastAsiaTheme="minorEastAsia" w:hAnsiTheme="minorHAnsi" w:cstheme="minorBidi"/>
              <w:b w:val="0"/>
              <w:bCs w:val="0"/>
              <w:sz w:val="24"/>
              <w:szCs w:val="24"/>
            </w:rPr>
          </w:pPr>
          <w:hyperlink w:anchor="_Toc65051297" w:history="1">
            <w:r w:rsidR="005E18FA" w:rsidRPr="005E18FA">
              <w:rPr>
                <w:rStyle w:val="Hyperlink"/>
                <w:sz w:val="24"/>
                <w:szCs w:val="24"/>
              </w:rPr>
              <w:t>Follow The Automated Millionaire On Social Media:</w:t>
            </w:r>
            <w:r w:rsidR="005E18FA" w:rsidRPr="005E18FA">
              <w:rPr>
                <w:webHidden/>
                <w:sz w:val="24"/>
                <w:szCs w:val="24"/>
              </w:rPr>
              <w:tab/>
            </w:r>
            <w:r w:rsidR="005E18FA" w:rsidRPr="005E18FA">
              <w:rPr>
                <w:webHidden/>
                <w:sz w:val="24"/>
                <w:szCs w:val="24"/>
              </w:rPr>
              <w:fldChar w:fldCharType="begin"/>
            </w:r>
            <w:r w:rsidR="005E18FA" w:rsidRPr="005E18FA">
              <w:rPr>
                <w:webHidden/>
                <w:sz w:val="24"/>
                <w:szCs w:val="24"/>
              </w:rPr>
              <w:instrText xml:space="preserve"> PAGEREF _Toc65051297 \h </w:instrText>
            </w:r>
            <w:r w:rsidR="005E18FA" w:rsidRPr="005E18FA">
              <w:rPr>
                <w:webHidden/>
                <w:sz w:val="24"/>
                <w:szCs w:val="24"/>
              </w:rPr>
            </w:r>
            <w:r w:rsidR="005E18FA" w:rsidRPr="005E18FA">
              <w:rPr>
                <w:webHidden/>
                <w:sz w:val="24"/>
                <w:szCs w:val="24"/>
              </w:rPr>
              <w:fldChar w:fldCharType="separate"/>
            </w:r>
            <w:r w:rsidR="0090045A">
              <w:rPr>
                <w:webHidden/>
                <w:sz w:val="24"/>
                <w:szCs w:val="24"/>
              </w:rPr>
              <w:t>45</w:t>
            </w:r>
            <w:r w:rsidR="005E18FA" w:rsidRPr="005E18FA">
              <w:rPr>
                <w:webHidden/>
                <w:sz w:val="24"/>
                <w:szCs w:val="24"/>
              </w:rPr>
              <w:fldChar w:fldCharType="end"/>
            </w:r>
          </w:hyperlink>
        </w:p>
        <w:p w14:paraId="56711959" w14:textId="2462EE43" w:rsidR="005E18FA" w:rsidRPr="005E18FA" w:rsidRDefault="000C3461">
          <w:pPr>
            <w:pStyle w:val="TOC2"/>
            <w:rPr>
              <w:rFonts w:asciiTheme="minorHAnsi" w:eastAsiaTheme="minorEastAsia" w:hAnsiTheme="minorHAnsi" w:cstheme="minorBidi"/>
              <w:b w:val="0"/>
              <w:bCs w:val="0"/>
              <w:sz w:val="24"/>
              <w:szCs w:val="24"/>
            </w:rPr>
          </w:pPr>
          <w:hyperlink w:anchor="_Toc65051298" w:history="1">
            <w:r w:rsidR="005E18FA" w:rsidRPr="005E18FA">
              <w:rPr>
                <w:rStyle w:val="Hyperlink"/>
                <w:sz w:val="24"/>
                <w:szCs w:val="24"/>
              </w:rPr>
              <w:t>Join Our Facebook Group for Business Owners:</w:t>
            </w:r>
            <w:r w:rsidR="005E18FA" w:rsidRPr="005E18FA">
              <w:rPr>
                <w:webHidden/>
                <w:sz w:val="24"/>
                <w:szCs w:val="24"/>
              </w:rPr>
              <w:tab/>
            </w:r>
            <w:r w:rsidR="005E18FA" w:rsidRPr="005E18FA">
              <w:rPr>
                <w:webHidden/>
                <w:sz w:val="24"/>
                <w:szCs w:val="24"/>
              </w:rPr>
              <w:fldChar w:fldCharType="begin"/>
            </w:r>
            <w:r w:rsidR="005E18FA" w:rsidRPr="005E18FA">
              <w:rPr>
                <w:webHidden/>
                <w:sz w:val="24"/>
                <w:szCs w:val="24"/>
              </w:rPr>
              <w:instrText xml:space="preserve"> PAGEREF _Toc65051298 \h </w:instrText>
            </w:r>
            <w:r w:rsidR="005E18FA" w:rsidRPr="005E18FA">
              <w:rPr>
                <w:webHidden/>
                <w:sz w:val="24"/>
                <w:szCs w:val="24"/>
              </w:rPr>
            </w:r>
            <w:r w:rsidR="005E18FA" w:rsidRPr="005E18FA">
              <w:rPr>
                <w:webHidden/>
                <w:sz w:val="24"/>
                <w:szCs w:val="24"/>
              </w:rPr>
              <w:fldChar w:fldCharType="separate"/>
            </w:r>
            <w:r w:rsidR="0090045A">
              <w:rPr>
                <w:webHidden/>
                <w:sz w:val="24"/>
                <w:szCs w:val="24"/>
              </w:rPr>
              <w:t>45</w:t>
            </w:r>
            <w:r w:rsidR="005E18FA" w:rsidRPr="005E18FA">
              <w:rPr>
                <w:webHidden/>
                <w:sz w:val="24"/>
                <w:szCs w:val="24"/>
              </w:rPr>
              <w:fldChar w:fldCharType="end"/>
            </w:r>
          </w:hyperlink>
        </w:p>
        <w:p w14:paraId="4BE64552" w14:textId="010A9D27" w:rsidR="005E18FA" w:rsidRPr="005E18FA" w:rsidRDefault="000C3461">
          <w:pPr>
            <w:pStyle w:val="TOC2"/>
            <w:rPr>
              <w:rFonts w:asciiTheme="minorHAnsi" w:eastAsiaTheme="minorEastAsia" w:hAnsiTheme="minorHAnsi" w:cstheme="minorBidi"/>
              <w:b w:val="0"/>
              <w:bCs w:val="0"/>
              <w:sz w:val="24"/>
              <w:szCs w:val="24"/>
            </w:rPr>
          </w:pPr>
          <w:hyperlink w:anchor="_Toc65051299" w:history="1">
            <w:r w:rsidR="005E18FA" w:rsidRPr="005E18FA">
              <w:rPr>
                <w:rStyle w:val="Hyperlink"/>
                <w:sz w:val="24"/>
                <w:szCs w:val="24"/>
              </w:rPr>
              <w:t>Further Resources</w:t>
            </w:r>
            <w:r w:rsidR="005E18FA" w:rsidRPr="005E18FA">
              <w:rPr>
                <w:webHidden/>
                <w:sz w:val="24"/>
                <w:szCs w:val="24"/>
              </w:rPr>
              <w:tab/>
            </w:r>
            <w:r w:rsidR="005E18FA" w:rsidRPr="005E18FA">
              <w:rPr>
                <w:webHidden/>
                <w:sz w:val="24"/>
                <w:szCs w:val="24"/>
              </w:rPr>
              <w:fldChar w:fldCharType="begin"/>
            </w:r>
            <w:r w:rsidR="005E18FA" w:rsidRPr="005E18FA">
              <w:rPr>
                <w:webHidden/>
                <w:sz w:val="24"/>
                <w:szCs w:val="24"/>
              </w:rPr>
              <w:instrText xml:space="preserve"> PAGEREF _Toc65051299 \h </w:instrText>
            </w:r>
            <w:r w:rsidR="005E18FA" w:rsidRPr="005E18FA">
              <w:rPr>
                <w:webHidden/>
                <w:sz w:val="24"/>
                <w:szCs w:val="24"/>
              </w:rPr>
            </w:r>
            <w:r w:rsidR="005E18FA" w:rsidRPr="005E18FA">
              <w:rPr>
                <w:webHidden/>
                <w:sz w:val="24"/>
                <w:szCs w:val="24"/>
              </w:rPr>
              <w:fldChar w:fldCharType="separate"/>
            </w:r>
            <w:r w:rsidR="0090045A">
              <w:rPr>
                <w:webHidden/>
                <w:sz w:val="24"/>
                <w:szCs w:val="24"/>
              </w:rPr>
              <w:t>46</w:t>
            </w:r>
            <w:r w:rsidR="005E18FA" w:rsidRPr="005E18FA">
              <w:rPr>
                <w:webHidden/>
                <w:sz w:val="24"/>
                <w:szCs w:val="24"/>
              </w:rPr>
              <w:fldChar w:fldCharType="end"/>
            </w:r>
          </w:hyperlink>
        </w:p>
        <w:p w14:paraId="25675706" w14:textId="5BFE3A65" w:rsidR="00E10D8B" w:rsidRPr="005E18FA" w:rsidRDefault="00E10D8B" w:rsidP="00A96E3C">
          <w:r w:rsidRPr="005E18FA">
            <w:fldChar w:fldCharType="end"/>
          </w:r>
        </w:p>
      </w:sdtContent>
    </w:sdt>
    <w:p w14:paraId="088239C1" w14:textId="77777777" w:rsidR="00E10D8B" w:rsidRPr="005E18FA" w:rsidRDefault="00E10D8B" w:rsidP="00E10D8B">
      <w:pPr>
        <w:jc w:val="center"/>
        <w:rPr>
          <w:b/>
          <w:bCs/>
        </w:rPr>
      </w:pPr>
    </w:p>
    <w:p w14:paraId="30BB076C" w14:textId="77777777" w:rsidR="00113025" w:rsidRPr="005E18FA" w:rsidRDefault="00113025" w:rsidP="000C5AC5">
      <w:pPr>
        <w:rPr>
          <w:b/>
          <w:bCs/>
        </w:rPr>
      </w:pPr>
    </w:p>
    <w:p w14:paraId="541B1610" w14:textId="77777777" w:rsidR="006A6E16" w:rsidRPr="005E18FA" w:rsidRDefault="006A6E16">
      <w:pPr>
        <w:rPr>
          <w:b/>
          <w:bCs/>
        </w:rPr>
      </w:pPr>
      <w:r w:rsidRPr="005E18FA">
        <w:br w:type="page"/>
      </w:r>
    </w:p>
    <w:p w14:paraId="28719FFA" w14:textId="77777777" w:rsidR="006A6E16" w:rsidRDefault="006A6E16" w:rsidP="00113025">
      <w:pPr>
        <w:pStyle w:val="Heading2"/>
        <w:jc w:val="center"/>
      </w:pPr>
    </w:p>
    <w:p w14:paraId="12188CCF" w14:textId="3F2E98F2" w:rsidR="00113025" w:rsidRPr="005C039C" w:rsidRDefault="00113025" w:rsidP="00113025">
      <w:pPr>
        <w:pStyle w:val="Heading2"/>
        <w:jc w:val="center"/>
      </w:pPr>
      <w:bookmarkStart w:id="1" w:name="_Toc65051280"/>
      <w:r w:rsidRPr="005C039C">
        <w:t>To Your Success</w:t>
      </w:r>
      <w:bookmarkEnd w:id="1"/>
    </w:p>
    <w:p w14:paraId="52DE9B1E" w14:textId="77777777" w:rsidR="00113025" w:rsidRPr="00260FBE" w:rsidRDefault="00113025" w:rsidP="00113025">
      <w:pPr>
        <w:jc w:val="center"/>
        <w:rPr>
          <w:b/>
          <w:bCs/>
          <w:sz w:val="28"/>
          <w:szCs w:val="28"/>
        </w:rPr>
      </w:pPr>
    </w:p>
    <w:p w14:paraId="40F1B766" w14:textId="77777777" w:rsidR="00113025" w:rsidRDefault="00113025" w:rsidP="00113025">
      <w:pPr>
        <w:rPr>
          <w:b/>
          <w:bCs/>
          <w:sz w:val="28"/>
          <w:szCs w:val="28"/>
        </w:rPr>
      </w:pPr>
    </w:p>
    <w:p w14:paraId="1415944E" w14:textId="77777777" w:rsidR="00113025" w:rsidRPr="00260FBE" w:rsidRDefault="00113025" w:rsidP="00113025">
      <w:pPr>
        <w:rPr>
          <w:b/>
          <w:bCs/>
          <w:sz w:val="28"/>
          <w:szCs w:val="28"/>
        </w:rPr>
      </w:pPr>
    </w:p>
    <w:p w14:paraId="1AE73C6B" w14:textId="77777777" w:rsidR="00113025" w:rsidRPr="00260FBE" w:rsidRDefault="00113025" w:rsidP="00113025">
      <w:pPr>
        <w:jc w:val="both"/>
        <w:rPr>
          <w:i/>
          <w:iCs/>
          <w:sz w:val="28"/>
          <w:szCs w:val="28"/>
        </w:rPr>
      </w:pPr>
      <w:r w:rsidRPr="00260FBE">
        <w:rPr>
          <w:i/>
          <w:iCs/>
          <w:sz w:val="28"/>
          <w:szCs w:val="28"/>
        </w:rPr>
        <w:t>I truly wish your success.</w:t>
      </w:r>
    </w:p>
    <w:p w14:paraId="3405A4AC" w14:textId="77777777" w:rsidR="00113025" w:rsidRPr="00260FBE" w:rsidRDefault="00113025" w:rsidP="00113025">
      <w:pPr>
        <w:jc w:val="both"/>
        <w:rPr>
          <w:i/>
          <w:iCs/>
          <w:sz w:val="28"/>
          <w:szCs w:val="28"/>
        </w:rPr>
      </w:pPr>
    </w:p>
    <w:p w14:paraId="578B1F1E" w14:textId="77777777" w:rsidR="00113025" w:rsidRPr="00260FBE" w:rsidRDefault="00113025" w:rsidP="00113025">
      <w:pPr>
        <w:jc w:val="both"/>
        <w:rPr>
          <w:i/>
          <w:iCs/>
          <w:sz w:val="28"/>
          <w:szCs w:val="28"/>
        </w:rPr>
      </w:pPr>
      <w:r w:rsidRPr="00260FBE">
        <w:rPr>
          <w:i/>
          <w:iCs/>
          <w:sz w:val="28"/>
          <w:szCs w:val="28"/>
        </w:rPr>
        <w:t>I believe entrepreneurs are critical for our society and that it is the entrepreneurs who often pave the way for innovations and development in the world.</w:t>
      </w:r>
    </w:p>
    <w:p w14:paraId="0F35AA6D" w14:textId="77777777" w:rsidR="00113025" w:rsidRPr="00260FBE" w:rsidRDefault="00113025" w:rsidP="00113025">
      <w:pPr>
        <w:jc w:val="both"/>
        <w:rPr>
          <w:i/>
          <w:iCs/>
          <w:sz w:val="28"/>
          <w:szCs w:val="28"/>
        </w:rPr>
      </w:pPr>
    </w:p>
    <w:p w14:paraId="18D7D9FD" w14:textId="77777777" w:rsidR="00113025" w:rsidRPr="00260FBE" w:rsidRDefault="00113025" w:rsidP="00113025">
      <w:pPr>
        <w:jc w:val="both"/>
        <w:rPr>
          <w:i/>
          <w:iCs/>
          <w:sz w:val="28"/>
          <w:szCs w:val="28"/>
        </w:rPr>
      </w:pPr>
      <w:r w:rsidRPr="00260FBE">
        <w:rPr>
          <w:i/>
          <w:iCs/>
          <w:sz w:val="28"/>
          <w:szCs w:val="28"/>
        </w:rPr>
        <w:t xml:space="preserve">Entrepreneurs accept great risk, work diligently and often have to endure great struggles in their pursuit of their dreams. </w:t>
      </w:r>
    </w:p>
    <w:p w14:paraId="2BD26FD7" w14:textId="77777777" w:rsidR="00113025" w:rsidRPr="00260FBE" w:rsidRDefault="00113025" w:rsidP="00113025">
      <w:pPr>
        <w:jc w:val="both"/>
        <w:rPr>
          <w:i/>
          <w:iCs/>
          <w:sz w:val="28"/>
          <w:szCs w:val="28"/>
        </w:rPr>
      </w:pPr>
    </w:p>
    <w:p w14:paraId="43195609" w14:textId="31C202E9" w:rsidR="00113025" w:rsidRPr="00260FBE" w:rsidRDefault="00113025" w:rsidP="00113025">
      <w:pPr>
        <w:jc w:val="both"/>
        <w:rPr>
          <w:i/>
          <w:iCs/>
          <w:sz w:val="28"/>
          <w:szCs w:val="28"/>
        </w:rPr>
      </w:pPr>
      <w:r w:rsidRPr="00260FBE">
        <w:rPr>
          <w:i/>
          <w:iCs/>
          <w:sz w:val="28"/>
          <w:szCs w:val="28"/>
        </w:rPr>
        <w:t xml:space="preserve">Those who succeed not only improve their own lives, but also many other lives. Lives of the other people in their families, but also lives of the people they employ and their families. Vendors as well and their families are positively affected by the ripples sent out from a </w:t>
      </w:r>
      <w:r w:rsidR="0090045A" w:rsidRPr="00260FBE">
        <w:rPr>
          <w:i/>
          <w:iCs/>
          <w:sz w:val="28"/>
          <w:szCs w:val="28"/>
        </w:rPr>
        <w:t>well-run</w:t>
      </w:r>
      <w:r w:rsidRPr="00260FBE">
        <w:rPr>
          <w:i/>
          <w:iCs/>
          <w:sz w:val="28"/>
          <w:szCs w:val="28"/>
        </w:rPr>
        <w:t xml:space="preserve"> and successful business.</w:t>
      </w:r>
    </w:p>
    <w:p w14:paraId="3E066352" w14:textId="77777777" w:rsidR="00113025" w:rsidRPr="00260FBE" w:rsidRDefault="00113025" w:rsidP="00113025">
      <w:pPr>
        <w:jc w:val="both"/>
        <w:rPr>
          <w:i/>
          <w:iCs/>
          <w:sz w:val="28"/>
          <w:szCs w:val="28"/>
        </w:rPr>
      </w:pPr>
    </w:p>
    <w:p w14:paraId="161D28A4" w14:textId="77777777" w:rsidR="00113025" w:rsidRPr="00260FBE" w:rsidRDefault="00113025" w:rsidP="00113025">
      <w:pPr>
        <w:jc w:val="both"/>
        <w:rPr>
          <w:i/>
          <w:iCs/>
          <w:sz w:val="28"/>
          <w:szCs w:val="28"/>
        </w:rPr>
      </w:pPr>
      <w:r w:rsidRPr="00260FBE">
        <w:rPr>
          <w:i/>
          <w:iCs/>
          <w:sz w:val="28"/>
          <w:szCs w:val="28"/>
        </w:rPr>
        <w:t>I am therefore hopeful that my personal pursuit of helping as many entrepreneurs as possible can help increase these positive ripples, affecting as many people positively and as far reaching as possible.</w:t>
      </w:r>
    </w:p>
    <w:p w14:paraId="77ACEBF9" w14:textId="77777777" w:rsidR="00113025" w:rsidRPr="00260FBE" w:rsidRDefault="00113025" w:rsidP="00113025">
      <w:pPr>
        <w:jc w:val="both"/>
        <w:rPr>
          <w:i/>
          <w:iCs/>
          <w:sz w:val="28"/>
          <w:szCs w:val="28"/>
        </w:rPr>
      </w:pPr>
    </w:p>
    <w:p w14:paraId="3FE5ABD7" w14:textId="77777777" w:rsidR="00113025" w:rsidRDefault="00113025" w:rsidP="00113025">
      <w:pPr>
        <w:jc w:val="both"/>
        <w:rPr>
          <w:i/>
          <w:iCs/>
          <w:sz w:val="28"/>
          <w:szCs w:val="28"/>
        </w:rPr>
      </w:pPr>
      <w:r w:rsidRPr="00260FBE">
        <w:rPr>
          <w:i/>
          <w:iCs/>
          <w:sz w:val="28"/>
          <w:szCs w:val="28"/>
        </w:rPr>
        <w:t>Please feel free to connect with me for anything you believe I may be able to help and serve you with.</w:t>
      </w:r>
    </w:p>
    <w:p w14:paraId="68FE1EA9" w14:textId="77777777" w:rsidR="00113025" w:rsidRPr="00260FBE" w:rsidRDefault="00113025" w:rsidP="00113025">
      <w:pPr>
        <w:jc w:val="both"/>
        <w:rPr>
          <w:i/>
          <w:iCs/>
          <w:sz w:val="28"/>
          <w:szCs w:val="28"/>
        </w:rPr>
      </w:pPr>
    </w:p>
    <w:p w14:paraId="77EB2523" w14:textId="77777777" w:rsidR="00113025" w:rsidRPr="00260FBE" w:rsidRDefault="00113025" w:rsidP="00113025">
      <w:pPr>
        <w:jc w:val="both"/>
        <w:rPr>
          <w:i/>
          <w:iCs/>
          <w:sz w:val="28"/>
          <w:szCs w:val="28"/>
        </w:rPr>
      </w:pPr>
    </w:p>
    <w:p w14:paraId="12FCB790" w14:textId="77777777" w:rsidR="00113025" w:rsidRPr="00260FBE" w:rsidRDefault="00113025" w:rsidP="00113025">
      <w:pPr>
        <w:pStyle w:val="ListParagraph"/>
        <w:numPr>
          <w:ilvl w:val="0"/>
          <w:numId w:val="3"/>
        </w:numPr>
        <w:jc w:val="right"/>
        <w:rPr>
          <w:i/>
          <w:iCs/>
          <w:sz w:val="28"/>
          <w:szCs w:val="28"/>
        </w:rPr>
      </w:pPr>
      <w:r w:rsidRPr="00260FBE">
        <w:rPr>
          <w:i/>
          <w:iCs/>
          <w:sz w:val="28"/>
          <w:szCs w:val="28"/>
        </w:rPr>
        <w:t>Mikkel Pitzner</w:t>
      </w:r>
    </w:p>
    <w:p w14:paraId="041ACEEE" w14:textId="77777777" w:rsidR="00113025" w:rsidRDefault="00113025" w:rsidP="00113025">
      <w:pPr>
        <w:rPr>
          <w:sz w:val="28"/>
          <w:szCs w:val="28"/>
        </w:rPr>
      </w:pPr>
    </w:p>
    <w:p w14:paraId="13813C1B" w14:textId="77777777" w:rsidR="00113025" w:rsidRDefault="00113025" w:rsidP="00113025">
      <w:pPr>
        <w:rPr>
          <w:sz w:val="28"/>
          <w:szCs w:val="28"/>
        </w:rPr>
      </w:pPr>
    </w:p>
    <w:p w14:paraId="5FEBA1C3" w14:textId="77777777" w:rsidR="00113025" w:rsidRDefault="00113025" w:rsidP="00113025">
      <w:pPr>
        <w:rPr>
          <w:sz w:val="28"/>
          <w:szCs w:val="28"/>
        </w:rPr>
      </w:pPr>
    </w:p>
    <w:p w14:paraId="6DA99A64" w14:textId="77777777" w:rsidR="00113025" w:rsidRPr="00260FBE" w:rsidRDefault="00113025" w:rsidP="00113025">
      <w:pPr>
        <w:rPr>
          <w:sz w:val="28"/>
          <w:szCs w:val="28"/>
        </w:rPr>
      </w:pPr>
    </w:p>
    <w:p w14:paraId="1E94E564" w14:textId="77777777" w:rsidR="00113025" w:rsidRPr="00F06038" w:rsidRDefault="00113025" w:rsidP="00113025">
      <w:pPr>
        <w:rPr>
          <w:i/>
          <w:iCs/>
          <w:sz w:val="28"/>
          <w:szCs w:val="28"/>
        </w:rPr>
      </w:pPr>
      <w:r w:rsidRPr="00F06038">
        <w:rPr>
          <w:i/>
          <w:iCs/>
          <w:sz w:val="28"/>
          <w:szCs w:val="28"/>
        </w:rPr>
        <w:t xml:space="preserve">Email </w:t>
      </w:r>
      <w:hyperlink r:id="rId10" w:history="1">
        <w:r w:rsidRPr="00F06038">
          <w:rPr>
            <w:rStyle w:val="Hyperlink"/>
            <w:i/>
            <w:iCs/>
            <w:sz w:val="28"/>
            <w:szCs w:val="28"/>
          </w:rPr>
          <w:t>Mikkel</w:t>
        </w:r>
      </w:hyperlink>
      <w:r w:rsidRPr="00F06038">
        <w:rPr>
          <w:i/>
          <w:iCs/>
          <w:sz w:val="28"/>
          <w:szCs w:val="28"/>
        </w:rPr>
        <w:br w:type="page"/>
      </w:r>
    </w:p>
    <w:p w14:paraId="4DBD74AB" w14:textId="77777777" w:rsidR="005A54E1" w:rsidRDefault="005A54E1" w:rsidP="00E10D8B">
      <w:pPr>
        <w:jc w:val="center"/>
        <w:rPr>
          <w:b/>
          <w:bCs/>
          <w:sz w:val="32"/>
          <w:szCs w:val="32"/>
        </w:rPr>
      </w:pPr>
    </w:p>
    <w:p w14:paraId="2223FC70" w14:textId="77777777" w:rsidR="005A54E1" w:rsidRDefault="005A54E1" w:rsidP="00E10D8B">
      <w:pPr>
        <w:jc w:val="center"/>
        <w:rPr>
          <w:b/>
          <w:bCs/>
          <w:sz w:val="32"/>
          <w:szCs w:val="32"/>
        </w:rPr>
      </w:pPr>
    </w:p>
    <w:p w14:paraId="3C2CDA83" w14:textId="77777777" w:rsidR="005A54E1" w:rsidRDefault="005A54E1" w:rsidP="00E10D8B">
      <w:pPr>
        <w:jc w:val="center"/>
        <w:rPr>
          <w:b/>
          <w:bCs/>
          <w:sz w:val="32"/>
          <w:szCs w:val="32"/>
        </w:rPr>
      </w:pPr>
    </w:p>
    <w:p w14:paraId="1FC7A3FD" w14:textId="2ADA0D06" w:rsidR="005A54E1" w:rsidRPr="00C8573E" w:rsidRDefault="005349AB" w:rsidP="005A54E1">
      <w:pPr>
        <w:jc w:val="center"/>
        <w:rPr>
          <w:b/>
          <w:bCs/>
          <w:sz w:val="44"/>
          <w:szCs w:val="44"/>
        </w:rPr>
      </w:pPr>
      <w:r>
        <w:rPr>
          <w:b/>
          <w:bCs/>
          <w:sz w:val="44"/>
          <w:szCs w:val="44"/>
        </w:rPr>
        <w:t xml:space="preserve">Are You Making These </w:t>
      </w:r>
      <w:r w:rsidR="00E175AA">
        <w:rPr>
          <w:b/>
          <w:bCs/>
          <w:sz w:val="44"/>
          <w:szCs w:val="44"/>
        </w:rPr>
        <w:t xml:space="preserve">8 </w:t>
      </w:r>
      <w:r>
        <w:rPr>
          <w:b/>
          <w:bCs/>
          <w:sz w:val="44"/>
          <w:szCs w:val="44"/>
        </w:rPr>
        <w:t>Mistakes?</w:t>
      </w:r>
    </w:p>
    <w:p w14:paraId="14633C5F" w14:textId="6242EA2C" w:rsidR="00C8573E" w:rsidRPr="00006176" w:rsidRDefault="00E10D8B" w:rsidP="00006176">
      <w:pPr>
        <w:pStyle w:val="ListParagraph"/>
        <w:numPr>
          <w:ilvl w:val="0"/>
          <w:numId w:val="6"/>
        </w:numPr>
        <w:rPr>
          <w:sz w:val="20"/>
          <w:szCs w:val="20"/>
        </w:rPr>
      </w:pPr>
      <w:r w:rsidRPr="00006176">
        <w:br w:type="page"/>
      </w:r>
    </w:p>
    <w:p w14:paraId="01E4889D" w14:textId="1A969C9E" w:rsidR="00C8573E" w:rsidRDefault="00C8573E" w:rsidP="00C8573E">
      <w:pPr>
        <w:jc w:val="center"/>
        <w:rPr>
          <w:b/>
          <w:bCs/>
          <w:sz w:val="32"/>
          <w:szCs w:val="32"/>
        </w:rPr>
      </w:pPr>
    </w:p>
    <w:p w14:paraId="1F030DC7" w14:textId="77777777" w:rsidR="008A0576" w:rsidRDefault="008A0576" w:rsidP="00C8573E">
      <w:pPr>
        <w:jc w:val="center"/>
        <w:rPr>
          <w:b/>
          <w:bCs/>
          <w:sz w:val="32"/>
          <w:szCs w:val="32"/>
        </w:rPr>
      </w:pPr>
    </w:p>
    <w:p w14:paraId="36A8D1D1" w14:textId="21A71ACB" w:rsidR="005D1662" w:rsidRDefault="006350A7" w:rsidP="00113025">
      <w:pPr>
        <w:pStyle w:val="Heading2"/>
        <w:jc w:val="center"/>
      </w:pPr>
      <w:bookmarkStart w:id="2" w:name="_Toc65051281"/>
      <w:r>
        <w:t>Introduction</w:t>
      </w:r>
      <w:bookmarkEnd w:id="2"/>
    </w:p>
    <w:p w14:paraId="3759AE6D" w14:textId="2B9238F9" w:rsidR="00CA16A9" w:rsidRDefault="00CA16A9" w:rsidP="00C8573E">
      <w:pPr>
        <w:jc w:val="center"/>
        <w:rPr>
          <w:b/>
          <w:bCs/>
          <w:sz w:val="32"/>
          <w:szCs w:val="32"/>
        </w:rPr>
      </w:pPr>
    </w:p>
    <w:p w14:paraId="4F7DF10D" w14:textId="77777777" w:rsidR="005D1662" w:rsidRDefault="005D1662" w:rsidP="00C8573E">
      <w:pPr>
        <w:jc w:val="center"/>
        <w:rPr>
          <w:b/>
          <w:bCs/>
          <w:sz w:val="32"/>
          <w:szCs w:val="32"/>
        </w:rPr>
      </w:pPr>
    </w:p>
    <w:p w14:paraId="0729305C" w14:textId="01D73935" w:rsidR="003C7D2B" w:rsidRDefault="003C7D2B" w:rsidP="005D1662">
      <w:pPr>
        <w:jc w:val="both"/>
        <w:rPr>
          <w:sz w:val="28"/>
          <w:szCs w:val="28"/>
        </w:rPr>
      </w:pPr>
      <w:r>
        <w:rPr>
          <w:sz w:val="28"/>
          <w:szCs w:val="28"/>
        </w:rPr>
        <w:t xml:space="preserve">This report is a quick insight into how you as a business owner can probably make </w:t>
      </w:r>
      <w:r w:rsidRPr="00A17CA3">
        <w:rPr>
          <w:b/>
          <w:bCs/>
          <w:sz w:val="28"/>
          <w:szCs w:val="28"/>
        </w:rPr>
        <w:t>the greatest advances in your results and how you can do so the fastest</w:t>
      </w:r>
      <w:r>
        <w:rPr>
          <w:sz w:val="28"/>
          <w:szCs w:val="28"/>
        </w:rPr>
        <w:t>.</w:t>
      </w:r>
    </w:p>
    <w:p w14:paraId="38BA56CF" w14:textId="5FA111A6" w:rsidR="003C7D2B" w:rsidRDefault="003C7D2B" w:rsidP="005D1662">
      <w:pPr>
        <w:jc w:val="both"/>
        <w:rPr>
          <w:sz w:val="28"/>
          <w:szCs w:val="28"/>
        </w:rPr>
      </w:pPr>
    </w:p>
    <w:p w14:paraId="412F04F7" w14:textId="5B4E4483" w:rsidR="003C7D2B" w:rsidRDefault="003C7D2B" w:rsidP="005D1662">
      <w:pPr>
        <w:jc w:val="both"/>
        <w:rPr>
          <w:sz w:val="28"/>
          <w:szCs w:val="28"/>
        </w:rPr>
      </w:pPr>
      <w:r>
        <w:rPr>
          <w:sz w:val="28"/>
          <w:szCs w:val="28"/>
        </w:rPr>
        <w:t xml:space="preserve">This report in no means aims to address the myriads of things you </w:t>
      </w:r>
      <w:r w:rsidRPr="006350A7">
        <w:rPr>
          <w:b/>
          <w:bCs/>
          <w:sz w:val="28"/>
          <w:szCs w:val="28"/>
        </w:rPr>
        <w:t>can and should</w:t>
      </w:r>
      <w:r>
        <w:rPr>
          <w:sz w:val="28"/>
          <w:szCs w:val="28"/>
        </w:rPr>
        <w:t xml:space="preserve"> do in your </w:t>
      </w:r>
      <w:r w:rsidR="0090045A">
        <w:rPr>
          <w:sz w:val="28"/>
          <w:szCs w:val="28"/>
        </w:rPr>
        <w:t>business but</w:t>
      </w:r>
      <w:r>
        <w:rPr>
          <w:sz w:val="28"/>
          <w:szCs w:val="28"/>
        </w:rPr>
        <w:t xml:space="preserve"> is </w:t>
      </w:r>
      <w:r w:rsidR="00A17CA3">
        <w:rPr>
          <w:sz w:val="28"/>
          <w:szCs w:val="28"/>
        </w:rPr>
        <w:t xml:space="preserve">a guide to you on what you can do </w:t>
      </w:r>
      <w:r w:rsidR="00A17CA3" w:rsidRPr="00A17CA3">
        <w:rPr>
          <w:b/>
          <w:bCs/>
          <w:sz w:val="28"/>
          <w:szCs w:val="28"/>
        </w:rPr>
        <w:t>quickly to generate better results and better cash flow almost immediately</w:t>
      </w:r>
      <w:r w:rsidR="00A17CA3">
        <w:rPr>
          <w:sz w:val="28"/>
          <w:szCs w:val="28"/>
        </w:rPr>
        <w:t>.</w:t>
      </w:r>
    </w:p>
    <w:p w14:paraId="28214373" w14:textId="1F254EB9" w:rsidR="00402F9C" w:rsidRDefault="00402F9C" w:rsidP="005D1662">
      <w:pPr>
        <w:jc w:val="both"/>
        <w:rPr>
          <w:sz w:val="28"/>
          <w:szCs w:val="28"/>
        </w:rPr>
      </w:pPr>
    </w:p>
    <w:p w14:paraId="71714AB7" w14:textId="77777777" w:rsidR="006350A7" w:rsidRDefault="00402F9C" w:rsidP="005D1662">
      <w:pPr>
        <w:jc w:val="both"/>
        <w:rPr>
          <w:sz w:val="28"/>
          <w:szCs w:val="28"/>
        </w:rPr>
      </w:pPr>
      <w:r>
        <w:rPr>
          <w:sz w:val="28"/>
          <w:szCs w:val="28"/>
        </w:rPr>
        <w:t>I originally wrote this to help existing clients get much more out of 2021</w:t>
      </w:r>
      <w:r w:rsidR="006350A7">
        <w:rPr>
          <w:sz w:val="28"/>
          <w:szCs w:val="28"/>
        </w:rPr>
        <w:t xml:space="preserve">. My thoughts behind the subject of this were concentrated on providing something to my clients that I knew would be </w:t>
      </w:r>
      <w:r w:rsidR="006350A7" w:rsidRPr="006350A7">
        <w:rPr>
          <w:b/>
          <w:bCs/>
          <w:sz w:val="28"/>
          <w:szCs w:val="28"/>
        </w:rPr>
        <w:t>easily implementable</w:t>
      </w:r>
      <w:r w:rsidR="006350A7">
        <w:rPr>
          <w:sz w:val="28"/>
          <w:szCs w:val="28"/>
        </w:rPr>
        <w:t xml:space="preserve">, and something that </w:t>
      </w:r>
      <w:r w:rsidR="006350A7" w:rsidRPr="006350A7">
        <w:rPr>
          <w:b/>
          <w:bCs/>
          <w:sz w:val="28"/>
          <w:szCs w:val="28"/>
        </w:rPr>
        <w:t>definitely would give them results</w:t>
      </w:r>
      <w:r w:rsidR="006350A7">
        <w:rPr>
          <w:sz w:val="28"/>
          <w:szCs w:val="28"/>
        </w:rPr>
        <w:t xml:space="preserve"> and finally something that truly would give them </w:t>
      </w:r>
      <w:r w:rsidR="006350A7" w:rsidRPr="006350A7">
        <w:rPr>
          <w:b/>
          <w:bCs/>
          <w:sz w:val="28"/>
          <w:szCs w:val="28"/>
        </w:rPr>
        <w:t>immediate</w:t>
      </w:r>
      <w:r w:rsidR="006350A7">
        <w:rPr>
          <w:sz w:val="28"/>
          <w:szCs w:val="28"/>
        </w:rPr>
        <w:t xml:space="preserve"> results.</w:t>
      </w:r>
      <w:r>
        <w:rPr>
          <w:sz w:val="28"/>
          <w:szCs w:val="28"/>
        </w:rPr>
        <w:t xml:space="preserve"> </w:t>
      </w:r>
    </w:p>
    <w:p w14:paraId="64A43F0C" w14:textId="77777777" w:rsidR="006350A7" w:rsidRDefault="006350A7" w:rsidP="005D1662">
      <w:pPr>
        <w:jc w:val="both"/>
        <w:rPr>
          <w:sz w:val="28"/>
          <w:szCs w:val="28"/>
        </w:rPr>
      </w:pPr>
    </w:p>
    <w:p w14:paraId="0716D286" w14:textId="012EAE75" w:rsidR="006350A7" w:rsidRDefault="006350A7" w:rsidP="005D1662">
      <w:pPr>
        <w:jc w:val="both"/>
        <w:rPr>
          <w:sz w:val="28"/>
          <w:szCs w:val="28"/>
        </w:rPr>
      </w:pPr>
      <w:r>
        <w:rPr>
          <w:sz w:val="28"/>
          <w:szCs w:val="28"/>
        </w:rPr>
        <w:t xml:space="preserve">I also wanted to ensure that this would be useful to all my </w:t>
      </w:r>
      <w:r w:rsidR="0090045A">
        <w:rPr>
          <w:sz w:val="28"/>
          <w:szCs w:val="28"/>
        </w:rPr>
        <w:t>clients and</w:t>
      </w:r>
      <w:r>
        <w:rPr>
          <w:sz w:val="28"/>
          <w:szCs w:val="28"/>
        </w:rPr>
        <w:t xml:space="preserve"> judging from the experience that I have had when helping many, many companies, I know that they get a lot of the elements</w:t>
      </w:r>
      <w:r w:rsidR="007A3303">
        <w:rPr>
          <w:sz w:val="28"/>
          <w:szCs w:val="28"/>
        </w:rPr>
        <w:t>,</w:t>
      </w:r>
      <w:r>
        <w:rPr>
          <w:sz w:val="28"/>
          <w:szCs w:val="28"/>
        </w:rPr>
        <w:t xml:space="preserve"> that you’ll learn about</w:t>
      </w:r>
      <w:r w:rsidR="007A3303">
        <w:rPr>
          <w:sz w:val="28"/>
          <w:szCs w:val="28"/>
        </w:rPr>
        <w:t>,</w:t>
      </w:r>
      <w:r>
        <w:rPr>
          <w:sz w:val="28"/>
          <w:szCs w:val="28"/>
        </w:rPr>
        <w:t xml:space="preserve"> wrong.</w:t>
      </w:r>
    </w:p>
    <w:p w14:paraId="6BCB7843" w14:textId="77777777" w:rsidR="006350A7" w:rsidRDefault="006350A7" w:rsidP="005D1662">
      <w:pPr>
        <w:jc w:val="both"/>
        <w:rPr>
          <w:sz w:val="28"/>
          <w:szCs w:val="28"/>
        </w:rPr>
      </w:pPr>
    </w:p>
    <w:p w14:paraId="511C7D05" w14:textId="77777777" w:rsidR="006350A7" w:rsidRDefault="006350A7" w:rsidP="005D1662">
      <w:pPr>
        <w:jc w:val="both"/>
        <w:rPr>
          <w:sz w:val="28"/>
          <w:szCs w:val="28"/>
        </w:rPr>
      </w:pPr>
      <w:r>
        <w:rPr>
          <w:sz w:val="28"/>
          <w:szCs w:val="28"/>
        </w:rPr>
        <w:t>You’ll also find that much of the suggestions I’ll give you in this report is all about your pricing and along with it a better understanding of what happens when you discount (so that you don’t give up all your profits).</w:t>
      </w:r>
    </w:p>
    <w:p w14:paraId="704B237E" w14:textId="77777777" w:rsidR="006350A7" w:rsidRDefault="006350A7" w:rsidP="005D1662">
      <w:pPr>
        <w:jc w:val="both"/>
        <w:rPr>
          <w:sz w:val="28"/>
          <w:szCs w:val="28"/>
        </w:rPr>
      </w:pPr>
    </w:p>
    <w:p w14:paraId="107FC556" w14:textId="116DC037" w:rsidR="006350A7" w:rsidRDefault="006350A7" w:rsidP="005D1662">
      <w:pPr>
        <w:jc w:val="both"/>
        <w:rPr>
          <w:sz w:val="28"/>
          <w:szCs w:val="28"/>
        </w:rPr>
      </w:pPr>
      <w:r>
        <w:rPr>
          <w:sz w:val="28"/>
          <w:szCs w:val="28"/>
        </w:rPr>
        <w:t>When we talk about your pricing, you will probably find that I’ll suggest that you increase them. Now can you increase your prices in your market and in your industry? I don’t know for sure,</w:t>
      </w:r>
      <w:r w:rsidR="000E166D">
        <w:rPr>
          <w:sz w:val="28"/>
          <w:szCs w:val="28"/>
        </w:rPr>
        <w:t xml:space="preserve"> </w:t>
      </w:r>
      <w:r w:rsidR="0090045A">
        <w:rPr>
          <w:sz w:val="28"/>
          <w:szCs w:val="28"/>
        </w:rPr>
        <w:t>because</w:t>
      </w:r>
      <w:r w:rsidR="000E166D">
        <w:rPr>
          <w:sz w:val="28"/>
          <w:szCs w:val="28"/>
        </w:rPr>
        <w:t xml:space="preserve"> I don’t know what business you’re in and in what industry you operate,</w:t>
      </w:r>
      <w:r>
        <w:rPr>
          <w:sz w:val="28"/>
          <w:szCs w:val="28"/>
        </w:rPr>
        <w:t xml:space="preserve"> and I don’t just lightly suggest you do so.</w:t>
      </w:r>
    </w:p>
    <w:p w14:paraId="028EDA20" w14:textId="3D52A94F" w:rsidR="006350A7" w:rsidRDefault="006350A7" w:rsidP="005D1662">
      <w:pPr>
        <w:jc w:val="both"/>
        <w:rPr>
          <w:sz w:val="28"/>
          <w:szCs w:val="28"/>
        </w:rPr>
      </w:pPr>
    </w:p>
    <w:p w14:paraId="27361192" w14:textId="040040FE" w:rsidR="006350A7" w:rsidRDefault="0090045A" w:rsidP="005D1662">
      <w:pPr>
        <w:jc w:val="both"/>
        <w:rPr>
          <w:sz w:val="28"/>
          <w:szCs w:val="28"/>
        </w:rPr>
      </w:pPr>
      <w:r>
        <w:rPr>
          <w:sz w:val="28"/>
          <w:szCs w:val="28"/>
        </w:rPr>
        <w:lastRenderedPageBreak/>
        <w:t>But</w:t>
      </w:r>
      <w:r w:rsidR="006350A7">
        <w:rPr>
          <w:sz w:val="28"/>
          <w:szCs w:val="28"/>
        </w:rPr>
        <w:t xml:space="preserve"> invariably, experience has shown me that the vast majority of business owners are charging too little for their products and services and therefore always will struggle obtaining the </w:t>
      </w:r>
      <w:r>
        <w:rPr>
          <w:sz w:val="28"/>
          <w:szCs w:val="28"/>
        </w:rPr>
        <w:t>smooth-running</w:t>
      </w:r>
      <w:r w:rsidR="003B0434">
        <w:rPr>
          <w:sz w:val="28"/>
          <w:szCs w:val="28"/>
        </w:rPr>
        <w:t xml:space="preserve"> business that is really truly profitable.</w:t>
      </w:r>
    </w:p>
    <w:p w14:paraId="3303A23F" w14:textId="2D7421E1" w:rsidR="003B0434" w:rsidRDefault="003B0434" w:rsidP="005D1662">
      <w:pPr>
        <w:jc w:val="both"/>
        <w:rPr>
          <w:sz w:val="28"/>
          <w:szCs w:val="28"/>
        </w:rPr>
      </w:pPr>
    </w:p>
    <w:p w14:paraId="5B448A28" w14:textId="1CB6A956" w:rsidR="003B0434" w:rsidRDefault="003B0434" w:rsidP="005D1662">
      <w:pPr>
        <w:jc w:val="both"/>
        <w:rPr>
          <w:sz w:val="28"/>
          <w:szCs w:val="28"/>
        </w:rPr>
      </w:pPr>
      <w:r>
        <w:rPr>
          <w:sz w:val="28"/>
          <w:szCs w:val="28"/>
        </w:rPr>
        <w:t>And profits should be the name of the game!</w:t>
      </w:r>
    </w:p>
    <w:p w14:paraId="268B12CC" w14:textId="77777777" w:rsidR="00092EB2" w:rsidRDefault="00092EB2" w:rsidP="005D1662">
      <w:pPr>
        <w:jc w:val="both"/>
        <w:rPr>
          <w:sz w:val="28"/>
          <w:szCs w:val="28"/>
        </w:rPr>
      </w:pPr>
    </w:p>
    <w:p w14:paraId="283EB45B" w14:textId="6D5A1C7A" w:rsidR="003B0434" w:rsidRDefault="003B0434" w:rsidP="005D1662">
      <w:pPr>
        <w:jc w:val="both"/>
        <w:rPr>
          <w:b/>
          <w:bCs/>
          <w:sz w:val="28"/>
          <w:szCs w:val="28"/>
        </w:rPr>
      </w:pPr>
      <w:r>
        <w:rPr>
          <w:sz w:val="28"/>
          <w:szCs w:val="28"/>
        </w:rPr>
        <w:t xml:space="preserve">Yes, you can have loftier goals that include doing something good for mankind or something and I applaud that, but let’s just be real: </w:t>
      </w:r>
      <w:r w:rsidR="000E166D" w:rsidRPr="000E166D">
        <w:rPr>
          <w:b/>
          <w:bCs/>
          <w:sz w:val="28"/>
          <w:szCs w:val="28"/>
        </w:rPr>
        <w:t>You Can’t Pour From An Empty Cup</w:t>
      </w:r>
      <w:r w:rsidR="000E166D">
        <w:rPr>
          <w:sz w:val="28"/>
          <w:szCs w:val="28"/>
        </w:rPr>
        <w:t xml:space="preserve">, and likewise, </w:t>
      </w:r>
      <w:r w:rsidRPr="003B0434">
        <w:rPr>
          <w:b/>
          <w:bCs/>
          <w:sz w:val="28"/>
          <w:szCs w:val="28"/>
        </w:rPr>
        <w:t>It’s Easier To Pour From A Full Cup.</w:t>
      </w:r>
    </w:p>
    <w:p w14:paraId="736AC4D9" w14:textId="620EAD4E" w:rsidR="003B0434" w:rsidRDefault="003B0434" w:rsidP="005D1662">
      <w:pPr>
        <w:jc w:val="both"/>
        <w:rPr>
          <w:b/>
          <w:bCs/>
          <w:sz w:val="28"/>
          <w:szCs w:val="28"/>
        </w:rPr>
      </w:pPr>
    </w:p>
    <w:p w14:paraId="681B844B" w14:textId="208C36F6" w:rsidR="003B0434" w:rsidRDefault="003B0434" w:rsidP="005D1662">
      <w:pPr>
        <w:jc w:val="both"/>
        <w:rPr>
          <w:sz w:val="28"/>
          <w:szCs w:val="28"/>
        </w:rPr>
      </w:pPr>
      <w:r>
        <w:rPr>
          <w:sz w:val="28"/>
          <w:szCs w:val="28"/>
        </w:rPr>
        <w:t>That’s why most of my focus in my business of The Automated Millionaire is about helping business owners and entrepreneurs make more money. Everybody can do better with more money.</w:t>
      </w:r>
    </w:p>
    <w:p w14:paraId="3E252DB8" w14:textId="3357C815" w:rsidR="003B0434" w:rsidRDefault="003B0434" w:rsidP="005D1662">
      <w:pPr>
        <w:jc w:val="both"/>
        <w:rPr>
          <w:sz w:val="28"/>
          <w:szCs w:val="28"/>
        </w:rPr>
      </w:pPr>
    </w:p>
    <w:p w14:paraId="49A3981B" w14:textId="60026FA5" w:rsidR="003B0434" w:rsidRDefault="003B0434" w:rsidP="005D1662">
      <w:pPr>
        <w:jc w:val="both"/>
        <w:rPr>
          <w:sz w:val="28"/>
          <w:szCs w:val="28"/>
        </w:rPr>
      </w:pPr>
      <w:r>
        <w:rPr>
          <w:sz w:val="28"/>
          <w:szCs w:val="28"/>
        </w:rPr>
        <w:t>Money isn’t evil and I do not subscribe to the notion that you are greedy because you pursue making more money and creating a business that truly thrives.</w:t>
      </w:r>
    </w:p>
    <w:p w14:paraId="58820799" w14:textId="0F6A5FB0" w:rsidR="003B0434" w:rsidRDefault="003B0434" w:rsidP="005D1662">
      <w:pPr>
        <w:jc w:val="both"/>
        <w:rPr>
          <w:sz w:val="28"/>
          <w:szCs w:val="28"/>
        </w:rPr>
      </w:pPr>
    </w:p>
    <w:p w14:paraId="7EE59403" w14:textId="369C5CE1" w:rsidR="003B0434" w:rsidRDefault="003B0434" w:rsidP="005D1662">
      <w:pPr>
        <w:jc w:val="both"/>
        <w:rPr>
          <w:sz w:val="28"/>
          <w:szCs w:val="28"/>
        </w:rPr>
      </w:pPr>
      <w:r>
        <w:rPr>
          <w:sz w:val="28"/>
          <w:szCs w:val="28"/>
        </w:rPr>
        <w:t>You aren’t a bad person or evil because you wish to grow your business, provide for yourself and your family and in the process provide for more great livelihoods for others.</w:t>
      </w:r>
    </w:p>
    <w:p w14:paraId="3CECBEF9" w14:textId="616735B0" w:rsidR="003B0434" w:rsidRDefault="003B0434" w:rsidP="005D1662">
      <w:pPr>
        <w:jc w:val="both"/>
        <w:rPr>
          <w:sz w:val="28"/>
          <w:szCs w:val="28"/>
        </w:rPr>
      </w:pPr>
    </w:p>
    <w:p w14:paraId="4F839BF8" w14:textId="4E2D73A6" w:rsidR="003B0434" w:rsidRDefault="003B0434" w:rsidP="005D1662">
      <w:pPr>
        <w:jc w:val="both"/>
        <w:rPr>
          <w:sz w:val="28"/>
          <w:szCs w:val="28"/>
        </w:rPr>
      </w:pPr>
      <w:r>
        <w:rPr>
          <w:sz w:val="28"/>
          <w:szCs w:val="28"/>
        </w:rPr>
        <w:t>Money is a magnifier. If you’re a bad person, I would submit the money can possibly help you show up even worse. But thankfully, if you’re a good person, I believe it magnifies this too.</w:t>
      </w:r>
    </w:p>
    <w:p w14:paraId="40BA8497" w14:textId="4E7D742A" w:rsidR="003B0434" w:rsidRDefault="003B0434" w:rsidP="005D1662">
      <w:pPr>
        <w:jc w:val="both"/>
        <w:rPr>
          <w:sz w:val="28"/>
          <w:szCs w:val="28"/>
        </w:rPr>
      </w:pPr>
    </w:p>
    <w:p w14:paraId="3DDE4AE5" w14:textId="4C74D6EF" w:rsidR="003B0434" w:rsidRDefault="003B0434" w:rsidP="005D1662">
      <w:pPr>
        <w:jc w:val="both"/>
        <w:rPr>
          <w:sz w:val="28"/>
          <w:szCs w:val="28"/>
        </w:rPr>
      </w:pPr>
      <w:r>
        <w:rPr>
          <w:sz w:val="28"/>
          <w:szCs w:val="28"/>
        </w:rPr>
        <w:t>So</w:t>
      </w:r>
      <w:r w:rsidR="007A3303">
        <w:rPr>
          <w:sz w:val="28"/>
          <w:szCs w:val="28"/>
        </w:rPr>
        <w:t>,</w:t>
      </w:r>
      <w:r>
        <w:rPr>
          <w:sz w:val="28"/>
          <w:szCs w:val="28"/>
        </w:rPr>
        <w:t xml:space="preserve"> let’s aim to be good people.</w:t>
      </w:r>
      <w:r w:rsidR="000E166D">
        <w:rPr>
          <w:sz w:val="28"/>
          <w:szCs w:val="28"/>
        </w:rPr>
        <w:t xml:space="preserve"> Let’s grow our businesses, become more profitable and in the process add much more value to the world, in the form of our great products and services and in the process of providing great livelihoods with great places </w:t>
      </w:r>
      <w:r w:rsidR="007A3303">
        <w:rPr>
          <w:sz w:val="28"/>
          <w:szCs w:val="28"/>
        </w:rPr>
        <w:t>to</w:t>
      </w:r>
      <w:r w:rsidR="000E166D">
        <w:rPr>
          <w:sz w:val="28"/>
          <w:szCs w:val="28"/>
        </w:rPr>
        <w:t xml:space="preserve"> work</w:t>
      </w:r>
      <w:r w:rsidR="007A3303">
        <w:rPr>
          <w:sz w:val="28"/>
          <w:szCs w:val="28"/>
        </w:rPr>
        <w:t>.</w:t>
      </w:r>
    </w:p>
    <w:p w14:paraId="71E3E35F" w14:textId="2791FB1D" w:rsidR="003B0434" w:rsidRDefault="003B0434" w:rsidP="005D1662">
      <w:pPr>
        <w:jc w:val="both"/>
        <w:rPr>
          <w:sz w:val="28"/>
          <w:szCs w:val="28"/>
        </w:rPr>
      </w:pPr>
    </w:p>
    <w:p w14:paraId="265B4CD9" w14:textId="70B5997F" w:rsidR="00EC3691" w:rsidRDefault="00EC3691">
      <w:pPr>
        <w:rPr>
          <w:sz w:val="28"/>
          <w:szCs w:val="28"/>
        </w:rPr>
      </w:pPr>
      <w:r>
        <w:rPr>
          <w:sz w:val="28"/>
          <w:szCs w:val="28"/>
        </w:rPr>
        <w:br w:type="page"/>
      </w:r>
    </w:p>
    <w:p w14:paraId="01CE9434" w14:textId="77777777" w:rsidR="00EC3691" w:rsidRDefault="00EC3691" w:rsidP="005D1662">
      <w:pPr>
        <w:jc w:val="both"/>
        <w:rPr>
          <w:sz w:val="28"/>
          <w:szCs w:val="28"/>
        </w:rPr>
      </w:pPr>
    </w:p>
    <w:p w14:paraId="69BA8B34" w14:textId="419C1B82" w:rsidR="00EC3691" w:rsidRPr="00EC3691" w:rsidRDefault="00EC3691" w:rsidP="00113025">
      <w:pPr>
        <w:pStyle w:val="Heading2"/>
        <w:jc w:val="center"/>
      </w:pPr>
      <w:bookmarkStart w:id="3" w:name="_Toc65051282"/>
      <w:r w:rsidRPr="00EC3691">
        <w:t>About The Automated Millionaire</w:t>
      </w:r>
      <w:bookmarkEnd w:id="3"/>
    </w:p>
    <w:p w14:paraId="075F466D" w14:textId="6D1D65C3" w:rsidR="003B0434" w:rsidRDefault="003B0434" w:rsidP="005D1662">
      <w:pPr>
        <w:jc w:val="both"/>
        <w:rPr>
          <w:sz w:val="28"/>
          <w:szCs w:val="28"/>
        </w:rPr>
      </w:pPr>
    </w:p>
    <w:p w14:paraId="1BD5E373" w14:textId="105A0231" w:rsidR="003B0434" w:rsidRDefault="003B0434" w:rsidP="005D1662">
      <w:pPr>
        <w:jc w:val="both"/>
        <w:rPr>
          <w:sz w:val="28"/>
          <w:szCs w:val="28"/>
        </w:rPr>
      </w:pPr>
      <w:r>
        <w:rPr>
          <w:sz w:val="28"/>
          <w:szCs w:val="28"/>
        </w:rPr>
        <w:t>You may not know me from beforehand, so I think it’s reasonable that I should provide you with an introduction.</w:t>
      </w:r>
    </w:p>
    <w:p w14:paraId="6812B923" w14:textId="31555B6B" w:rsidR="003B0434" w:rsidRDefault="003B0434" w:rsidP="005D1662">
      <w:pPr>
        <w:jc w:val="both"/>
        <w:rPr>
          <w:sz w:val="28"/>
          <w:szCs w:val="28"/>
        </w:rPr>
      </w:pPr>
    </w:p>
    <w:p w14:paraId="49A9B402" w14:textId="77777777" w:rsidR="000E166D" w:rsidRDefault="003B0434" w:rsidP="005D1662">
      <w:pPr>
        <w:jc w:val="both"/>
        <w:rPr>
          <w:sz w:val="28"/>
          <w:szCs w:val="28"/>
        </w:rPr>
      </w:pPr>
      <w:r>
        <w:rPr>
          <w:sz w:val="28"/>
          <w:szCs w:val="28"/>
        </w:rPr>
        <w:t xml:space="preserve">My name is Mikkel Pitzner and I’m originally from Denmark. </w:t>
      </w:r>
    </w:p>
    <w:p w14:paraId="51225227" w14:textId="77777777" w:rsidR="000E166D" w:rsidRDefault="000E166D" w:rsidP="005D1662">
      <w:pPr>
        <w:jc w:val="both"/>
        <w:rPr>
          <w:sz w:val="28"/>
          <w:szCs w:val="28"/>
        </w:rPr>
      </w:pPr>
    </w:p>
    <w:p w14:paraId="32A0DA55" w14:textId="0E6B9AE7" w:rsidR="003B0434" w:rsidRDefault="003B0434" w:rsidP="005D1662">
      <w:pPr>
        <w:jc w:val="both"/>
        <w:rPr>
          <w:sz w:val="28"/>
          <w:szCs w:val="28"/>
        </w:rPr>
      </w:pPr>
      <w:r>
        <w:rPr>
          <w:sz w:val="28"/>
          <w:szCs w:val="28"/>
        </w:rPr>
        <w:t>Denmark is a small country, part of Scandinavia, located just North of Germany and “in between” Norway and Sweden. Its population tallies a mere 5.5 million people or so.</w:t>
      </w:r>
    </w:p>
    <w:p w14:paraId="7BCCB110" w14:textId="76B1B69C" w:rsidR="003B0434" w:rsidRDefault="003B0434" w:rsidP="005D1662">
      <w:pPr>
        <w:jc w:val="both"/>
        <w:rPr>
          <w:sz w:val="28"/>
          <w:szCs w:val="28"/>
        </w:rPr>
      </w:pPr>
    </w:p>
    <w:p w14:paraId="1AB76BFF" w14:textId="503B5ACD" w:rsidR="003B0434" w:rsidRDefault="003B0434" w:rsidP="005D1662">
      <w:pPr>
        <w:jc w:val="both"/>
        <w:rPr>
          <w:sz w:val="28"/>
          <w:szCs w:val="28"/>
        </w:rPr>
      </w:pPr>
      <w:r>
        <w:rPr>
          <w:sz w:val="28"/>
          <w:szCs w:val="28"/>
        </w:rPr>
        <w:t xml:space="preserve">Although a small country, we have made our mark in the world. Remember the Vikings? </w:t>
      </w:r>
      <w:r w:rsidR="000E166D">
        <w:rPr>
          <w:sz w:val="28"/>
          <w:szCs w:val="28"/>
        </w:rPr>
        <w:t>In</w:t>
      </w:r>
      <w:r>
        <w:rPr>
          <w:sz w:val="28"/>
          <w:szCs w:val="28"/>
        </w:rPr>
        <w:t xml:space="preserve"> more recent times, Denmark is where the great toy, LEGO, comes from. Denmark has </w:t>
      </w:r>
      <w:proofErr w:type="gramStart"/>
      <w:r>
        <w:rPr>
          <w:sz w:val="28"/>
          <w:szCs w:val="28"/>
        </w:rPr>
        <w:t>a</w:t>
      </w:r>
      <w:proofErr w:type="gramEnd"/>
      <w:r>
        <w:rPr>
          <w:sz w:val="28"/>
          <w:szCs w:val="28"/>
        </w:rPr>
        <w:t xml:space="preserve"> extremely well establish agriculture production (with lots of exports of same), and the largest shipping company in the world is actually also Danish; </w:t>
      </w:r>
      <w:r w:rsidR="007A3303">
        <w:rPr>
          <w:sz w:val="28"/>
          <w:szCs w:val="28"/>
        </w:rPr>
        <w:t xml:space="preserve">it’s called </w:t>
      </w:r>
      <w:r>
        <w:rPr>
          <w:sz w:val="28"/>
          <w:szCs w:val="28"/>
        </w:rPr>
        <w:t>Maersk-Sealand.</w:t>
      </w:r>
    </w:p>
    <w:p w14:paraId="206A03E4" w14:textId="1E23F83A" w:rsidR="003B0434" w:rsidRDefault="003B0434" w:rsidP="005D1662">
      <w:pPr>
        <w:jc w:val="both"/>
        <w:rPr>
          <w:sz w:val="28"/>
          <w:szCs w:val="28"/>
        </w:rPr>
      </w:pPr>
    </w:p>
    <w:p w14:paraId="64F69DF6" w14:textId="006E5B91" w:rsidR="003B0434" w:rsidRDefault="00A23D63" w:rsidP="005D1662">
      <w:pPr>
        <w:jc w:val="both"/>
        <w:rPr>
          <w:sz w:val="28"/>
          <w:szCs w:val="28"/>
        </w:rPr>
      </w:pPr>
      <w:r>
        <w:rPr>
          <w:sz w:val="28"/>
          <w:szCs w:val="28"/>
        </w:rPr>
        <w:t xml:space="preserve">Past famous people include the fairytale writer Hans Christian Andersen, author Karen Blixen, the amazing physicist Niels Bohr, and philosopher </w:t>
      </w:r>
      <w:proofErr w:type="spellStart"/>
      <w:r>
        <w:rPr>
          <w:sz w:val="28"/>
          <w:szCs w:val="28"/>
        </w:rPr>
        <w:t>S</w:t>
      </w:r>
      <w:r w:rsidRPr="00A23D63">
        <w:rPr>
          <w:sz w:val="28"/>
          <w:szCs w:val="28"/>
        </w:rPr>
        <w:t>øren</w:t>
      </w:r>
      <w:proofErr w:type="spellEnd"/>
      <w:r w:rsidRPr="00A23D63">
        <w:rPr>
          <w:sz w:val="28"/>
          <w:szCs w:val="28"/>
        </w:rPr>
        <w:t xml:space="preserve"> Kirkegaard</w:t>
      </w:r>
      <w:r>
        <w:rPr>
          <w:sz w:val="28"/>
          <w:szCs w:val="28"/>
        </w:rPr>
        <w:t>.</w:t>
      </w:r>
    </w:p>
    <w:p w14:paraId="24BB8732" w14:textId="493E4183" w:rsidR="00A23D63" w:rsidRDefault="00A23D63" w:rsidP="005D1662">
      <w:pPr>
        <w:jc w:val="both"/>
        <w:rPr>
          <w:sz w:val="28"/>
          <w:szCs w:val="28"/>
        </w:rPr>
      </w:pPr>
    </w:p>
    <w:p w14:paraId="74641458" w14:textId="6BF65776" w:rsidR="00A23D63" w:rsidRPr="00A23D63" w:rsidRDefault="00A23D63" w:rsidP="005D1662">
      <w:pPr>
        <w:jc w:val="both"/>
        <w:rPr>
          <w:sz w:val="28"/>
          <w:szCs w:val="28"/>
        </w:rPr>
      </w:pPr>
      <w:r>
        <w:rPr>
          <w:sz w:val="28"/>
          <w:szCs w:val="28"/>
        </w:rPr>
        <w:t>You may recognize Mads Mikkelsen, Viggo Mortensen and Connie Nielsen who are all movie stars and are Danish (OK, Viggo Mortensen is half Danish and half American).</w:t>
      </w:r>
    </w:p>
    <w:p w14:paraId="482A733D" w14:textId="64862AF9" w:rsidR="003B0434" w:rsidRDefault="003B0434" w:rsidP="005D1662">
      <w:pPr>
        <w:jc w:val="both"/>
        <w:rPr>
          <w:sz w:val="28"/>
          <w:szCs w:val="28"/>
        </w:rPr>
      </w:pPr>
    </w:p>
    <w:p w14:paraId="0A2B7BE2" w14:textId="522AE13D" w:rsidR="00A23D63" w:rsidRDefault="00A23D63" w:rsidP="005D1662">
      <w:pPr>
        <w:jc w:val="both"/>
        <w:rPr>
          <w:sz w:val="28"/>
          <w:szCs w:val="28"/>
        </w:rPr>
      </w:pPr>
      <w:r>
        <w:rPr>
          <w:sz w:val="28"/>
          <w:szCs w:val="28"/>
        </w:rPr>
        <w:t>You may also know of some of the largest Danish companies, which also includes Novo Nordisk (insulin), Novozymes (enzymes), Vestas (</w:t>
      </w:r>
      <w:r w:rsidR="0090045A">
        <w:rPr>
          <w:sz w:val="28"/>
          <w:szCs w:val="28"/>
        </w:rPr>
        <w:t>windmills</w:t>
      </w:r>
      <w:r>
        <w:rPr>
          <w:sz w:val="28"/>
          <w:szCs w:val="28"/>
        </w:rPr>
        <w:t>), Carlsberg (beer, recognize the slogan: “Probably The Best Lager In The World”?), Coloplast (</w:t>
      </w:r>
      <w:r w:rsidR="0090045A">
        <w:rPr>
          <w:sz w:val="28"/>
          <w:szCs w:val="28"/>
        </w:rPr>
        <w:t>stomia</w:t>
      </w:r>
      <w:r>
        <w:rPr>
          <w:sz w:val="28"/>
          <w:szCs w:val="28"/>
        </w:rPr>
        <w:t xml:space="preserve"> bags), Pandora (jewelry), ECCO (</w:t>
      </w:r>
      <w:r w:rsidR="00B85CBA">
        <w:rPr>
          <w:sz w:val="28"/>
          <w:szCs w:val="28"/>
        </w:rPr>
        <w:t>shoes</w:t>
      </w:r>
      <w:r>
        <w:rPr>
          <w:sz w:val="28"/>
          <w:szCs w:val="28"/>
        </w:rPr>
        <w:t xml:space="preserve">), </w:t>
      </w:r>
      <w:r w:rsidR="00B85CBA">
        <w:rPr>
          <w:sz w:val="28"/>
          <w:szCs w:val="28"/>
        </w:rPr>
        <w:t>ISS (facility services/cleaning)</w:t>
      </w:r>
      <w:r w:rsidR="00D3698D">
        <w:rPr>
          <w:sz w:val="28"/>
          <w:szCs w:val="28"/>
        </w:rPr>
        <w:t xml:space="preserve"> and many more.</w:t>
      </w:r>
    </w:p>
    <w:p w14:paraId="0ED7DDE2" w14:textId="0A67DB55" w:rsidR="00D3698D" w:rsidRDefault="00D3698D" w:rsidP="005D1662">
      <w:pPr>
        <w:jc w:val="both"/>
        <w:rPr>
          <w:sz w:val="28"/>
          <w:szCs w:val="28"/>
        </w:rPr>
      </w:pPr>
    </w:p>
    <w:p w14:paraId="77D32D6E" w14:textId="50404C6D" w:rsidR="00D3698D" w:rsidRDefault="00D3698D" w:rsidP="005D1662">
      <w:pPr>
        <w:jc w:val="both"/>
        <w:rPr>
          <w:sz w:val="28"/>
          <w:szCs w:val="28"/>
        </w:rPr>
      </w:pPr>
      <w:r>
        <w:rPr>
          <w:sz w:val="28"/>
          <w:szCs w:val="28"/>
        </w:rPr>
        <w:t xml:space="preserve">Denmark is known very much for </w:t>
      </w:r>
      <w:r w:rsidRPr="00D3698D">
        <w:rPr>
          <w:b/>
          <w:bCs/>
          <w:sz w:val="28"/>
          <w:szCs w:val="28"/>
        </w:rPr>
        <w:t>Know How</w:t>
      </w:r>
      <w:r>
        <w:rPr>
          <w:sz w:val="28"/>
          <w:szCs w:val="28"/>
        </w:rPr>
        <w:t>.</w:t>
      </w:r>
    </w:p>
    <w:p w14:paraId="62DCD929" w14:textId="77777777" w:rsidR="00D3698D" w:rsidRDefault="00D3698D" w:rsidP="005D1662">
      <w:pPr>
        <w:jc w:val="both"/>
        <w:rPr>
          <w:sz w:val="28"/>
          <w:szCs w:val="28"/>
        </w:rPr>
      </w:pPr>
    </w:p>
    <w:p w14:paraId="4D55F025" w14:textId="065A2A5D" w:rsidR="00D3698D" w:rsidRDefault="00D3698D" w:rsidP="005D1662">
      <w:pPr>
        <w:jc w:val="both"/>
        <w:rPr>
          <w:sz w:val="28"/>
          <w:szCs w:val="28"/>
        </w:rPr>
      </w:pPr>
      <w:r>
        <w:rPr>
          <w:sz w:val="28"/>
          <w:szCs w:val="28"/>
        </w:rPr>
        <w:lastRenderedPageBreak/>
        <w:t xml:space="preserve">It’s a small country, and Denmark doesn’t have much raw materials such as steel etc., so I guess we have had to find other things to excel at. </w:t>
      </w:r>
    </w:p>
    <w:p w14:paraId="4C17F25F" w14:textId="77777777" w:rsidR="00F0373C" w:rsidRDefault="00F0373C" w:rsidP="005D1662">
      <w:pPr>
        <w:jc w:val="both"/>
        <w:rPr>
          <w:sz w:val="28"/>
          <w:szCs w:val="28"/>
        </w:rPr>
      </w:pPr>
    </w:p>
    <w:p w14:paraId="55ED2967" w14:textId="7FDAE27B" w:rsidR="00F0373C" w:rsidRPr="003B0434" w:rsidRDefault="00F0373C" w:rsidP="00F0373C">
      <w:pPr>
        <w:jc w:val="both"/>
        <w:rPr>
          <w:sz w:val="28"/>
          <w:szCs w:val="28"/>
        </w:rPr>
      </w:pPr>
      <w:r>
        <w:rPr>
          <w:sz w:val="28"/>
          <w:szCs w:val="28"/>
        </w:rPr>
        <w:t xml:space="preserve">My hope is that my Know How in the areas of business can help a lot of business owners and entrepreneurs excel in business and create wonderful results for themselves, their families and all the people they employ and with the positive ripple effects that are generated </w:t>
      </w:r>
      <w:r w:rsidR="007A3303">
        <w:rPr>
          <w:sz w:val="28"/>
          <w:szCs w:val="28"/>
        </w:rPr>
        <w:t xml:space="preserve">and pushed </w:t>
      </w:r>
      <w:r>
        <w:rPr>
          <w:sz w:val="28"/>
          <w:szCs w:val="28"/>
        </w:rPr>
        <w:t>through vendors, supply chains and everyone they eventually touch positively through their products, services and expertise.</w:t>
      </w:r>
    </w:p>
    <w:p w14:paraId="6F421A05" w14:textId="4DBA1661" w:rsidR="00F0373C" w:rsidRDefault="00F0373C" w:rsidP="005D1662">
      <w:pPr>
        <w:jc w:val="both"/>
        <w:rPr>
          <w:sz w:val="28"/>
          <w:szCs w:val="28"/>
        </w:rPr>
      </w:pPr>
    </w:p>
    <w:p w14:paraId="76F96858" w14:textId="77777777" w:rsidR="00F0373C" w:rsidRDefault="00F0373C" w:rsidP="005D1662">
      <w:pPr>
        <w:jc w:val="both"/>
        <w:rPr>
          <w:sz w:val="28"/>
          <w:szCs w:val="28"/>
        </w:rPr>
      </w:pPr>
    </w:p>
    <w:p w14:paraId="78C213ED" w14:textId="48835738" w:rsidR="00AA1548" w:rsidRDefault="00AA1548" w:rsidP="005D1662">
      <w:pPr>
        <w:jc w:val="both"/>
        <w:rPr>
          <w:sz w:val="28"/>
          <w:szCs w:val="28"/>
        </w:rPr>
      </w:pPr>
    </w:p>
    <w:p w14:paraId="71B5DD60" w14:textId="14FAC75F" w:rsidR="00AA1548" w:rsidRDefault="0090045A" w:rsidP="005D1662">
      <w:pPr>
        <w:jc w:val="both"/>
        <w:rPr>
          <w:sz w:val="28"/>
          <w:szCs w:val="28"/>
        </w:rPr>
      </w:pPr>
      <w:r>
        <w:rPr>
          <w:sz w:val="28"/>
          <w:szCs w:val="28"/>
        </w:rPr>
        <w:t>So,</w:t>
      </w:r>
      <w:r w:rsidR="00AA1548">
        <w:rPr>
          <w:sz w:val="28"/>
          <w:szCs w:val="28"/>
        </w:rPr>
        <w:t xml:space="preserve"> who am I?</w:t>
      </w:r>
    </w:p>
    <w:p w14:paraId="70F8E680" w14:textId="17AFADB8" w:rsidR="00AA1548" w:rsidRDefault="00AA1548" w:rsidP="005D1662">
      <w:pPr>
        <w:jc w:val="both"/>
        <w:rPr>
          <w:sz w:val="28"/>
          <w:szCs w:val="28"/>
        </w:rPr>
      </w:pPr>
    </w:p>
    <w:p w14:paraId="49A83101" w14:textId="5489B9EC" w:rsidR="00AA1548" w:rsidRDefault="00AA1548" w:rsidP="005D1662">
      <w:pPr>
        <w:jc w:val="both"/>
        <w:rPr>
          <w:sz w:val="28"/>
          <w:szCs w:val="28"/>
        </w:rPr>
      </w:pPr>
      <w:r>
        <w:rPr>
          <w:sz w:val="28"/>
          <w:szCs w:val="28"/>
        </w:rPr>
        <w:t>Well, my initial start in business, after my university studies in London, England, and a brief stint of trading Futures while living in New Jersey, was also in Denmark.</w:t>
      </w:r>
    </w:p>
    <w:p w14:paraId="42AE7484" w14:textId="39B8C75E" w:rsidR="00AA1548" w:rsidRDefault="00AA1548" w:rsidP="005D1662">
      <w:pPr>
        <w:jc w:val="both"/>
        <w:rPr>
          <w:sz w:val="28"/>
          <w:szCs w:val="28"/>
        </w:rPr>
      </w:pPr>
    </w:p>
    <w:p w14:paraId="00C52BB5" w14:textId="0CB3B1A7" w:rsidR="00AA1548" w:rsidRDefault="00AA1548" w:rsidP="005D1662">
      <w:pPr>
        <w:jc w:val="both"/>
        <w:rPr>
          <w:sz w:val="28"/>
          <w:szCs w:val="28"/>
        </w:rPr>
      </w:pPr>
      <w:r>
        <w:rPr>
          <w:sz w:val="28"/>
          <w:szCs w:val="28"/>
        </w:rPr>
        <w:t xml:space="preserve">I started a job at the bottom of the totem pole as a car washer and worked my way up through the ranks, including positions such as car rental assistant, </w:t>
      </w:r>
      <w:r w:rsidR="0090045A">
        <w:rPr>
          <w:sz w:val="28"/>
          <w:szCs w:val="28"/>
        </w:rPr>
        <w:t>bookkeeper</w:t>
      </w:r>
      <w:r>
        <w:rPr>
          <w:sz w:val="28"/>
          <w:szCs w:val="28"/>
        </w:rPr>
        <w:t xml:space="preserve">, </w:t>
      </w:r>
      <w:r w:rsidR="001B273A">
        <w:rPr>
          <w:sz w:val="28"/>
          <w:szCs w:val="28"/>
        </w:rPr>
        <w:t xml:space="preserve">leasing consultant, leasing manager, Sub director, director, to eventually after about 5 years or so, being appointed to the CEO (Chief Executive Officer) of the </w:t>
      </w:r>
      <w:r w:rsidR="000E166D">
        <w:rPr>
          <w:sz w:val="28"/>
          <w:szCs w:val="28"/>
        </w:rPr>
        <w:t xml:space="preserve">same </w:t>
      </w:r>
      <w:r w:rsidR="001B273A">
        <w:rPr>
          <w:sz w:val="28"/>
          <w:szCs w:val="28"/>
        </w:rPr>
        <w:t>entire car rental company.</w:t>
      </w:r>
    </w:p>
    <w:p w14:paraId="1F31A099" w14:textId="4DEAC81A" w:rsidR="001B273A" w:rsidRDefault="001B273A" w:rsidP="005D1662">
      <w:pPr>
        <w:jc w:val="both"/>
        <w:rPr>
          <w:sz w:val="28"/>
          <w:szCs w:val="28"/>
        </w:rPr>
      </w:pPr>
    </w:p>
    <w:p w14:paraId="430B61F7" w14:textId="01A22B0F" w:rsidR="001B273A" w:rsidRDefault="001B273A" w:rsidP="005D1662">
      <w:pPr>
        <w:jc w:val="both"/>
        <w:rPr>
          <w:sz w:val="28"/>
          <w:szCs w:val="28"/>
        </w:rPr>
      </w:pPr>
      <w:r>
        <w:rPr>
          <w:sz w:val="28"/>
          <w:szCs w:val="28"/>
        </w:rPr>
        <w:t xml:space="preserve">At that </w:t>
      </w:r>
      <w:r w:rsidR="0090045A">
        <w:rPr>
          <w:sz w:val="28"/>
          <w:szCs w:val="28"/>
        </w:rPr>
        <w:t>time,</w:t>
      </w:r>
      <w:r>
        <w:rPr>
          <w:sz w:val="28"/>
          <w:szCs w:val="28"/>
        </w:rPr>
        <w:t xml:space="preserve"> we were the 4</w:t>
      </w:r>
      <w:r w:rsidRPr="001B273A">
        <w:rPr>
          <w:sz w:val="28"/>
          <w:szCs w:val="28"/>
          <w:vertAlign w:val="superscript"/>
        </w:rPr>
        <w:t>th</w:t>
      </w:r>
      <w:r>
        <w:rPr>
          <w:sz w:val="28"/>
          <w:szCs w:val="28"/>
        </w:rPr>
        <w:t xml:space="preserve"> largest car rental company in Denmark, managing about $60 million in assets, some 1,500 vehicles, and over 200 employees, and a </w:t>
      </w:r>
      <w:r w:rsidR="0090045A">
        <w:rPr>
          <w:sz w:val="28"/>
          <w:szCs w:val="28"/>
        </w:rPr>
        <w:t>country wide operation</w:t>
      </w:r>
      <w:r>
        <w:rPr>
          <w:sz w:val="28"/>
          <w:szCs w:val="28"/>
        </w:rPr>
        <w:t xml:space="preserve"> with several locations.</w:t>
      </w:r>
    </w:p>
    <w:p w14:paraId="5AAB530A" w14:textId="799D8258" w:rsidR="001B273A" w:rsidRDefault="001B273A" w:rsidP="005D1662">
      <w:pPr>
        <w:jc w:val="both"/>
        <w:rPr>
          <w:sz w:val="28"/>
          <w:szCs w:val="28"/>
        </w:rPr>
      </w:pPr>
    </w:p>
    <w:p w14:paraId="2A9E5066" w14:textId="3B4D8213" w:rsidR="001B273A" w:rsidRDefault="001B273A" w:rsidP="005D1662">
      <w:pPr>
        <w:jc w:val="both"/>
        <w:rPr>
          <w:sz w:val="28"/>
          <w:szCs w:val="28"/>
        </w:rPr>
      </w:pPr>
      <w:r>
        <w:rPr>
          <w:sz w:val="28"/>
          <w:szCs w:val="28"/>
        </w:rPr>
        <w:t>I was 25 years old.</w:t>
      </w:r>
    </w:p>
    <w:p w14:paraId="2783E83F" w14:textId="0A718E75" w:rsidR="001B273A" w:rsidRDefault="001B273A" w:rsidP="005D1662">
      <w:pPr>
        <w:jc w:val="both"/>
        <w:rPr>
          <w:sz w:val="28"/>
          <w:szCs w:val="28"/>
        </w:rPr>
      </w:pPr>
    </w:p>
    <w:p w14:paraId="2F1F3824" w14:textId="77777777" w:rsidR="00EB4A11" w:rsidRDefault="00EB4A11" w:rsidP="005D1662">
      <w:pPr>
        <w:jc w:val="both"/>
        <w:rPr>
          <w:sz w:val="28"/>
          <w:szCs w:val="28"/>
        </w:rPr>
      </w:pPr>
      <w:r>
        <w:rPr>
          <w:sz w:val="28"/>
          <w:szCs w:val="28"/>
        </w:rPr>
        <w:t>Almost simultaneously with the announcement of the new CEO,</w:t>
      </w:r>
      <w:r w:rsidR="001B273A">
        <w:rPr>
          <w:sz w:val="28"/>
          <w:szCs w:val="28"/>
        </w:rPr>
        <w:t xml:space="preserve"> we </w:t>
      </w:r>
      <w:r>
        <w:rPr>
          <w:sz w:val="28"/>
          <w:szCs w:val="28"/>
        </w:rPr>
        <w:t>took</w:t>
      </w:r>
      <w:r w:rsidR="001B273A">
        <w:rPr>
          <w:sz w:val="28"/>
          <w:szCs w:val="28"/>
        </w:rPr>
        <w:t xml:space="preserve"> over the 5</w:t>
      </w:r>
      <w:r w:rsidR="001B273A" w:rsidRPr="001B273A">
        <w:rPr>
          <w:sz w:val="28"/>
          <w:szCs w:val="28"/>
          <w:vertAlign w:val="superscript"/>
        </w:rPr>
        <w:t>th</w:t>
      </w:r>
      <w:r w:rsidR="001B273A">
        <w:rPr>
          <w:sz w:val="28"/>
          <w:szCs w:val="28"/>
        </w:rPr>
        <w:t xml:space="preserve"> largest car rental company in Denmark and merged it into our company, </w:t>
      </w:r>
      <w:r>
        <w:rPr>
          <w:sz w:val="28"/>
          <w:szCs w:val="28"/>
        </w:rPr>
        <w:t>so my hands were definitely full from the get go.</w:t>
      </w:r>
    </w:p>
    <w:p w14:paraId="77028805" w14:textId="77777777" w:rsidR="00EB4A11" w:rsidRDefault="00EB4A11" w:rsidP="005D1662">
      <w:pPr>
        <w:jc w:val="both"/>
        <w:rPr>
          <w:sz w:val="28"/>
          <w:szCs w:val="28"/>
        </w:rPr>
      </w:pPr>
    </w:p>
    <w:p w14:paraId="4172E29D" w14:textId="708C5E3E" w:rsidR="001B273A" w:rsidRDefault="00EB4A11" w:rsidP="005D1662">
      <w:pPr>
        <w:jc w:val="both"/>
        <w:rPr>
          <w:sz w:val="28"/>
          <w:szCs w:val="28"/>
        </w:rPr>
      </w:pPr>
      <w:r>
        <w:rPr>
          <w:sz w:val="28"/>
          <w:szCs w:val="28"/>
        </w:rPr>
        <w:t xml:space="preserve">But a couple of years later </w:t>
      </w:r>
      <w:r w:rsidR="001B273A">
        <w:rPr>
          <w:sz w:val="28"/>
          <w:szCs w:val="28"/>
        </w:rPr>
        <w:t>and I urged for having a business of my own.</w:t>
      </w:r>
    </w:p>
    <w:p w14:paraId="177C9225" w14:textId="20FF5FC6" w:rsidR="001B273A" w:rsidRDefault="001B273A" w:rsidP="005D1662">
      <w:pPr>
        <w:jc w:val="both"/>
        <w:rPr>
          <w:sz w:val="28"/>
          <w:szCs w:val="28"/>
        </w:rPr>
      </w:pPr>
    </w:p>
    <w:p w14:paraId="0009E99A" w14:textId="193A0E80" w:rsidR="001B273A" w:rsidRDefault="001B273A" w:rsidP="005D1662">
      <w:pPr>
        <w:jc w:val="both"/>
        <w:rPr>
          <w:sz w:val="28"/>
          <w:szCs w:val="28"/>
        </w:rPr>
      </w:pPr>
      <w:r>
        <w:rPr>
          <w:sz w:val="28"/>
          <w:szCs w:val="28"/>
        </w:rPr>
        <w:lastRenderedPageBreak/>
        <w:t>The board of directors of the car rental company graciously allowed for me to purchase a company and run it while remaining CEO of the car rental company. However, they also very explicitly and implicitly expressed such dealings were to be done on my own time.</w:t>
      </w:r>
    </w:p>
    <w:p w14:paraId="634B005E" w14:textId="4F59F502" w:rsidR="001B273A" w:rsidRDefault="001B273A" w:rsidP="005D1662">
      <w:pPr>
        <w:jc w:val="both"/>
        <w:rPr>
          <w:sz w:val="28"/>
          <w:szCs w:val="28"/>
        </w:rPr>
      </w:pPr>
    </w:p>
    <w:p w14:paraId="491925EB" w14:textId="66C97936" w:rsidR="001B273A" w:rsidRDefault="001B273A" w:rsidP="005D1662">
      <w:pPr>
        <w:jc w:val="both"/>
        <w:rPr>
          <w:sz w:val="28"/>
          <w:szCs w:val="28"/>
        </w:rPr>
      </w:pPr>
      <w:r>
        <w:rPr>
          <w:sz w:val="28"/>
          <w:szCs w:val="28"/>
        </w:rPr>
        <w:t>That meant evenings, nights, early mornings and weekends, would be the time I could really spend on my business, while I would concentrate my efforts on the car rental business during the other hours.</w:t>
      </w:r>
    </w:p>
    <w:p w14:paraId="5A3BF90A" w14:textId="49CDC81A" w:rsidR="001B273A" w:rsidRDefault="001B273A" w:rsidP="005D1662">
      <w:pPr>
        <w:jc w:val="both"/>
        <w:rPr>
          <w:sz w:val="28"/>
          <w:szCs w:val="28"/>
        </w:rPr>
      </w:pPr>
    </w:p>
    <w:p w14:paraId="7682749E" w14:textId="3C94BA2E" w:rsidR="001B273A" w:rsidRDefault="001B273A" w:rsidP="005D1662">
      <w:pPr>
        <w:jc w:val="both"/>
        <w:rPr>
          <w:sz w:val="28"/>
          <w:szCs w:val="28"/>
        </w:rPr>
      </w:pPr>
      <w:r>
        <w:rPr>
          <w:sz w:val="28"/>
          <w:szCs w:val="28"/>
        </w:rPr>
        <w:t xml:space="preserve">This setup also meant that </w:t>
      </w:r>
      <w:r w:rsidR="0090045A">
        <w:rPr>
          <w:sz w:val="28"/>
          <w:szCs w:val="28"/>
        </w:rPr>
        <w:t>from the get-go</w:t>
      </w:r>
      <w:r>
        <w:rPr>
          <w:sz w:val="28"/>
          <w:szCs w:val="28"/>
        </w:rPr>
        <w:t>, I would have to run my business using other people to carry out all daily operations for me, and then just guide them through everything and how I wished things to be. And I would have to do such guidance from afar.</w:t>
      </w:r>
    </w:p>
    <w:p w14:paraId="28BB6A9C" w14:textId="38F5A1FD" w:rsidR="00F0373C" w:rsidRDefault="00F0373C" w:rsidP="005D1662">
      <w:pPr>
        <w:jc w:val="both"/>
        <w:rPr>
          <w:sz w:val="28"/>
          <w:szCs w:val="28"/>
        </w:rPr>
      </w:pPr>
    </w:p>
    <w:p w14:paraId="42542D0B" w14:textId="1ACB3053" w:rsidR="00F0373C" w:rsidRDefault="00F0373C" w:rsidP="005D1662">
      <w:pPr>
        <w:jc w:val="both"/>
        <w:rPr>
          <w:sz w:val="28"/>
          <w:szCs w:val="28"/>
        </w:rPr>
      </w:pPr>
    </w:p>
    <w:p w14:paraId="00099BA6" w14:textId="04A97901" w:rsidR="006A204E" w:rsidRDefault="006A204E" w:rsidP="005D1662">
      <w:pPr>
        <w:jc w:val="both"/>
        <w:rPr>
          <w:sz w:val="28"/>
          <w:szCs w:val="28"/>
        </w:rPr>
      </w:pPr>
      <w:r>
        <w:rPr>
          <w:sz w:val="28"/>
          <w:szCs w:val="28"/>
        </w:rPr>
        <w:t>It all worked out very well though.</w:t>
      </w:r>
    </w:p>
    <w:p w14:paraId="7493BCC7" w14:textId="54087419" w:rsidR="006A204E" w:rsidRDefault="006A204E" w:rsidP="005D1662">
      <w:pPr>
        <w:jc w:val="both"/>
        <w:rPr>
          <w:sz w:val="28"/>
          <w:szCs w:val="28"/>
        </w:rPr>
      </w:pPr>
    </w:p>
    <w:p w14:paraId="635ABB6C" w14:textId="3DABDB93" w:rsidR="00EB4A11" w:rsidRDefault="00EB4A11" w:rsidP="005D1662">
      <w:pPr>
        <w:jc w:val="both"/>
        <w:rPr>
          <w:sz w:val="28"/>
          <w:szCs w:val="28"/>
        </w:rPr>
      </w:pPr>
      <w:r>
        <w:rPr>
          <w:sz w:val="28"/>
          <w:szCs w:val="28"/>
        </w:rPr>
        <w:t>The business I bought was the oldest and largest limousine service in Denmark, a company that mostly catered to the professional audience, visitors, embassies and the like. Our fleet thus consisted mostly of the high</w:t>
      </w:r>
      <w:r w:rsidR="000E166D">
        <w:rPr>
          <w:sz w:val="28"/>
          <w:szCs w:val="28"/>
        </w:rPr>
        <w:t>-</w:t>
      </w:r>
      <w:r>
        <w:rPr>
          <w:sz w:val="28"/>
          <w:szCs w:val="28"/>
        </w:rPr>
        <w:t>end Mercedes Benz S class and the like.</w:t>
      </w:r>
    </w:p>
    <w:p w14:paraId="4C36C599" w14:textId="77777777" w:rsidR="00EB4A11" w:rsidRDefault="00EB4A11" w:rsidP="005D1662">
      <w:pPr>
        <w:jc w:val="both"/>
        <w:rPr>
          <w:sz w:val="28"/>
          <w:szCs w:val="28"/>
        </w:rPr>
      </w:pPr>
    </w:p>
    <w:p w14:paraId="32B5FF1C" w14:textId="4D1A9170" w:rsidR="006A204E" w:rsidRDefault="006A204E" w:rsidP="005D1662">
      <w:pPr>
        <w:jc w:val="both"/>
        <w:rPr>
          <w:sz w:val="28"/>
          <w:szCs w:val="28"/>
        </w:rPr>
      </w:pPr>
      <w:r>
        <w:rPr>
          <w:sz w:val="28"/>
          <w:szCs w:val="28"/>
        </w:rPr>
        <w:t>Despite some great challenges, in my first year of ownership, we managed to grow the sales (revenues) by 3.5</w:t>
      </w:r>
      <w:r w:rsidR="000E166D">
        <w:rPr>
          <w:sz w:val="28"/>
          <w:szCs w:val="28"/>
        </w:rPr>
        <w:t>-</w:t>
      </w:r>
      <w:r>
        <w:rPr>
          <w:sz w:val="28"/>
          <w:szCs w:val="28"/>
        </w:rPr>
        <w:t>fold. The EBITDA (Earnings Before Interest, Taxes, Depreciation and Amortization) grew a whopping 32</w:t>
      </w:r>
      <w:r w:rsidR="000E166D">
        <w:rPr>
          <w:sz w:val="28"/>
          <w:szCs w:val="28"/>
        </w:rPr>
        <w:t>-</w:t>
      </w:r>
      <w:r>
        <w:rPr>
          <w:sz w:val="28"/>
          <w:szCs w:val="28"/>
        </w:rPr>
        <w:t>fold (numbers compared to the results of previous owner’s last year before selling the business to me).</w:t>
      </w:r>
    </w:p>
    <w:p w14:paraId="734A8CC6" w14:textId="0E07776D" w:rsidR="006A204E" w:rsidRDefault="006A204E" w:rsidP="005D1662">
      <w:pPr>
        <w:jc w:val="both"/>
        <w:rPr>
          <w:sz w:val="28"/>
          <w:szCs w:val="28"/>
        </w:rPr>
      </w:pPr>
    </w:p>
    <w:p w14:paraId="4F7D4EDD" w14:textId="3B418666" w:rsidR="006A204E" w:rsidRDefault="00143553" w:rsidP="005D1662">
      <w:pPr>
        <w:jc w:val="both"/>
        <w:rPr>
          <w:sz w:val="28"/>
          <w:szCs w:val="28"/>
        </w:rPr>
      </w:pPr>
      <w:r>
        <w:rPr>
          <w:sz w:val="28"/>
          <w:szCs w:val="28"/>
        </w:rPr>
        <w:t>There were several things I did to achieve these phenomenal results, but a lot of it can be attributed to the adjustment of prices and how I made such adjustments get accepted with my clients.</w:t>
      </w:r>
    </w:p>
    <w:p w14:paraId="5BCDCCFF" w14:textId="013E3998" w:rsidR="00143553" w:rsidRDefault="00143553" w:rsidP="005D1662">
      <w:pPr>
        <w:jc w:val="both"/>
        <w:rPr>
          <w:sz w:val="28"/>
          <w:szCs w:val="28"/>
        </w:rPr>
      </w:pPr>
    </w:p>
    <w:p w14:paraId="4B341F5C" w14:textId="53E64F0E" w:rsidR="00143553" w:rsidRDefault="00143553" w:rsidP="005D1662">
      <w:pPr>
        <w:jc w:val="both"/>
        <w:rPr>
          <w:sz w:val="28"/>
          <w:szCs w:val="28"/>
        </w:rPr>
      </w:pPr>
      <w:r>
        <w:rPr>
          <w:sz w:val="28"/>
          <w:szCs w:val="28"/>
        </w:rPr>
        <w:t>As you will recall this report here is all about pricing, so you’ll gain a lot of the insights to some of the things I did to grow my first business.</w:t>
      </w:r>
    </w:p>
    <w:p w14:paraId="4573B2D0" w14:textId="029FB088" w:rsidR="00D87283" w:rsidRDefault="00D87283" w:rsidP="005D1662">
      <w:pPr>
        <w:jc w:val="both"/>
        <w:rPr>
          <w:sz w:val="28"/>
          <w:szCs w:val="28"/>
        </w:rPr>
      </w:pPr>
    </w:p>
    <w:p w14:paraId="4343F226" w14:textId="20AD841C" w:rsidR="00D87283" w:rsidRDefault="00D87283" w:rsidP="005D1662">
      <w:pPr>
        <w:jc w:val="both"/>
        <w:rPr>
          <w:sz w:val="28"/>
          <w:szCs w:val="28"/>
        </w:rPr>
      </w:pPr>
    </w:p>
    <w:p w14:paraId="3BB1EAA8" w14:textId="6DCAF20C" w:rsidR="00D87283" w:rsidRDefault="00D87283" w:rsidP="005D1662">
      <w:pPr>
        <w:jc w:val="both"/>
        <w:rPr>
          <w:sz w:val="28"/>
          <w:szCs w:val="28"/>
        </w:rPr>
      </w:pPr>
      <w:r>
        <w:rPr>
          <w:sz w:val="28"/>
          <w:szCs w:val="28"/>
        </w:rPr>
        <w:lastRenderedPageBreak/>
        <w:t>Through several of the following years my entrepreneurial journey expanded</w:t>
      </w:r>
      <w:r w:rsidR="000B38B5">
        <w:rPr>
          <w:sz w:val="28"/>
          <w:szCs w:val="28"/>
        </w:rPr>
        <w:t>. I invested in a fairly new company (I believe it was just 3 years old at the time) and became the third equal partner and owner of this company.</w:t>
      </w:r>
    </w:p>
    <w:p w14:paraId="1DB4A94D" w14:textId="36CFBB07" w:rsidR="000B38B5" w:rsidRDefault="000B38B5" w:rsidP="005D1662">
      <w:pPr>
        <w:jc w:val="both"/>
        <w:rPr>
          <w:sz w:val="28"/>
          <w:szCs w:val="28"/>
        </w:rPr>
      </w:pPr>
    </w:p>
    <w:p w14:paraId="5A46BD07" w14:textId="020D54BF" w:rsidR="000B38B5" w:rsidRDefault="000B38B5" w:rsidP="005D1662">
      <w:pPr>
        <w:jc w:val="both"/>
        <w:rPr>
          <w:sz w:val="28"/>
          <w:szCs w:val="28"/>
        </w:rPr>
      </w:pPr>
      <w:r>
        <w:rPr>
          <w:sz w:val="28"/>
          <w:szCs w:val="28"/>
        </w:rPr>
        <w:t xml:space="preserve">This business rented out small cargo trailers, kinda the like you’ll see from uHaul, but these were rented out for free and instead it was paid for by advertising. That’s the short version of course and a more </w:t>
      </w:r>
      <w:r w:rsidR="0090045A">
        <w:rPr>
          <w:sz w:val="28"/>
          <w:szCs w:val="28"/>
        </w:rPr>
        <w:t>in-depth</w:t>
      </w:r>
      <w:r>
        <w:rPr>
          <w:sz w:val="28"/>
          <w:szCs w:val="28"/>
        </w:rPr>
        <w:t xml:space="preserve"> version will have to wait for some other time.</w:t>
      </w:r>
    </w:p>
    <w:p w14:paraId="3ABCB4DE" w14:textId="74738CD3" w:rsidR="000B38B5" w:rsidRDefault="000B38B5" w:rsidP="005D1662">
      <w:pPr>
        <w:jc w:val="both"/>
        <w:rPr>
          <w:sz w:val="28"/>
          <w:szCs w:val="28"/>
        </w:rPr>
      </w:pPr>
    </w:p>
    <w:p w14:paraId="0FEE753D" w14:textId="3FB94184" w:rsidR="000B38B5" w:rsidRDefault="000B38B5" w:rsidP="005D1662">
      <w:pPr>
        <w:jc w:val="both"/>
        <w:rPr>
          <w:sz w:val="28"/>
          <w:szCs w:val="28"/>
        </w:rPr>
      </w:pPr>
      <w:r>
        <w:rPr>
          <w:sz w:val="28"/>
          <w:szCs w:val="28"/>
        </w:rPr>
        <w:t xml:space="preserve">The trailer business grew fast. </w:t>
      </w:r>
    </w:p>
    <w:p w14:paraId="41133DAB" w14:textId="1A31A55C" w:rsidR="000B38B5" w:rsidRDefault="000B38B5" w:rsidP="005D1662">
      <w:pPr>
        <w:jc w:val="both"/>
        <w:rPr>
          <w:sz w:val="28"/>
          <w:szCs w:val="28"/>
        </w:rPr>
      </w:pPr>
    </w:p>
    <w:p w14:paraId="7DA184E6" w14:textId="2E63801E" w:rsidR="000B38B5" w:rsidRDefault="000B38B5" w:rsidP="005D1662">
      <w:pPr>
        <w:jc w:val="both"/>
        <w:rPr>
          <w:sz w:val="28"/>
          <w:szCs w:val="28"/>
        </w:rPr>
      </w:pPr>
      <w:r>
        <w:rPr>
          <w:sz w:val="28"/>
          <w:szCs w:val="28"/>
        </w:rPr>
        <w:t xml:space="preserve">Soon it was all over Denmark and from Denmark we ventured into Sweden and later into Norway. Later </w:t>
      </w:r>
      <w:proofErr w:type="gramStart"/>
      <w:r>
        <w:rPr>
          <w:sz w:val="28"/>
          <w:szCs w:val="28"/>
        </w:rPr>
        <w:t>on</w:t>
      </w:r>
      <w:proofErr w:type="gramEnd"/>
      <w:r>
        <w:rPr>
          <w:sz w:val="28"/>
          <w:szCs w:val="28"/>
        </w:rPr>
        <w:t xml:space="preserve"> would be a move into the much larger market of Germany, and eventually we took the company public with its IPO (Initial Public Offering) in 2018.</w:t>
      </w:r>
    </w:p>
    <w:p w14:paraId="3A36D1FF" w14:textId="6422E7F8" w:rsidR="000B38B5" w:rsidRDefault="000B38B5" w:rsidP="005D1662">
      <w:pPr>
        <w:jc w:val="both"/>
        <w:rPr>
          <w:sz w:val="28"/>
          <w:szCs w:val="28"/>
        </w:rPr>
      </w:pPr>
    </w:p>
    <w:p w14:paraId="2A2A081C" w14:textId="6C89FC03" w:rsidR="000B38B5" w:rsidRDefault="000B38B5" w:rsidP="005D1662">
      <w:pPr>
        <w:jc w:val="both"/>
        <w:rPr>
          <w:sz w:val="28"/>
          <w:szCs w:val="28"/>
        </w:rPr>
      </w:pPr>
      <w:r>
        <w:rPr>
          <w:sz w:val="28"/>
          <w:szCs w:val="28"/>
        </w:rPr>
        <w:t>I later sold my shares and no longer have anything to do with this company.</w:t>
      </w:r>
    </w:p>
    <w:p w14:paraId="0495E91E" w14:textId="061CD847" w:rsidR="000B38B5" w:rsidRDefault="000B38B5" w:rsidP="005D1662">
      <w:pPr>
        <w:jc w:val="both"/>
        <w:rPr>
          <w:sz w:val="28"/>
          <w:szCs w:val="28"/>
        </w:rPr>
      </w:pPr>
    </w:p>
    <w:p w14:paraId="1BA1CDFF" w14:textId="29687DF0" w:rsidR="000B38B5" w:rsidRDefault="000B38B5" w:rsidP="005D1662">
      <w:pPr>
        <w:jc w:val="both"/>
        <w:rPr>
          <w:sz w:val="28"/>
          <w:szCs w:val="28"/>
        </w:rPr>
      </w:pPr>
    </w:p>
    <w:p w14:paraId="28B432E9" w14:textId="5526CBD7" w:rsidR="000B38B5" w:rsidRDefault="000B38B5" w:rsidP="005D1662">
      <w:pPr>
        <w:jc w:val="both"/>
        <w:rPr>
          <w:sz w:val="28"/>
          <w:szCs w:val="28"/>
        </w:rPr>
      </w:pPr>
      <w:r>
        <w:rPr>
          <w:sz w:val="28"/>
          <w:szCs w:val="28"/>
        </w:rPr>
        <w:t>In the summer of 2008, after a long relationship had ended, I revisited my longing for seeking out of Denmark onto new and broader horizon and I immigrated to the US.</w:t>
      </w:r>
    </w:p>
    <w:p w14:paraId="4C66CE52" w14:textId="1F060A1D" w:rsidR="000B38B5" w:rsidRDefault="000B38B5" w:rsidP="005D1662">
      <w:pPr>
        <w:jc w:val="both"/>
        <w:rPr>
          <w:sz w:val="28"/>
          <w:szCs w:val="28"/>
        </w:rPr>
      </w:pPr>
    </w:p>
    <w:p w14:paraId="45BECAB5" w14:textId="39C3BA60" w:rsidR="000B38B5" w:rsidRDefault="000B38B5" w:rsidP="005D1662">
      <w:pPr>
        <w:jc w:val="both"/>
        <w:rPr>
          <w:sz w:val="28"/>
          <w:szCs w:val="28"/>
        </w:rPr>
      </w:pPr>
      <w:r>
        <w:rPr>
          <w:sz w:val="28"/>
          <w:szCs w:val="28"/>
        </w:rPr>
        <w:t xml:space="preserve">I still had as you can see from the </w:t>
      </w:r>
      <w:r w:rsidR="0090045A">
        <w:rPr>
          <w:sz w:val="28"/>
          <w:szCs w:val="28"/>
        </w:rPr>
        <w:t>timeline</w:t>
      </w:r>
      <w:r>
        <w:rPr>
          <w:sz w:val="28"/>
          <w:szCs w:val="28"/>
        </w:rPr>
        <w:t>, my portion of ownership of the trailer business and I also still had the ownership and ran by remote control the limousine business.</w:t>
      </w:r>
    </w:p>
    <w:p w14:paraId="4C7B7027" w14:textId="368A781D" w:rsidR="000B38B5" w:rsidRDefault="000B38B5" w:rsidP="005D1662">
      <w:pPr>
        <w:jc w:val="both"/>
        <w:rPr>
          <w:sz w:val="28"/>
          <w:szCs w:val="28"/>
        </w:rPr>
      </w:pPr>
    </w:p>
    <w:p w14:paraId="792EB23E" w14:textId="0F790031" w:rsidR="000B38B5" w:rsidRDefault="000B38B5" w:rsidP="005D1662">
      <w:pPr>
        <w:jc w:val="both"/>
        <w:rPr>
          <w:sz w:val="28"/>
          <w:szCs w:val="28"/>
        </w:rPr>
      </w:pPr>
    </w:p>
    <w:p w14:paraId="30092175" w14:textId="79AEDD21" w:rsidR="000B38B5" w:rsidRDefault="000B38B5" w:rsidP="005D1662">
      <w:pPr>
        <w:jc w:val="both"/>
        <w:rPr>
          <w:sz w:val="28"/>
          <w:szCs w:val="28"/>
        </w:rPr>
      </w:pPr>
      <w:r>
        <w:rPr>
          <w:sz w:val="28"/>
          <w:szCs w:val="28"/>
        </w:rPr>
        <w:t xml:space="preserve">When I left for the US, I was very, very wealthy, and had outside my businesses a lot of financial investments. September 2008 came </w:t>
      </w:r>
      <w:r w:rsidR="0090045A">
        <w:rPr>
          <w:sz w:val="28"/>
          <w:szCs w:val="28"/>
        </w:rPr>
        <w:t>along,</w:t>
      </w:r>
      <w:r>
        <w:rPr>
          <w:sz w:val="28"/>
          <w:szCs w:val="28"/>
        </w:rPr>
        <w:t xml:space="preserve"> and things took a huge turn. </w:t>
      </w:r>
    </w:p>
    <w:p w14:paraId="0608360E" w14:textId="040E62FF" w:rsidR="000B38B5" w:rsidRDefault="000B38B5" w:rsidP="005D1662">
      <w:pPr>
        <w:jc w:val="both"/>
        <w:rPr>
          <w:sz w:val="28"/>
          <w:szCs w:val="28"/>
        </w:rPr>
      </w:pPr>
    </w:p>
    <w:p w14:paraId="36F8950C" w14:textId="221ECB5C" w:rsidR="000B38B5" w:rsidRDefault="000B38B5" w:rsidP="005D1662">
      <w:pPr>
        <w:jc w:val="both"/>
        <w:rPr>
          <w:sz w:val="28"/>
          <w:szCs w:val="28"/>
        </w:rPr>
      </w:pPr>
      <w:r>
        <w:rPr>
          <w:sz w:val="28"/>
          <w:szCs w:val="28"/>
        </w:rPr>
        <w:t xml:space="preserve">You may recall the big crisis spurred on by the subprime crisis and how it took down some of the largest financial investment houses including Lehman </w:t>
      </w:r>
      <w:r w:rsidR="004A7B97">
        <w:rPr>
          <w:sz w:val="28"/>
          <w:szCs w:val="28"/>
        </w:rPr>
        <w:t>Brothers</w:t>
      </w:r>
      <w:r w:rsidR="000D1808">
        <w:rPr>
          <w:sz w:val="28"/>
          <w:szCs w:val="28"/>
        </w:rPr>
        <w:t xml:space="preserve">, cost millions of </w:t>
      </w:r>
      <w:r w:rsidR="0090045A">
        <w:rPr>
          <w:sz w:val="28"/>
          <w:szCs w:val="28"/>
        </w:rPr>
        <w:t>homeowners</w:t>
      </w:r>
      <w:r w:rsidR="000D1808">
        <w:rPr>
          <w:sz w:val="28"/>
          <w:szCs w:val="28"/>
        </w:rPr>
        <w:t xml:space="preserve"> to lose their homes, millions lost their jobs and many, many </w:t>
      </w:r>
      <w:r w:rsidR="000D1808">
        <w:rPr>
          <w:sz w:val="28"/>
          <w:szCs w:val="28"/>
        </w:rPr>
        <w:lastRenderedPageBreak/>
        <w:t xml:space="preserve">more ripple effects. </w:t>
      </w:r>
      <w:r w:rsidR="000E166D">
        <w:rPr>
          <w:sz w:val="28"/>
          <w:szCs w:val="28"/>
        </w:rPr>
        <w:t>In a relatively recent article, t</w:t>
      </w:r>
      <w:r w:rsidR="000D1808">
        <w:rPr>
          <w:sz w:val="28"/>
          <w:szCs w:val="28"/>
        </w:rPr>
        <w:t>he cost of the 2008 crisis has been pegged at $22 Trillion!</w:t>
      </w:r>
    </w:p>
    <w:p w14:paraId="4608B9C6" w14:textId="57CBBE5D" w:rsidR="000D1808" w:rsidRDefault="000D1808" w:rsidP="005D1662">
      <w:pPr>
        <w:jc w:val="both"/>
        <w:rPr>
          <w:sz w:val="28"/>
          <w:szCs w:val="28"/>
        </w:rPr>
      </w:pPr>
    </w:p>
    <w:p w14:paraId="3E52E308" w14:textId="0FCB5B51" w:rsidR="000D1808" w:rsidRDefault="000D1808" w:rsidP="005D1662">
      <w:pPr>
        <w:jc w:val="both"/>
        <w:rPr>
          <w:sz w:val="28"/>
          <w:szCs w:val="28"/>
        </w:rPr>
      </w:pPr>
      <w:r>
        <w:rPr>
          <w:sz w:val="28"/>
          <w:szCs w:val="28"/>
        </w:rPr>
        <w:t>In the midst of all of this, my financial positions took severe hits, and little old me lost all and then some. On paper I went from being very comfortably wealthy to having more debts than I was worth. All in the matter of 3 weeks</w:t>
      </w:r>
      <w:r w:rsidR="000E166D">
        <w:rPr>
          <w:sz w:val="28"/>
          <w:szCs w:val="28"/>
        </w:rPr>
        <w:t>, and because of heavy financial investments, not because of failings in my businesses or business operations</w:t>
      </w:r>
      <w:r>
        <w:rPr>
          <w:sz w:val="28"/>
          <w:szCs w:val="28"/>
        </w:rPr>
        <w:t>.</w:t>
      </w:r>
    </w:p>
    <w:p w14:paraId="09A1FE83" w14:textId="26AD8AF5" w:rsidR="000D1808" w:rsidRDefault="000D1808" w:rsidP="005D1662">
      <w:pPr>
        <w:jc w:val="both"/>
        <w:rPr>
          <w:sz w:val="28"/>
          <w:szCs w:val="28"/>
        </w:rPr>
      </w:pPr>
    </w:p>
    <w:p w14:paraId="1776AABB" w14:textId="38A636F9" w:rsidR="000D1808" w:rsidRDefault="000D1808" w:rsidP="005D1662">
      <w:pPr>
        <w:jc w:val="both"/>
        <w:rPr>
          <w:sz w:val="28"/>
          <w:szCs w:val="28"/>
        </w:rPr>
      </w:pPr>
      <w:r>
        <w:rPr>
          <w:sz w:val="28"/>
          <w:szCs w:val="28"/>
        </w:rPr>
        <w:t>In efforts to clean up my debt positions, I had to be creative once again and I also had to make several changes. By late 2010, I decided to sell off the limousine service business</w:t>
      </w:r>
      <w:r w:rsidR="00F54FCF">
        <w:rPr>
          <w:sz w:val="28"/>
          <w:szCs w:val="28"/>
        </w:rPr>
        <w:t>.</w:t>
      </w:r>
    </w:p>
    <w:p w14:paraId="62811783" w14:textId="77777777" w:rsidR="000D1808" w:rsidRDefault="000D1808" w:rsidP="005D1662">
      <w:pPr>
        <w:jc w:val="both"/>
        <w:rPr>
          <w:sz w:val="28"/>
          <w:szCs w:val="28"/>
        </w:rPr>
      </w:pPr>
    </w:p>
    <w:p w14:paraId="6AB8A8A7" w14:textId="6CE8AF8C" w:rsidR="000D1808" w:rsidRDefault="000D1808" w:rsidP="005D1662">
      <w:pPr>
        <w:jc w:val="both"/>
        <w:rPr>
          <w:sz w:val="28"/>
          <w:szCs w:val="28"/>
        </w:rPr>
      </w:pPr>
      <w:r>
        <w:rPr>
          <w:sz w:val="28"/>
          <w:szCs w:val="28"/>
        </w:rPr>
        <w:t>The Limousine Service business now represented 14 years of personal ownership and a business that I always ran on what I call complete remote control. The business did really well for me throughout many years, and also at times made me very decent money, without requiring me to actually be there.</w:t>
      </w:r>
    </w:p>
    <w:p w14:paraId="35A37423" w14:textId="5AAB3A4E" w:rsidR="000D1808" w:rsidRDefault="000D1808" w:rsidP="005D1662">
      <w:pPr>
        <w:jc w:val="both"/>
        <w:rPr>
          <w:sz w:val="28"/>
          <w:szCs w:val="28"/>
        </w:rPr>
      </w:pPr>
    </w:p>
    <w:p w14:paraId="75E8A922" w14:textId="6FBBB879" w:rsidR="000D1808" w:rsidRDefault="000D1808" w:rsidP="005D1662">
      <w:pPr>
        <w:jc w:val="both"/>
        <w:rPr>
          <w:sz w:val="28"/>
          <w:szCs w:val="28"/>
        </w:rPr>
      </w:pPr>
      <w:r>
        <w:rPr>
          <w:sz w:val="28"/>
          <w:szCs w:val="28"/>
        </w:rPr>
        <w:t>In the 14 years of ownership, if I add together the times that I actually set foot on its premises, I may be able to add together a full total of about 60 working days</w:t>
      </w:r>
      <w:r w:rsidR="0026727D">
        <w:rPr>
          <w:sz w:val="28"/>
          <w:szCs w:val="28"/>
        </w:rPr>
        <w:t>.</w:t>
      </w:r>
    </w:p>
    <w:p w14:paraId="0FA0E6D5" w14:textId="2AC42A02" w:rsidR="0026727D" w:rsidRDefault="0026727D" w:rsidP="005D1662">
      <w:pPr>
        <w:jc w:val="both"/>
        <w:rPr>
          <w:sz w:val="28"/>
          <w:szCs w:val="28"/>
        </w:rPr>
      </w:pPr>
    </w:p>
    <w:p w14:paraId="428C6425" w14:textId="18EC898F" w:rsidR="0026727D" w:rsidRDefault="0026727D" w:rsidP="005D1662">
      <w:pPr>
        <w:jc w:val="both"/>
        <w:rPr>
          <w:sz w:val="28"/>
          <w:szCs w:val="28"/>
        </w:rPr>
      </w:pPr>
      <w:r>
        <w:rPr>
          <w:sz w:val="28"/>
          <w:szCs w:val="28"/>
        </w:rPr>
        <w:t xml:space="preserve">The story of my limousine service ownership and results </w:t>
      </w:r>
      <w:r w:rsidR="007A3303">
        <w:rPr>
          <w:sz w:val="28"/>
          <w:szCs w:val="28"/>
        </w:rPr>
        <w:t>are</w:t>
      </w:r>
      <w:r>
        <w:rPr>
          <w:sz w:val="28"/>
          <w:szCs w:val="28"/>
        </w:rPr>
        <w:t xml:space="preserve"> what later earned me the nickname The Automated Millionaire.</w:t>
      </w:r>
    </w:p>
    <w:p w14:paraId="6B533980" w14:textId="77777777" w:rsidR="00F54FCF" w:rsidRDefault="00F54FCF" w:rsidP="005D1662">
      <w:pPr>
        <w:jc w:val="both"/>
        <w:rPr>
          <w:sz w:val="28"/>
          <w:szCs w:val="28"/>
        </w:rPr>
      </w:pPr>
    </w:p>
    <w:p w14:paraId="277C5633" w14:textId="5F1861A9" w:rsidR="000D1808" w:rsidRDefault="0026727D" w:rsidP="005D1662">
      <w:pPr>
        <w:jc w:val="both"/>
        <w:rPr>
          <w:sz w:val="28"/>
          <w:szCs w:val="28"/>
        </w:rPr>
      </w:pPr>
      <w:r>
        <w:rPr>
          <w:sz w:val="28"/>
          <w:szCs w:val="28"/>
        </w:rPr>
        <w:t>You might say that my entry into my new country of choice, the USA, was a challenge. No longer did I have the vast amounts of money and soon I had none of the businesses that had previously provided for me.</w:t>
      </w:r>
    </w:p>
    <w:p w14:paraId="4567727A" w14:textId="2C9F833F" w:rsidR="0026727D" w:rsidRDefault="0026727D" w:rsidP="005D1662">
      <w:pPr>
        <w:jc w:val="both"/>
        <w:rPr>
          <w:sz w:val="28"/>
          <w:szCs w:val="28"/>
        </w:rPr>
      </w:pPr>
    </w:p>
    <w:p w14:paraId="1C4AC643" w14:textId="5E7C0A21" w:rsidR="00F54FCF" w:rsidRDefault="00F54FCF" w:rsidP="005D1662">
      <w:pPr>
        <w:jc w:val="both"/>
        <w:rPr>
          <w:sz w:val="28"/>
          <w:szCs w:val="28"/>
        </w:rPr>
      </w:pPr>
      <w:r>
        <w:rPr>
          <w:sz w:val="28"/>
          <w:szCs w:val="28"/>
        </w:rPr>
        <w:t xml:space="preserve">The sale of the limousine service company helped me pay off the last bit of debt left from my crash of 2008. I </w:t>
      </w:r>
      <w:r w:rsidR="0090045A">
        <w:rPr>
          <w:sz w:val="28"/>
          <w:szCs w:val="28"/>
        </w:rPr>
        <w:t>usually say</w:t>
      </w:r>
      <w:r>
        <w:rPr>
          <w:sz w:val="28"/>
          <w:szCs w:val="28"/>
        </w:rPr>
        <w:t xml:space="preserve"> that it took me about 38 years to make my first fortune, only 3 weeks to lose it all and more, and about 2.25 years to make my second fortune. </w:t>
      </w:r>
    </w:p>
    <w:p w14:paraId="7A70FF4A" w14:textId="77777777" w:rsidR="00F54FCF" w:rsidRDefault="00F54FCF" w:rsidP="005D1662">
      <w:pPr>
        <w:jc w:val="both"/>
        <w:rPr>
          <w:sz w:val="28"/>
          <w:szCs w:val="28"/>
        </w:rPr>
      </w:pPr>
    </w:p>
    <w:p w14:paraId="7E7AC1F4" w14:textId="5BFEAD32" w:rsidR="0026727D" w:rsidRDefault="00F54FCF" w:rsidP="005D1662">
      <w:pPr>
        <w:jc w:val="both"/>
        <w:rPr>
          <w:sz w:val="28"/>
          <w:szCs w:val="28"/>
        </w:rPr>
      </w:pPr>
      <w:r>
        <w:rPr>
          <w:sz w:val="28"/>
          <w:szCs w:val="28"/>
        </w:rPr>
        <w:lastRenderedPageBreak/>
        <w:t xml:space="preserve">Yes, </w:t>
      </w:r>
      <w:r w:rsidR="0026727D">
        <w:rPr>
          <w:sz w:val="28"/>
          <w:szCs w:val="28"/>
        </w:rPr>
        <w:t>I manage</w:t>
      </w:r>
      <w:r>
        <w:rPr>
          <w:sz w:val="28"/>
          <w:szCs w:val="28"/>
        </w:rPr>
        <w:t>d</w:t>
      </w:r>
      <w:r w:rsidR="0026727D">
        <w:rPr>
          <w:sz w:val="28"/>
          <w:szCs w:val="28"/>
        </w:rPr>
        <w:t xml:space="preserve"> to pay off my debts about 2.25 years following the 2008 crisis and was now debt free, something I hadn’t been since I was like 14 years old. But I had little else of income.</w:t>
      </w:r>
    </w:p>
    <w:p w14:paraId="544745FB" w14:textId="4D54A0D3" w:rsidR="00F54FCF" w:rsidRDefault="00F54FCF" w:rsidP="005D1662">
      <w:pPr>
        <w:jc w:val="both"/>
        <w:rPr>
          <w:sz w:val="28"/>
          <w:szCs w:val="28"/>
        </w:rPr>
      </w:pPr>
    </w:p>
    <w:p w14:paraId="42AA950B" w14:textId="15E15047" w:rsidR="00F54FCF" w:rsidRDefault="00F54FCF" w:rsidP="005D1662">
      <w:pPr>
        <w:jc w:val="both"/>
        <w:rPr>
          <w:sz w:val="28"/>
          <w:szCs w:val="28"/>
        </w:rPr>
      </w:pPr>
      <w:r>
        <w:rPr>
          <w:sz w:val="28"/>
          <w:szCs w:val="28"/>
        </w:rPr>
        <w:t>I was extremely grateful, that I somehow managed to achieve noticeable results much faster the second time around, but I’m not going to lie to you: The toll, financially, emotionally and spiritually, of the 2008 crash, was immense.</w:t>
      </w:r>
    </w:p>
    <w:p w14:paraId="7FD16D8F" w14:textId="77777777" w:rsidR="00F54FCF" w:rsidRDefault="00F54FCF" w:rsidP="005D1662">
      <w:pPr>
        <w:jc w:val="both"/>
        <w:rPr>
          <w:sz w:val="28"/>
          <w:szCs w:val="28"/>
        </w:rPr>
      </w:pPr>
    </w:p>
    <w:p w14:paraId="13FC84AD" w14:textId="597AAA93" w:rsidR="0026727D" w:rsidRDefault="0026727D" w:rsidP="005D1662">
      <w:pPr>
        <w:jc w:val="both"/>
        <w:rPr>
          <w:sz w:val="28"/>
          <w:szCs w:val="28"/>
        </w:rPr>
      </w:pPr>
    </w:p>
    <w:p w14:paraId="51EEBF6A" w14:textId="5F125203" w:rsidR="0026727D" w:rsidRDefault="0026727D" w:rsidP="005D1662">
      <w:pPr>
        <w:jc w:val="both"/>
        <w:rPr>
          <w:sz w:val="28"/>
          <w:szCs w:val="28"/>
        </w:rPr>
      </w:pPr>
      <w:r>
        <w:rPr>
          <w:sz w:val="28"/>
          <w:szCs w:val="28"/>
        </w:rPr>
        <w:t>Initially</w:t>
      </w:r>
      <w:r w:rsidR="00F54FCF">
        <w:rPr>
          <w:sz w:val="28"/>
          <w:szCs w:val="28"/>
        </w:rPr>
        <w:t>,</w:t>
      </w:r>
      <w:r>
        <w:rPr>
          <w:sz w:val="28"/>
          <w:szCs w:val="28"/>
        </w:rPr>
        <w:t xml:space="preserve"> I was allowed in the US on a special H1B visa.</w:t>
      </w:r>
    </w:p>
    <w:p w14:paraId="5CE138B8" w14:textId="4749DFCF" w:rsidR="00F54FCF" w:rsidRDefault="00F54FCF" w:rsidP="005D1662">
      <w:pPr>
        <w:jc w:val="both"/>
        <w:rPr>
          <w:sz w:val="28"/>
          <w:szCs w:val="28"/>
        </w:rPr>
      </w:pPr>
    </w:p>
    <w:p w14:paraId="781BD06D" w14:textId="4FA59798" w:rsidR="00F54FCF" w:rsidRDefault="00F54FCF" w:rsidP="005D1662">
      <w:pPr>
        <w:jc w:val="both"/>
        <w:rPr>
          <w:sz w:val="28"/>
          <w:szCs w:val="28"/>
        </w:rPr>
      </w:pPr>
      <w:r>
        <w:rPr>
          <w:sz w:val="28"/>
          <w:szCs w:val="28"/>
        </w:rPr>
        <w:t xml:space="preserve">But finding something to make money from wasn’t as easy obvious </w:t>
      </w:r>
      <w:r w:rsidR="00C964C1">
        <w:rPr>
          <w:sz w:val="28"/>
          <w:szCs w:val="28"/>
        </w:rPr>
        <w:t>to me and I honestly had also become so spoiled from being my own boss for so many years that taking any odd job as an employee just didn’t appeal much to me.</w:t>
      </w:r>
    </w:p>
    <w:p w14:paraId="1EB58DE5" w14:textId="36113E58" w:rsidR="00C964C1" w:rsidRDefault="00C964C1" w:rsidP="005D1662">
      <w:pPr>
        <w:jc w:val="both"/>
        <w:rPr>
          <w:sz w:val="28"/>
          <w:szCs w:val="28"/>
        </w:rPr>
      </w:pPr>
    </w:p>
    <w:p w14:paraId="4E9179A1" w14:textId="4565F2DD" w:rsidR="00C964C1" w:rsidRDefault="00C964C1" w:rsidP="005D1662">
      <w:pPr>
        <w:jc w:val="both"/>
        <w:rPr>
          <w:sz w:val="28"/>
          <w:szCs w:val="28"/>
        </w:rPr>
      </w:pPr>
      <w:r>
        <w:rPr>
          <w:sz w:val="28"/>
          <w:szCs w:val="28"/>
        </w:rPr>
        <w:t xml:space="preserve">Yet, without the nice access to liquidity that I had had the privilege of </w:t>
      </w:r>
      <w:r w:rsidR="008479B5">
        <w:rPr>
          <w:sz w:val="28"/>
          <w:szCs w:val="28"/>
        </w:rPr>
        <w:t>earlier, it wasn’t as easy to just make my own new venture again. Plus</w:t>
      </w:r>
      <w:r w:rsidR="007A3303">
        <w:rPr>
          <w:sz w:val="28"/>
          <w:szCs w:val="28"/>
        </w:rPr>
        <w:t>,</w:t>
      </w:r>
      <w:r w:rsidR="008479B5">
        <w:rPr>
          <w:sz w:val="28"/>
          <w:szCs w:val="28"/>
        </w:rPr>
        <w:t xml:space="preserve"> I honestly didn’t really know what that would be, and still suffered the mental and emotional chock of the great 2008 losses that perhaps, I wasn’t as risk willing or eager to just jump into any odd thing.</w:t>
      </w:r>
    </w:p>
    <w:p w14:paraId="2B6BAF4D" w14:textId="5D30EFEB" w:rsidR="008479B5" w:rsidRDefault="008479B5" w:rsidP="005D1662">
      <w:pPr>
        <w:jc w:val="both"/>
        <w:rPr>
          <w:sz w:val="28"/>
          <w:szCs w:val="28"/>
        </w:rPr>
      </w:pPr>
    </w:p>
    <w:p w14:paraId="2060B600" w14:textId="090672B2" w:rsidR="0026727D" w:rsidRDefault="00775D68" w:rsidP="005D1662">
      <w:pPr>
        <w:jc w:val="both"/>
        <w:rPr>
          <w:sz w:val="28"/>
          <w:szCs w:val="28"/>
        </w:rPr>
      </w:pPr>
      <w:r>
        <w:rPr>
          <w:sz w:val="28"/>
          <w:szCs w:val="28"/>
        </w:rPr>
        <w:t xml:space="preserve">I had known and followed a local Florida based company for several years. Social media was on the </w:t>
      </w:r>
      <w:r w:rsidR="0090045A">
        <w:rPr>
          <w:sz w:val="28"/>
          <w:szCs w:val="28"/>
        </w:rPr>
        <w:t>uprise,</w:t>
      </w:r>
      <w:r>
        <w:rPr>
          <w:sz w:val="28"/>
          <w:szCs w:val="28"/>
        </w:rPr>
        <w:t xml:space="preserve"> and I had been an early adopter, and knew something of making an online presence.</w:t>
      </w:r>
    </w:p>
    <w:p w14:paraId="2BC6B547" w14:textId="01252E60" w:rsidR="00775D68" w:rsidRDefault="00775D68" w:rsidP="005D1662">
      <w:pPr>
        <w:jc w:val="both"/>
        <w:rPr>
          <w:sz w:val="28"/>
          <w:szCs w:val="28"/>
        </w:rPr>
      </w:pPr>
    </w:p>
    <w:p w14:paraId="0A70DA97" w14:textId="7322DFCC" w:rsidR="00775D68" w:rsidRDefault="00775D68" w:rsidP="005D1662">
      <w:pPr>
        <w:jc w:val="both"/>
        <w:rPr>
          <w:sz w:val="28"/>
          <w:szCs w:val="28"/>
        </w:rPr>
      </w:pPr>
      <w:r>
        <w:rPr>
          <w:sz w:val="28"/>
          <w:szCs w:val="28"/>
        </w:rPr>
        <w:t>A lot of companies had no presence online really yet at that time, so I suggested to the company I knew that I would set up all of their fan</w:t>
      </w:r>
      <w:r w:rsidR="007A3303">
        <w:rPr>
          <w:sz w:val="28"/>
          <w:szCs w:val="28"/>
        </w:rPr>
        <w:t>-</w:t>
      </w:r>
      <w:r>
        <w:rPr>
          <w:sz w:val="28"/>
          <w:szCs w:val="28"/>
        </w:rPr>
        <w:t>pages and the like for them FOR FREE.</w:t>
      </w:r>
    </w:p>
    <w:p w14:paraId="6F7F493C" w14:textId="01297B36" w:rsidR="00775D68" w:rsidRDefault="00775D68" w:rsidP="005D1662">
      <w:pPr>
        <w:jc w:val="both"/>
        <w:rPr>
          <w:sz w:val="28"/>
          <w:szCs w:val="28"/>
        </w:rPr>
      </w:pPr>
    </w:p>
    <w:p w14:paraId="2F687633" w14:textId="75FB9FE2" w:rsidR="00775D68" w:rsidRDefault="00775D68" w:rsidP="005D1662">
      <w:pPr>
        <w:jc w:val="both"/>
        <w:rPr>
          <w:sz w:val="28"/>
          <w:szCs w:val="28"/>
        </w:rPr>
      </w:pPr>
      <w:r>
        <w:rPr>
          <w:sz w:val="28"/>
          <w:szCs w:val="28"/>
        </w:rPr>
        <w:t>It was a hard thing to turn down, seeing it would cost them nothing.</w:t>
      </w:r>
      <w:r w:rsidR="00FC321B">
        <w:rPr>
          <w:sz w:val="28"/>
          <w:szCs w:val="28"/>
        </w:rPr>
        <w:t xml:space="preserve"> But I must have done something right, because some 8 months later and they decided to award me with shares in their company totaling a value of about $86,000. Not bad for something offered for free.</w:t>
      </w:r>
    </w:p>
    <w:p w14:paraId="44CAB74D" w14:textId="2FE6F0CC" w:rsidR="00775D68" w:rsidRDefault="00775D68" w:rsidP="005D1662">
      <w:pPr>
        <w:jc w:val="both"/>
        <w:rPr>
          <w:sz w:val="28"/>
          <w:szCs w:val="28"/>
        </w:rPr>
      </w:pPr>
    </w:p>
    <w:p w14:paraId="49B08432" w14:textId="77777777" w:rsidR="00775D68" w:rsidRDefault="00775D68" w:rsidP="005D1662">
      <w:pPr>
        <w:jc w:val="both"/>
        <w:rPr>
          <w:sz w:val="28"/>
          <w:szCs w:val="28"/>
        </w:rPr>
      </w:pPr>
    </w:p>
    <w:p w14:paraId="71105F28" w14:textId="0B1494E0" w:rsidR="0026727D" w:rsidRDefault="0026727D" w:rsidP="005D1662">
      <w:pPr>
        <w:jc w:val="both"/>
        <w:rPr>
          <w:sz w:val="28"/>
          <w:szCs w:val="28"/>
        </w:rPr>
      </w:pPr>
    </w:p>
    <w:p w14:paraId="2F9FFBF7" w14:textId="42799F71" w:rsidR="00EC3691" w:rsidRDefault="00FC321B" w:rsidP="005D1662">
      <w:pPr>
        <w:jc w:val="both"/>
        <w:rPr>
          <w:sz w:val="28"/>
          <w:szCs w:val="28"/>
        </w:rPr>
      </w:pPr>
      <w:r>
        <w:rPr>
          <w:sz w:val="28"/>
          <w:szCs w:val="28"/>
        </w:rPr>
        <w:t>The H1B visas only last for a year. You can under certain circumstances obtain a new one after that first year, but soon you really need to get hold of that coveted Green Card.</w:t>
      </w:r>
    </w:p>
    <w:p w14:paraId="4EE67902" w14:textId="7ABD1C16" w:rsidR="00FC321B" w:rsidRDefault="00FC321B" w:rsidP="005D1662">
      <w:pPr>
        <w:jc w:val="both"/>
        <w:rPr>
          <w:sz w:val="28"/>
          <w:szCs w:val="28"/>
        </w:rPr>
      </w:pPr>
    </w:p>
    <w:p w14:paraId="43EB7A71" w14:textId="1D5B6864" w:rsidR="00FC321B" w:rsidRDefault="00FC321B" w:rsidP="005D1662">
      <w:pPr>
        <w:jc w:val="both"/>
        <w:rPr>
          <w:sz w:val="28"/>
          <w:szCs w:val="28"/>
        </w:rPr>
      </w:pPr>
      <w:r>
        <w:rPr>
          <w:sz w:val="28"/>
          <w:szCs w:val="28"/>
        </w:rPr>
        <w:t>My application was in, but for whatever reason the dear immigrations department took 2 months shy of a full 3 years to process my application!!</w:t>
      </w:r>
    </w:p>
    <w:p w14:paraId="56C0951A" w14:textId="3524D8F1" w:rsidR="00FC321B" w:rsidRDefault="00FC321B" w:rsidP="005D1662">
      <w:pPr>
        <w:jc w:val="both"/>
        <w:rPr>
          <w:sz w:val="28"/>
          <w:szCs w:val="28"/>
        </w:rPr>
      </w:pPr>
    </w:p>
    <w:p w14:paraId="61A36EDD" w14:textId="70AD1E04" w:rsidR="00FC321B" w:rsidRDefault="00FC321B" w:rsidP="005D1662">
      <w:pPr>
        <w:jc w:val="both"/>
        <w:rPr>
          <w:sz w:val="28"/>
          <w:szCs w:val="28"/>
        </w:rPr>
      </w:pPr>
      <w:r>
        <w:rPr>
          <w:sz w:val="28"/>
          <w:szCs w:val="28"/>
        </w:rPr>
        <w:t xml:space="preserve">That was excruciating. </w:t>
      </w:r>
    </w:p>
    <w:p w14:paraId="3C657371" w14:textId="1B0A96C9" w:rsidR="00FC321B" w:rsidRDefault="00FC321B" w:rsidP="005D1662">
      <w:pPr>
        <w:jc w:val="both"/>
        <w:rPr>
          <w:sz w:val="28"/>
          <w:szCs w:val="28"/>
        </w:rPr>
      </w:pPr>
    </w:p>
    <w:p w14:paraId="0047639B" w14:textId="383F83BC" w:rsidR="00FC321B" w:rsidRDefault="00FC321B" w:rsidP="005D1662">
      <w:pPr>
        <w:jc w:val="both"/>
        <w:rPr>
          <w:sz w:val="28"/>
          <w:szCs w:val="28"/>
        </w:rPr>
      </w:pPr>
      <w:r>
        <w:rPr>
          <w:sz w:val="28"/>
          <w:szCs w:val="28"/>
        </w:rPr>
        <w:t xml:space="preserve">Not only did that mean that I could </w:t>
      </w:r>
      <w:r w:rsidR="007A3303">
        <w:rPr>
          <w:sz w:val="28"/>
          <w:szCs w:val="28"/>
        </w:rPr>
        <w:t xml:space="preserve">not </w:t>
      </w:r>
      <w:r>
        <w:rPr>
          <w:sz w:val="28"/>
          <w:szCs w:val="28"/>
        </w:rPr>
        <w:t>legally uphold any paid position, but also my visa ran out and I was basically an illegal alien for an extended time. Something that s</w:t>
      </w:r>
      <w:r w:rsidR="0051757B">
        <w:rPr>
          <w:sz w:val="28"/>
          <w:szCs w:val="28"/>
        </w:rPr>
        <w:t>at</w:t>
      </w:r>
      <w:r>
        <w:rPr>
          <w:sz w:val="28"/>
          <w:szCs w:val="28"/>
        </w:rPr>
        <w:t xml:space="preserve"> very poorly with me, seeing that I’m rather </w:t>
      </w:r>
      <w:r w:rsidR="0051757B">
        <w:rPr>
          <w:sz w:val="28"/>
          <w:szCs w:val="28"/>
        </w:rPr>
        <w:t>authoritarian</w:t>
      </w:r>
      <w:r w:rsidR="007A3303">
        <w:rPr>
          <w:sz w:val="28"/>
          <w:szCs w:val="28"/>
        </w:rPr>
        <w:t>ly</w:t>
      </w:r>
      <w:r w:rsidR="0051757B">
        <w:rPr>
          <w:sz w:val="28"/>
          <w:szCs w:val="28"/>
        </w:rPr>
        <w:t xml:space="preserve"> wired, and don’t wish to do anything illegal (well, except I do speed frequently on the roads, I must admit).</w:t>
      </w:r>
    </w:p>
    <w:p w14:paraId="21F65FAC" w14:textId="03C11491" w:rsidR="0051757B" w:rsidRDefault="0051757B" w:rsidP="005D1662">
      <w:pPr>
        <w:jc w:val="both"/>
        <w:rPr>
          <w:sz w:val="28"/>
          <w:szCs w:val="28"/>
        </w:rPr>
      </w:pPr>
    </w:p>
    <w:p w14:paraId="213EB24E" w14:textId="01F9B1E5" w:rsidR="0051757B" w:rsidRDefault="0051757B" w:rsidP="005D1662">
      <w:pPr>
        <w:jc w:val="both"/>
        <w:rPr>
          <w:sz w:val="28"/>
          <w:szCs w:val="28"/>
        </w:rPr>
      </w:pPr>
      <w:r>
        <w:rPr>
          <w:sz w:val="28"/>
          <w:szCs w:val="28"/>
        </w:rPr>
        <w:t xml:space="preserve">It also didn’t sit well with me, for with the expired visa, my </w:t>
      </w:r>
      <w:r w:rsidR="0090045A">
        <w:rPr>
          <w:sz w:val="28"/>
          <w:szCs w:val="28"/>
        </w:rPr>
        <w:t>driver’s</w:t>
      </w:r>
      <w:r>
        <w:rPr>
          <w:sz w:val="28"/>
          <w:szCs w:val="28"/>
        </w:rPr>
        <w:t xml:space="preserve"> license expired and could </w:t>
      </w:r>
      <w:r w:rsidR="00D6079D">
        <w:rPr>
          <w:sz w:val="28"/>
          <w:szCs w:val="28"/>
        </w:rPr>
        <w:t xml:space="preserve">not </w:t>
      </w:r>
      <w:r>
        <w:rPr>
          <w:sz w:val="28"/>
          <w:szCs w:val="28"/>
        </w:rPr>
        <w:t>be renewed. Traveling became a no go when it came to utilizing airplanes, and when I was driving, it would be highly illegal too.</w:t>
      </w:r>
    </w:p>
    <w:p w14:paraId="3DCE832C" w14:textId="368B0899" w:rsidR="0051757B" w:rsidRDefault="0051757B" w:rsidP="005D1662">
      <w:pPr>
        <w:jc w:val="both"/>
        <w:rPr>
          <w:sz w:val="28"/>
          <w:szCs w:val="28"/>
        </w:rPr>
      </w:pPr>
    </w:p>
    <w:p w14:paraId="0ED5B8B7" w14:textId="440778F1" w:rsidR="0051757B" w:rsidRDefault="0051757B" w:rsidP="005D1662">
      <w:pPr>
        <w:jc w:val="both"/>
        <w:rPr>
          <w:sz w:val="28"/>
          <w:szCs w:val="28"/>
        </w:rPr>
      </w:pPr>
      <w:r>
        <w:rPr>
          <w:sz w:val="28"/>
          <w:szCs w:val="28"/>
        </w:rPr>
        <w:t>So yeah, it was a bit of a struggle and not least very painful.</w:t>
      </w:r>
    </w:p>
    <w:p w14:paraId="6DB7A079" w14:textId="38942384" w:rsidR="0051757B" w:rsidRDefault="0051757B" w:rsidP="005D1662">
      <w:pPr>
        <w:jc w:val="both"/>
        <w:rPr>
          <w:sz w:val="28"/>
          <w:szCs w:val="28"/>
        </w:rPr>
      </w:pPr>
    </w:p>
    <w:p w14:paraId="2623459D" w14:textId="32325687" w:rsidR="0051757B" w:rsidRDefault="0051757B" w:rsidP="005D1662">
      <w:pPr>
        <w:jc w:val="both"/>
        <w:rPr>
          <w:sz w:val="28"/>
          <w:szCs w:val="28"/>
        </w:rPr>
      </w:pPr>
    </w:p>
    <w:p w14:paraId="502E3F40" w14:textId="53502AD8" w:rsidR="0051757B" w:rsidRDefault="0051757B" w:rsidP="005D1662">
      <w:pPr>
        <w:jc w:val="both"/>
        <w:rPr>
          <w:sz w:val="28"/>
          <w:szCs w:val="28"/>
        </w:rPr>
      </w:pPr>
      <w:r>
        <w:rPr>
          <w:sz w:val="28"/>
          <w:szCs w:val="28"/>
        </w:rPr>
        <w:t xml:space="preserve">When </w:t>
      </w:r>
      <w:r w:rsidR="0090045A">
        <w:rPr>
          <w:sz w:val="28"/>
          <w:szCs w:val="28"/>
        </w:rPr>
        <w:t>finally,</w:t>
      </w:r>
      <w:r>
        <w:rPr>
          <w:sz w:val="28"/>
          <w:szCs w:val="28"/>
        </w:rPr>
        <w:t xml:space="preserve"> my Green Card did come through, it wasn’t long before I commenced as a business consultant with one of the largest and most successful private consulting firms in the US.</w:t>
      </w:r>
    </w:p>
    <w:p w14:paraId="05E4B4AA" w14:textId="31F389E4" w:rsidR="0051757B" w:rsidRDefault="0051757B" w:rsidP="005D1662">
      <w:pPr>
        <w:jc w:val="both"/>
        <w:rPr>
          <w:sz w:val="28"/>
          <w:szCs w:val="28"/>
        </w:rPr>
      </w:pPr>
    </w:p>
    <w:p w14:paraId="66FDC924" w14:textId="551191C0" w:rsidR="0051757B" w:rsidRDefault="0051757B" w:rsidP="005D1662">
      <w:pPr>
        <w:jc w:val="both"/>
        <w:rPr>
          <w:sz w:val="28"/>
          <w:szCs w:val="28"/>
        </w:rPr>
      </w:pPr>
      <w:r>
        <w:rPr>
          <w:sz w:val="28"/>
          <w:szCs w:val="28"/>
        </w:rPr>
        <w:t>I didn’t feel like becoming a typical job taker, and at the same time I figured that I always had been pretty good at running businesses and held more experience in that field than most, that I figured this would be a good fit.</w:t>
      </w:r>
    </w:p>
    <w:p w14:paraId="1E1151B0" w14:textId="197785BC" w:rsidR="0051757B" w:rsidRDefault="0051757B" w:rsidP="005D1662">
      <w:pPr>
        <w:jc w:val="both"/>
        <w:rPr>
          <w:sz w:val="28"/>
          <w:szCs w:val="28"/>
        </w:rPr>
      </w:pPr>
    </w:p>
    <w:p w14:paraId="19524B00" w14:textId="2175471B" w:rsidR="0051757B" w:rsidRDefault="0051757B" w:rsidP="005D1662">
      <w:pPr>
        <w:jc w:val="both"/>
        <w:rPr>
          <w:sz w:val="28"/>
          <w:szCs w:val="28"/>
        </w:rPr>
      </w:pPr>
      <w:r>
        <w:rPr>
          <w:sz w:val="28"/>
          <w:szCs w:val="28"/>
        </w:rPr>
        <w:t>I would be able to do a lot of what I liked the most and was best at. Also</w:t>
      </w:r>
      <w:r w:rsidR="00D6079D">
        <w:rPr>
          <w:sz w:val="28"/>
          <w:szCs w:val="28"/>
        </w:rPr>
        <w:t>,</w:t>
      </w:r>
      <w:r>
        <w:rPr>
          <w:sz w:val="28"/>
          <w:szCs w:val="28"/>
        </w:rPr>
        <w:t xml:space="preserve"> I wouldn’t have to go to work the same place day in and day </w:t>
      </w:r>
      <w:r w:rsidR="0090045A">
        <w:rPr>
          <w:sz w:val="28"/>
          <w:szCs w:val="28"/>
        </w:rPr>
        <w:t>out but</w:t>
      </w:r>
      <w:r>
        <w:rPr>
          <w:sz w:val="28"/>
          <w:szCs w:val="28"/>
        </w:rPr>
        <w:t xml:space="preserve"> would be going varied places with varied challenges and problems to be solved, and not least, I would be operating pretty autonomously throughout. </w:t>
      </w:r>
    </w:p>
    <w:p w14:paraId="6925F678" w14:textId="706D51B3" w:rsidR="0051757B" w:rsidRDefault="0051757B" w:rsidP="005D1662">
      <w:pPr>
        <w:jc w:val="both"/>
        <w:rPr>
          <w:sz w:val="28"/>
          <w:szCs w:val="28"/>
        </w:rPr>
      </w:pPr>
    </w:p>
    <w:p w14:paraId="77F17161" w14:textId="77777777" w:rsidR="00D6079D" w:rsidRDefault="0051757B" w:rsidP="005D1662">
      <w:pPr>
        <w:jc w:val="both"/>
        <w:rPr>
          <w:sz w:val="28"/>
          <w:szCs w:val="28"/>
        </w:rPr>
      </w:pPr>
      <w:r>
        <w:rPr>
          <w:sz w:val="28"/>
          <w:szCs w:val="28"/>
        </w:rPr>
        <w:lastRenderedPageBreak/>
        <w:t>That all held fairly great appeal</w:t>
      </w:r>
      <w:r w:rsidR="00D6079D">
        <w:rPr>
          <w:sz w:val="28"/>
          <w:szCs w:val="28"/>
        </w:rPr>
        <w:t xml:space="preserve"> to me</w:t>
      </w:r>
      <w:r>
        <w:rPr>
          <w:sz w:val="28"/>
          <w:szCs w:val="28"/>
        </w:rPr>
        <w:t xml:space="preserve">. </w:t>
      </w:r>
    </w:p>
    <w:p w14:paraId="48112C2D" w14:textId="77777777" w:rsidR="00D6079D" w:rsidRDefault="00D6079D" w:rsidP="005D1662">
      <w:pPr>
        <w:jc w:val="both"/>
        <w:rPr>
          <w:sz w:val="28"/>
          <w:szCs w:val="28"/>
        </w:rPr>
      </w:pPr>
    </w:p>
    <w:p w14:paraId="2CE446C0" w14:textId="02F34C2E" w:rsidR="0051757B" w:rsidRDefault="0051757B" w:rsidP="005D1662">
      <w:pPr>
        <w:jc w:val="both"/>
        <w:rPr>
          <w:sz w:val="28"/>
          <w:szCs w:val="28"/>
        </w:rPr>
      </w:pPr>
      <w:r>
        <w:rPr>
          <w:sz w:val="28"/>
          <w:szCs w:val="28"/>
        </w:rPr>
        <w:t xml:space="preserve">It also seemed that it worked out pretty well. Within relatively short period of </w:t>
      </w:r>
      <w:r w:rsidR="0090045A">
        <w:rPr>
          <w:sz w:val="28"/>
          <w:szCs w:val="28"/>
        </w:rPr>
        <w:t>time,</w:t>
      </w:r>
      <w:r>
        <w:rPr>
          <w:sz w:val="28"/>
          <w:szCs w:val="28"/>
        </w:rPr>
        <w:t xml:space="preserve"> I ranked top 3 among some 1,300 esteemed colleagues of phenomenal business consultants, and I was sent all over the US and Canada to help businesses that were truly struggling or businesses that were doing </w:t>
      </w:r>
      <w:proofErr w:type="gramStart"/>
      <w:r>
        <w:rPr>
          <w:sz w:val="28"/>
          <w:szCs w:val="28"/>
        </w:rPr>
        <w:t>well, but</w:t>
      </w:r>
      <w:proofErr w:type="gramEnd"/>
      <w:r>
        <w:rPr>
          <w:sz w:val="28"/>
          <w:szCs w:val="28"/>
        </w:rPr>
        <w:t xml:space="preserve"> wanted to take their business much higher.</w:t>
      </w:r>
    </w:p>
    <w:p w14:paraId="349E1198" w14:textId="2F15C8BD" w:rsidR="0051757B" w:rsidRDefault="0051757B" w:rsidP="005D1662">
      <w:pPr>
        <w:jc w:val="both"/>
        <w:rPr>
          <w:sz w:val="28"/>
          <w:szCs w:val="28"/>
        </w:rPr>
      </w:pPr>
    </w:p>
    <w:p w14:paraId="71C2D04D" w14:textId="05E23C13" w:rsidR="0051757B" w:rsidRDefault="0051757B" w:rsidP="005D1662">
      <w:pPr>
        <w:jc w:val="both"/>
        <w:rPr>
          <w:sz w:val="28"/>
          <w:szCs w:val="28"/>
        </w:rPr>
      </w:pPr>
      <w:r>
        <w:rPr>
          <w:sz w:val="28"/>
          <w:szCs w:val="28"/>
        </w:rPr>
        <w:t xml:space="preserve">I had the privilege to serve and help businesses of all kinds, including </w:t>
      </w:r>
      <w:r w:rsidRPr="0051757B">
        <w:rPr>
          <w:sz w:val="28"/>
          <w:szCs w:val="28"/>
        </w:rPr>
        <w:t>Farmers</w:t>
      </w:r>
      <w:r>
        <w:rPr>
          <w:sz w:val="28"/>
          <w:szCs w:val="28"/>
        </w:rPr>
        <w:t>,</w:t>
      </w:r>
      <w:r w:rsidRPr="0051757B">
        <w:rPr>
          <w:sz w:val="28"/>
          <w:szCs w:val="28"/>
        </w:rPr>
        <w:t xml:space="preserve"> Car Rental Companies</w:t>
      </w:r>
      <w:r>
        <w:rPr>
          <w:sz w:val="28"/>
          <w:szCs w:val="28"/>
        </w:rPr>
        <w:t>,</w:t>
      </w:r>
      <w:r w:rsidRPr="0051757B">
        <w:rPr>
          <w:sz w:val="28"/>
          <w:szCs w:val="28"/>
        </w:rPr>
        <w:t xml:space="preserve"> Agriculture</w:t>
      </w:r>
      <w:r>
        <w:rPr>
          <w:sz w:val="28"/>
          <w:szCs w:val="28"/>
        </w:rPr>
        <w:t>,</w:t>
      </w:r>
      <w:r w:rsidRPr="0051757B">
        <w:rPr>
          <w:sz w:val="28"/>
          <w:szCs w:val="28"/>
        </w:rPr>
        <w:t xml:space="preserve"> Manufacturing</w:t>
      </w:r>
      <w:r>
        <w:rPr>
          <w:sz w:val="28"/>
          <w:szCs w:val="28"/>
        </w:rPr>
        <w:t>,</w:t>
      </w:r>
      <w:r w:rsidRPr="0051757B">
        <w:rPr>
          <w:sz w:val="28"/>
          <w:szCs w:val="28"/>
        </w:rPr>
        <w:t xml:space="preserve"> Transit Trains Manufacturing, Service &amp; Repair</w:t>
      </w:r>
      <w:r>
        <w:rPr>
          <w:sz w:val="28"/>
          <w:szCs w:val="28"/>
        </w:rPr>
        <w:t>,</w:t>
      </w:r>
      <w:r w:rsidRPr="0051757B">
        <w:rPr>
          <w:sz w:val="28"/>
          <w:szCs w:val="28"/>
        </w:rPr>
        <w:t xml:space="preserve"> Woodcrafters</w:t>
      </w:r>
      <w:r>
        <w:rPr>
          <w:sz w:val="28"/>
          <w:szCs w:val="28"/>
        </w:rPr>
        <w:t>,</w:t>
      </w:r>
      <w:r w:rsidRPr="0051757B">
        <w:rPr>
          <w:sz w:val="28"/>
          <w:szCs w:val="28"/>
        </w:rPr>
        <w:t xml:space="preserve"> Furniture Manufacturing</w:t>
      </w:r>
      <w:r>
        <w:rPr>
          <w:sz w:val="28"/>
          <w:szCs w:val="28"/>
        </w:rPr>
        <w:t xml:space="preserve">, </w:t>
      </w:r>
      <w:r w:rsidRPr="0051757B">
        <w:rPr>
          <w:sz w:val="28"/>
          <w:szCs w:val="28"/>
        </w:rPr>
        <w:t>Audio Video Stores</w:t>
      </w:r>
      <w:r>
        <w:rPr>
          <w:sz w:val="28"/>
          <w:szCs w:val="28"/>
        </w:rPr>
        <w:t>,</w:t>
      </w:r>
      <w:r w:rsidRPr="0051757B">
        <w:rPr>
          <w:sz w:val="28"/>
          <w:szCs w:val="28"/>
        </w:rPr>
        <w:t xml:space="preserve"> Industrial Equipment Rentals</w:t>
      </w:r>
      <w:r>
        <w:rPr>
          <w:sz w:val="28"/>
          <w:szCs w:val="28"/>
        </w:rPr>
        <w:t>,</w:t>
      </w:r>
      <w:r w:rsidRPr="0051757B">
        <w:rPr>
          <w:sz w:val="28"/>
          <w:szCs w:val="28"/>
        </w:rPr>
        <w:t xml:space="preserve"> Construction Equipment Rentals</w:t>
      </w:r>
      <w:r>
        <w:rPr>
          <w:sz w:val="28"/>
          <w:szCs w:val="28"/>
        </w:rPr>
        <w:t>,</w:t>
      </w:r>
      <w:r w:rsidRPr="0051757B">
        <w:rPr>
          <w:sz w:val="28"/>
          <w:szCs w:val="28"/>
        </w:rPr>
        <w:t xml:space="preserve"> Machine &amp; Welding</w:t>
      </w:r>
      <w:r>
        <w:rPr>
          <w:sz w:val="28"/>
          <w:szCs w:val="28"/>
        </w:rPr>
        <w:t>,</w:t>
      </w:r>
      <w:r w:rsidRPr="0051757B">
        <w:rPr>
          <w:sz w:val="28"/>
          <w:szCs w:val="28"/>
        </w:rPr>
        <w:t xml:space="preserve"> Limousine Service Companies</w:t>
      </w:r>
      <w:r>
        <w:rPr>
          <w:sz w:val="28"/>
          <w:szCs w:val="28"/>
        </w:rPr>
        <w:t xml:space="preserve">, </w:t>
      </w:r>
      <w:r w:rsidRPr="0051757B">
        <w:rPr>
          <w:sz w:val="28"/>
          <w:szCs w:val="28"/>
        </w:rPr>
        <w:t>Fabrication</w:t>
      </w:r>
      <w:r>
        <w:rPr>
          <w:sz w:val="28"/>
          <w:szCs w:val="28"/>
        </w:rPr>
        <w:t>,</w:t>
      </w:r>
      <w:r w:rsidRPr="0051757B">
        <w:rPr>
          <w:sz w:val="28"/>
          <w:szCs w:val="28"/>
        </w:rPr>
        <w:t xml:space="preserve"> Tire &amp; Auto Stores</w:t>
      </w:r>
      <w:r>
        <w:rPr>
          <w:sz w:val="28"/>
          <w:szCs w:val="28"/>
        </w:rPr>
        <w:t>,</w:t>
      </w:r>
      <w:r w:rsidRPr="0051757B">
        <w:rPr>
          <w:sz w:val="28"/>
          <w:szCs w:val="28"/>
        </w:rPr>
        <w:t xml:space="preserve"> Construction Companies</w:t>
      </w:r>
      <w:r>
        <w:rPr>
          <w:sz w:val="28"/>
          <w:szCs w:val="28"/>
        </w:rPr>
        <w:t>,</w:t>
      </w:r>
      <w:r w:rsidRPr="0051757B">
        <w:rPr>
          <w:sz w:val="28"/>
          <w:szCs w:val="28"/>
        </w:rPr>
        <w:t xml:space="preserve"> Car Collision Centers</w:t>
      </w:r>
      <w:r>
        <w:rPr>
          <w:sz w:val="28"/>
          <w:szCs w:val="28"/>
        </w:rPr>
        <w:t>,</w:t>
      </w:r>
      <w:r w:rsidRPr="0051757B">
        <w:rPr>
          <w:sz w:val="28"/>
          <w:szCs w:val="28"/>
        </w:rPr>
        <w:t xml:space="preserve"> Lawn Mover Repairs &amp; Sales</w:t>
      </w:r>
      <w:r>
        <w:rPr>
          <w:sz w:val="28"/>
          <w:szCs w:val="28"/>
        </w:rPr>
        <w:t>,</w:t>
      </w:r>
      <w:r w:rsidRPr="0051757B">
        <w:rPr>
          <w:sz w:val="28"/>
          <w:szCs w:val="28"/>
        </w:rPr>
        <w:t xml:space="preserve"> Electricians</w:t>
      </w:r>
      <w:r>
        <w:rPr>
          <w:sz w:val="28"/>
          <w:szCs w:val="28"/>
        </w:rPr>
        <w:t>,</w:t>
      </w:r>
      <w:r w:rsidRPr="0051757B">
        <w:rPr>
          <w:sz w:val="28"/>
          <w:szCs w:val="28"/>
        </w:rPr>
        <w:t xml:space="preserve"> HVAC</w:t>
      </w:r>
      <w:r>
        <w:rPr>
          <w:sz w:val="28"/>
          <w:szCs w:val="28"/>
        </w:rPr>
        <w:t>,</w:t>
      </w:r>
      <w:r w:rsidRPr="0051757B">
        <w:rPr>
          <w:sz w:val="28"/>
          <w:szCs w:val="28"/>
        </w:rPr>
        <w:t xml:space="preserve"> Crew Transportation Services</w:t>
      </w:r>
      <w:r>
        <w:rPr>
          <w:sz w:val="28"/>
          <w:szCs w:val="28"/>
        </w:rPr>
        <w:t>,</w:t>
      </w:r>
      <w:r w:rsidRPr="0051757B">
        <w:rPr>
          <w:sz w:val="28"/>
          <w:szCs w:val="28"/>
        </w:rPr>
        <w:t xml:space="preserve"> Vacation Home Rental Companies</w:t>
      </w:r>
      <w:r>
        <w:rPr>
          <w:sz w:val="28"/>
          <w:szCs w:val="28"/>
        </w:rPr>
        <w:t>,</w:t>
      </w:r>
      <w:r w:rsidRPr="0051757B">
        <w:rPr>
          <w:sz w:val="28"/>
          <w:szCs w:val="28"/>
        </w:rPr>
        <w:t xml:space="preserve"> Feed Stores &amp; Supplies</w:t>
      </w:r>
      <w:r>
        <w:rPr>
          <w:sz w:val="28"/>
          <w:szCs w:val="28"/>
        </w:rPr>
        <w:t>,</w:t>
      </w:r>
      <w:r w:rsidRPr="0051757B">
        <w:rPr>
          <w:sz w:val="28"/>
          <w:szCs w:val="28"/>
        </w:rPr>
        <w:t xml:space="preserve"> Grain Companies</w:t>
      </w:r>
      <w:r>
        <w:rPr>
          <w:sz w:val="28"/>
          <w:szCs w:val="28"/>
        </w:rPr>
        <w:t>,</w:t>
      </w:r>
      <w:r w:rsidRPr="0051757B">
        <w:rPr>
          <w:sz w:val="28"/>
          <w:szCs w:val="28"/>
        </w:rPr>
        <w:t xml:space="preserve"> Custom Home Construction Companies</w:t>
      </w:r>
      <w:r>
        <w:rPr>
          <w:sz w:val="28"/>
          <w:szCs w:val="28"/>
        </w:rPr>
        <w:t>,</w:t>
      </w:r>
      <w:r w:rsidRPr="0051757B">
        <w:rPr>
          <w:sz w:val="28"/>
          <w:szCs w:val="28"/>
        </w:rPr>
        <w:t xml:space="preserve"> Marble &amp; Granite</w:t>
      </w:r>
      <w:r>
        <w:rPr>
          <w:sz w:val="28"/>
          <w:szCs w:val="28"/>
        </w:rPr>
        <w:t>,</w:t>
      </w:r>
      <w:r w:rsidRPr="0051757B">
        <w:rPr>
          <w:sz w:val="28"/>
          <w:szCs w:val="28"/>
        </w:rPr>
        <w:t xml:space="preserve"> Pharmacies</w:t>
      </w:r>
      <w:r>
        <w:rPr>
          <w:sz w:val="28"/>
          <w:szCs w:val="28"/>
        </w:rPr>
        <w:t>,</w:t>
      </w:r>
      <w:r w:rsidRPr="0051757B">
        <w:rPr>
          <w:sz w:val="28"/>
          <w:szCs w:val="28"/>
        </w:rPr>
        <w:t xml:space="preserve"> Custom Industrial Business Construction Companies</w:t>
      </w:r>
      <w:r>
        <w:rPr>
          <w:sz w:val="28"/>
          <w:szCs w:val="28"/>
        </w:rPr>
        <w:t>,</w:t>
      </w:r>
      <w:r w:rsidRPr="0051757B">
        <w:rPr>
          <w:sz w:val="28"/>
          <w:szCs w:val="28"/>
        </w:rPr>
        <w:t xml:space="preserve"> Oil Reuse Companies</w:t>
      </w:r>
      <w:r>
        <w:rPr>
          <w:sz w:val="28"/>
          <w:szCs w:val="28"/>
        </w:rPr>
        <w:t>,</w:t>
      </w:r>
      <w:r w:rsidRPr="0051757B">
        <w:rPr>
          <w:sz w:val="28"/>
          <w:szCs w:val="28"/>
        </w:rPr>
        <w:t xml:space="preserve"> Tile Companies</w:t>
      </w:r>
      <w:r>
        <w:rPr>
          <w:sz w:val="28"/>
          <w:szCs w:val="28"/>
        </w:rPr>
        <w:t>,</w:t>
      </w:r>
      <w:r w:rsidRPr="0051757B">
        <w:rPr>
          <w:sz w:val="28"/>
          <w:szCs w:val="28"/>
        </w:rPr>
        <w:t xml:space="preserve"> Truck &amp; Tractor Companies</w:t>
      </w:r>
      <w:r>
        <w:rPr>
          <w:sz w:val="28"/>
          <w:szCs w:val="28"/>
        </w:rPr>
        <w:t xml:space="preserve">, </w:t>
      </w:r>
      <w:r w:rsidRPr="0051757B">
        <w:rPr>
          <w:sz w:val="28"/>
          <w:szCs w:val="28"/>
        </w:rPr>
        <w:t>Media Companies</w:t>
      </w:r>
      <w:r>
        <w:rPr>
          <w:sz w:val="28"/>
          <w:szCs w:val="28"/>
        </w:rPr>
        <w:t xml:space="preserve">, </w:t>
      </w:r>
      <w:r w:rsidRPr="0051757B">
        <w:rPr>
          <w:sz w:val="28"/>
          <w:szCs w:val="28"/>
        </w:rPr>
        <w:t>Promotion Companies</w:t>
      </w:r>
      <w:r>
        <w:rPr>
          <w:sz w:val="28"/>
          <w:szCs w:val="28"/>
        </w:rPr>
        <w:t>,</w:t>
      </w:r>
      <w:r w:rsidRPr="0051757B">
        <w:rPr>
          <w:sz w:val="28"/>
          <w:szCs w:val="28"/>
        </w:rPr>
        <w:t xml:space="preserve"> Agriculture Supplies and Service Companies</w:t>
      </w:r>
      <w:r>
        <w:rPr>
          <w:sz w:val="28"/>
          <w:szCs w:val="28"/>
        </w:rPr>
        <w:t>,</w:t>
      </w:r>
      <w:r w:rsidRPr="0051757B">
        <w:rPr>
          <w:sz w:val="28"/>
          <w:szCs w:val="28"/>
        </w:rPr>
        <w:t xml:space="preserve"> Road Construction Companies</w:t>
      </w:r>
      <w:r>
        <w:rPr>
          <w:sz w:val="28"/>
          <w:szCs w:val="28"/>
        </w:rPr>
        <w:t>,</w:t>
      </w:r>
      <w:r w:rsidRPr="0051757B">
        <w:rPr>
          <w:sz w:val="28"/>
          <w:szCs w:val="28"/>
        </w:rPr>
        <w:t xml:space="preserve"> Trucking Companies</w:t>
      </w:r>
      <w:r>
        <w:rPr>
          <w:sz w:val="28"/>
          <w:szCs w:val="28"/>
        </w:rPr>
        <w:t>,</w:t>
      </w:r>
      <w:r w:rsidRPr="0051757B">
        <w:rPr>
          <w:sz w:val="28"/>
          <w:szCs w:val="28"/>
        </w:rPr>
        <w:t xml:space="preserve"> Food Markets</w:t>
      </w:r>
      <w:r>
        <w:rPr>
          <w:sz w:val="28"/>
          <w:szCs w:val="28"/>
        </w:rPr>
        <w:t>,</w:t>
      </w:r>
      <w:r w:rsidRPr="0051757B">
        <w:rPr>
          <w:sz w:val="28"/>
          <w:szCs w:val="28"/>
        </w:rPr>
        <w:t xml:space="preserve"> Gas Stations</w:t>
      </w:r>
      <w:r>
        <w:rPr>
          <w:sz w:val="28"/>
          <w:szCs w:val="28"/>
        </w:rPr>
        <w:t>,</w:t>
      </w:r>
      <w:r w:rsidRPr="0051757B">
        <w:rPr>
          <w:sz w:val="28"/>
          <w:szCs w:val="28"/>
        </w:rPr>
        <w:t xml:space="preserve"> Restaurants</w:t>
      </w:r>
      <w:r>
        <w:rPr>
          <w:sz w:val="28"/>
          <w:szCs w:val="28"/>
        </w:rPr>
        <w:t>,</w:t>
      </w:r>
      <w:r w:rsidRPr="0051757B">
        <w:rPr>
          <w:sz w:val="28"/>
          <w:szCs w:val="28"/>
        </w:rPr>
        <w:t xml:space="preserve"> Transportation Companies</w:t>
      </w:r>
      <w:r>
        <w:rPr>
          <w:sz w:val="28"/>
          <w:szCs w:val="28"/>
        </w:rPr>
        <w:t>,</w:t>
      </w:r>
      <w:r w:rsidRPr="0051757B">
        <w:rPr>
          <w:sz w:val="28"/>
          <w:szCs w:val="28"/>
        </w:rPr>
        <w:t xml:space="preserve"> Roofing Companies</w:t>
      </w:r>
      <w:r>
        <w:rPr>
          <w:sz w:val="28"/>
          <w:szCs w:val="28"/>
        </w:rPr>
        <w:t>,</w:t>
      </w:r>
      <w:r w:rsidRPr="0051757B">
        <w:rPr>
          <w:sz w:val="28"/>
          <w:szCs w:val="28"/>
        </w:rPr>
        <w:t xml:space="preserve"> Movers</w:t>
      </w:r>
      <w:r>
        <w:rPr>
          <w:sz w:val="28"/>
          <w:szCs w:val="28"/>
        </w:rPr>
        <w:t>,</w:t>
      </w:r>
      <w:r w:rsidRPr="0051757B">
        <w:rPr>
          <w:sz w:val="28"/>
          <w:szCs w:val="28"/>
        </w:rPr>
        <w:t xml:space="preserve"> Fencing Contract Contractors</w:t>
      </w:r>
      <w:r>
        <w:rPr>
          <w:sz w:val="28"/>
          <w:szCs w:val="28"/>
        </w:rPr>
        <w:t>,</w:t>
      </w:r>
      <w:r w:rsidRPr="0051757B">
        <w:rPr>
          <w:sz w:val="28"/>
          <w:szCs w:val="28"/>
        </w:rPr>
        <w:t xml:space="preserve"> Rubber Mold Factories</w:t>
      </w:r>
      <w:r>
        <w:rPr>
          <w:sz w:val="28"/>
          <w:szCs w:val="28"/>
        </w:rPr>
        <w:t>,</w:t>
      </w:r>
      <w:r w:rsidRPr="0051757B">
        <w:rPr>
          <w:sz w:val="28"/>
          <w:szCs w:val="28"/>
        </w:rPr>
        <w:t xml:space="preserve"> Crane Businesses</w:t>
      </w:r>
      <w:r>
        <w:rPr>
          <w:sz w:val="28"/>
          <w:szCs w:val="28"/>
        </w:rPr>
        <w:t>,</w:t>
      </w:r>
      <w:r w:rsidRPr="0051757B">
        <w:rPr>
          <w:sz w:val="28"/>
          <w:szCs w:val="28"/>
        </w:rPr>
        <w:t xml:space="preserve"> Delicatessens</w:t>
      </w:r>
      <w:r>
        <w:rPr>
          <w:sz w:val="28"/>
          <w:szCs w:val="28"/>
        </w:rPr>
        <w:t>,</w:t>
      </w:r>
      <w:r w:rsidRPr="0051757B">
        <w:rPr>
          <w:sz w:val="28"/>
          <w:szCs w:val="28"/>
        </w:rPr>
        <w:t xml:space="preserve"> Oil Suppliers</w:t>
      </w:r>
      <w:r>
        <w:rPr>
          <w:sz w:val="28"/>
          <w:szCs w:val="28"/>
        </w:rPr>
        <w:t>,</w:t>
      </w:r>
      <w:r w:rsidRPr="0051757B">
        <w:rPr>
          <w:sz w:val="28"/>
          <w:szCs w:val="28"/>
        </w:rPr>
        <w:t xml:space="preserve"> Gas Suppliers</w:t>
      </w:r>
      <w:r>
        <w:rPr>
          <w:sz w:val="28"/>
          <w:szCs w:val="28"/>
        </w:rPr>
        <w:t>,</w:t>
      </w:r>
      <w:r w:rsidRPr="0051757B">
        <w:rPr>
          <w:sz w:val="28"/>
          <w:szCs w:val="28"/>
        </w:rPr>
        <w:t xml:space="preserve"> Supermarkets</w:t>
      </w:r>
      <w:r>
        <w:rPr>
          <w:sz w:val="28"/>
          <w:szCs w:val="28"/>
        </w:rPr>
        <w:t>,</w:t>
      </w:r>
      <w:r w:rsidRPr="0051757B">
        <w:rPr>
          <w:sz w:val="28"/>
          <w:szCs w:val="28"/>
        </w:rPr>
        <w:t xml:space="preserve"> House Framing Businesses</w:t>
      </w:r>
      <w:r>
        <w:rPr>
          <w:sz w:val="28"/>
          <w:szCs w:val="28"/>
        </w:rPr>
        <w:t>,</w:t>
      </w:r>
      <w:r w:rsidRPr="0051757B">
        <w:rPr>
          <w:sz w:val="28"/>
          <w:szCs w:val="28"/>
        </w:rPr>
        <w:t xml:space="preserve"> Appliance Stores</w:t>
      </w:r>
      <w:r>
        <w:rPr>
          <w:sz w:val="28"/>
          <w:szCs w:val="28"/>
        </w:rPr>
        <w:t>,</w:t>
      </w:r>
      <w:r w:rsidRPr="0051757B">
        <w:rPr>
          <w:sz w:val="28"/>
          <w:szCs w:val="28"/>
        </w:rPr>
        <w:t xml:space="preserve"> Online and Personal Training Businesses</w:t>
      </w:r>
      <w:r>
        <w:rPr>
          <w:sz w:val="28"/>
          <w:szCs w:val="28"/>
        </w:rPr>
        <w:t>,</w:t>
      </w:r>
      <w:r w:rsidRPr="0051757B">
        <w:rPr>
          <w:sz w:val="28"/>
          <w:szCs w:val="28"/>
        </w:rPr>
        <w:t xml:space="preserve"> Diamond Traders</w:t>
      </w:r>
      <w:r>
        <w:rPr>
          <w:sz w:val="28"/>
          <w:szCs w:val="28"/>
        </w:rPr>
        <w:t>,</w:t>
      </w:r>
      <w:r w:rsidRPr="0051757B">
        <w:rPr>
          <w:sz w:val="28"/>
          <w:szCs w:val="28"/>
        </w:rPr>
        <w:t xml:space="preserve"> Photographers.</w:t>
      </w:r>
    </w:p>
    <w:p w14:paraId="6272A942" w14:textId="75764BC6" w:rsidR="0026727D" w:rsidRDefault="0026727D" w:rsidP="005D1662">
      <w:pPr>
        <w:jc w:val="both"/>
        <w:rPr>
          <w:sz w:val="28"/>
          <w:szCs w:val="28"/>
        </w:rPr>
      </w:pPr>
    </w:p>
    <w:p w14:paraId="5645D4E1" w14:textId="4F1445C7" w:rsidR="00AC2F68" w:rsidRDefault="00AC2F68" w:rsidP="005D1662">
      <w:pPr>
        <w:jc w:val="both"/>
        <w:rPr>
          <w:sz w:val="28"/>
          <w:szCs w:val="28"/>
        </w:rPr>
      </w:pPr>
      <w:r>
        <w:rPr>
          <w:sz w:val="28"/>
          <w:szCs w:val="28"/>
        </w:rPr>
        <w:t xml:space="preserve">Many of the companies that I </w:t>
      </w:r>
      <w:r w:rsidR="008509E8">
        <w:rPr>
          <w:sz w:val="28"/>
          <w:szCs w:val="28"/>
        </w:rPr>
        <w:t>visited were on the brink of bankruptcy, but before long I would help the business owners and their teams turn their businesses around and put them on the path of prosperity.</w:t>
      </w:r>
    </w:p>
    <w:p w14:paraId="57C5BB7C" w14:textId="57B655DE" w:rsidR="008509E8" w:rsidRDefault="008509E8" w:rsidP="005D1662">
      <w:pPr>
        <w:jc w:val="both"/>
        <w:rPr>
          <w:sz w:val="28"/>
          <w:szCs w:val="28"/>
        </w:rPr>
      </w:pPr>
    </w:p>
    <w:p w14:paraId="09090CFA" w14:textId="5E578B23" w:rsidR="008509E8" w:rsidRDefault="008509E8" w:rsidP="005D1662">
      <w:pPr>
        <w:jc w:val="both"/>
        <w:rPr>
          <w:sz w:val="28"/>
          <w:szCs w:val="28"/>
        </w:rPr>
      </w:pPr>
      <w:r>
        <w:rPr>
          <w:sz w:val="28"/>
          <w:szCs w:val="28"/>
        </w:rPr>
        <w:t xml:space="preserve">I cannot stress the immense privilege it has been to be able to help people with their businesses that were in such a position. The stresses the business owners who live through such struggling times are immense. To help people get through this and come out on the other side once again achieving success and be left with a smooth operational business that performs better than ever before, is amazing. </w:t>
      </w:r>
    </w:p>
    <w:p w14:paraId="5F81A6B0" w14:textId="0BE49A23" w:rsidR="008509E8" w:rsidRDefault="008509E8" w:rsidP="005D1662">
      <w:pPr>
        <w:jc w:val="both"/>
        <w:rPr>
          <w:sz w:val="28"/>
          <w:szCs w:val="28"/>
        </w:rPr>
      </w:pPr>
    </w:p>
    <w:p w14:paraId="5BF9EF47" w14:textId="5DA6DD6F" w:rsidR="008509E8" w:rsidRDefault="008509E8" w:rsidP="005D1662">
      <w:pPr>
        <w:jc w:val="both"/>
        <w:rPr>
          <w:sz w:val="28"/>
          <w:szCs w:val="28"/>
        </w:rPr>
      </w:pPr>
      <w:r>
        <w:rPr>
          <w:sz w:val="28"/>
          <w:szCs w:val="28"/>
        </w:rPr>
        <w:t>Literally, you’re changing people’s lives and not just the immediate business owners, but also the lives and livelihoods of the employees and their families.</w:t>
      </w:r>
    </w:p>
    <w:p w14:paraId="6589DB57" w14:textId="74B087A5" w:rsidR="008509E8" w:rsidRDefault="008509E8" w:rsidP="005D1662">
      <w:pPr>
        <w:jc w:val="both"/>
        <w:rPr>
          <w:sz w:val="28"/>
          <w:szCs w:val="28"/>
        </w:rPr>
      </w:pPr>
    </w:p>
    <w:p w14:paraId="3350CC7D" w14:textId="08795AD9" w:rsidR="008509E8" w:rsidRDefault="008509E8" w:rsidP="005D1662">
      <w:pPr>
        <w:jc w:val="both"/>
        <w:rPr>
          <w:sz w:val="28"/>
          <w:szCs w:val="28"/>
        </w:rPr>
      </w:pPr>
      <w:r>
        <w:rPr>
          <w:sz w:val="28"/>
          <w:szCs w:val="28"/>
        </w:rPr>
        <w:t xml:space="preserve">After several years of doing this, I found, however, that I wanted to take this to bigger places, especially by helping a lot more people than I possibly ever could following the model I was following. </w:t>
      </w:r>
    </w:p>
    <w:p w14:paraId="329EE2AB" w14:textId="146A7791" w:rsidR="008509E8" w:rsidRDefault="008509E8" w:rsidP="005D1662">
      <w:pPr>
        <w:jc w:val="both"/>
        <w:rPr>
          <w:sz w:val="28"/>
          <w:szCs w:val="28"/>
        </w:rPr>
      </w:pPr>
    </w:p>
    <w:p w14:paraId="5379A70D" w14:textId="49F6E462" w:rsidR="008509E8" w:rsidRDefault="008509E8" w:rsidP="005D1662">
      <w:pPr>
        <w:jc w:val="both"/>
        <w:rPr>
          <w:sz w:val="28"/>
          <w:szCs w:val="28"/>
        </w:rPr>
      </w:pPr>
      <w:r>
        <w:rPr>
          <w:sz w:val="28"/>
          <w:szCs w:val="28"/>
        </w:rPr>
        <w:t>The model I was following was to enter into businesses in person and on-site. While this is great and effective, it also means that I can really only help ONE company at the time. My ambition of helping people and changing their lives for the better have changed though and have become vastly more ambitious. Now I wish to help myriads of companies.</w:t>
      </w:r>
    </w:p>
    <w:p w14:paraId="1FA44E9B" w14:textId="7D686353" w:rsidR="008509E8" w:rsidRDefault="008509E8" w:rsidP="005D1662">
      <w:pPr>
        <w:jc w:val="both"/>
        <w:rPr>
          <w:sz w:val="28"/>
          <w:szCs w:val="28"/>
        </w:rPr>
      </w:pPr>
    </w:p>
    <w:p w14:paraId="28B7713F" w14:textId="18B060EF" w:rsidR="008509E8" w:rsidRDefault="008509E8" w:rsidP="005D1662">
      <w:pPr>
        <w:jc w:val="both"/>
        <w:rPr>
          <w:sz w:val="28"/>
          <w:szCs w:val="28"/>
        </w:rPr>
      </w:pPr>
      <w:r>
        <w:rPr>
          <w:sz w:val="28"/>
          <w:szCs w:val="28"/>
        </w:rPr>
        <w:t>The only way I would see that possible would be by taking my teachings and knowledge online and providing access to this to many more people simultaneously. That means providing much of this via online training courses, programs and coaching.</w:t>
      </w:r>
    </w:p>
    <w:p w14:paraId="4183693F" w14:textId="6969671B" w:rsidR="008509E8" w:rsidRDefault="008509E8" w:rsidP="005D1662">
      <w:pPr>
        <w:jc w:val="both"/>
        <w:rPr>
          <w:sz w:val="28"/>
          <w:szCs w:val="28"/>
        </w:rPr>
      </w:pPr>
    </w:p>
    <w:p w14:paraId="0BA5731E" w14:textId="172DD235" w:rsidR="008509E8" w:rsidRDefault="008509E8" w:rsidP="005D1662">
      <w:pPr>
        <w:jc w:val="both"/>
        <w:rPr>
          <w:sz w:val="28"/>
          <w:szCs w:val="28"/>
        </w:rPr>
      </w:pPr>
      <w:r>
        <w:rPr>
          <w:sz w:val="28"/>
          <w:szCs w:val="28"/>
        </w:rPr>
        <w:t>That’s where I am today. Building and creating this business of helping many, many, many business owners achieve a better understanding of business and how to run a great and high performing business themselves. Providing my insights that I had the privilege to hone even further by the experience of helping so many businesses</w:t>
      </w:r>
      <w:r w:rsidR="00227342">
        <w:rPr>
          <w:sz w:val="28"/>
          <w:szCs w:val="28"/>
        </w:rPr>
        <w:t>.</w:t>
      </w:r>
    </w:p>
    <w:p w14:paraId="53E5FB8B" w14:textId="38EFD77E" w:rsidR="00227342" w:rsidRDefault="00227342" w:rsidP="005D1662">
      <w:pPr>
        <w:jc w:val="both"/>
        <w:rPr>
          <w:sz w:val="28"/>
          <w:szCs w:val="28"/>
        </w:rPr>
      </w:pPr>
    </w:p>
    <w:p w14:paraId="642AC800" w14:textId="365EBD89" w:rsidR="00227342" w:rsidRDefault="003E00BC" w:rsidP="005D1662">
      <w:pPr>
        <w:jc w:val="both"/>
        <w:rPr>
          <w:sz w:val="28"/>
          <w:szCs w:val="28"/>
        </w:rPr>
      </w:pPr>
      <w:r>
        <w:rPr>
          <w:sz w:val="28"/>
          <w:szCs w:val="28"/>
        </w:rPr>
        <w:t>You now are in possession with this report, which means that now I might just be able to positively touch your life too and help you with your business.</w:t>
      </w:r>
    </w:p>
    <w:p w14:paraId="6B99F746" w14:textId="0CB035B7" w:rsidR="003E00BC" w:rsidRDefault="003E00BC" w:rsidP="005D1662">
      <w:pPr>
        <w:jc w:val="both"/>
        <w:rPr>
          <w:sz w:val="28"/>
          <w:szCs w:val="28"/>
        </w:rPr>
      </w:pPr>
    </w:p>
    <w:p w14:paraId="5F095591" w14:textId="5EC44A0B" w:rsidR="003E00BC" w:rsidRDefault="003E00BC" w:rsidP="005D1662">
      <w:pPr>
        <w:jc w:val="both"/>
        <w:rPr>
          <w:sz w:val="28"/>
          <w:szCs w:val="28"/>
        </w:rPr>
      </w:pPr>
      <w:r>
        <w:rPr>
          <w:sz w:val="28"/>
          <w:szCs w:val="28"/>
        </w:rPr>
        <w:t>Sometimes you just need one little idea to change your entire business and change your entire life.</w:t>
      </w:r>
    </w:p>
    <w:p w14:paraId="6CAABCF1" w14:textId="6D1F56B8" w:rsidR="00D3698D" w:rsidRDefault="00D3698D" w:rsidP="005D1662">
      <w:pPr>
        <w:jc w:val="both"/>
        <w:rPr>
          <w:sz w:val="28"/>
          <w:szCs w:val="28"/>
        </w:rPr>
      </w:pPr>
    </w:p>
    <w:p w14:paraId="186998F9" w14:textId="5C607FD0" w:rsidR="003B0434" w:rsidRDefault="003B0434" w:rsidP="005D1662">
      <w:pPr>
        <w:jc w:val="both"/>
        <w:rPr>
          <w:sz w:val="28"/>
          <w:szCs w:val="28"/>
        </w:rPr>
      </w:pPr>
    </w:p>
    <w:p w14:paraId="7D1439B5" w14:textId="0BF6CB38" w:rsidR="003E00BC" w:rsidRDefault="003E00BC" w:rsidP="005D1662">
      <w:pPr>
        <w:jc w:val="both"/>
        <w:rPr>
          <w:sz w:val="28"/>
          <w:szCs w:val="28"/>
        </w:rPr>
      </w:pPr>
    </w:p>
    <w:p w14:paraId="15DEDD91" w14:textId="21E6BC53" w:rsidR="003E00BC" w:rsidRDefault="003E00BC" w:rsidP="005D1662">
      <w:pPr>
        <w:jc w:val="both"/>
        <w:rPr>
          <w:sz w:val="28"/>
          <w:szCs w:val="28"/>
        </w:rPr>
      </w:pPr>
    </w:p>
    <w:p w14:paraId="2BD37BEB" w14:textId="6B45AFF3" w:rsidR="003E00BC" w:rsidRDefault="003E00BC" w:rsidP="005D1662">
      <w:pPr>
        <w:jc w:val="both"/>
        <w:rPr>
          <w:sz w:val="28"/>
          <w:szCs w:val="28"/>
        </w:rPr>
      </w:pPr>
    </w:p>
    <w:p w14:paraId="6B7BE55A" w14:textId="0B1A9314" w:rsidR="003E00BC" w:rsidRDefault="003E00BC" w:rsidP="005D1662">
      <w:pPr>
        <w:jc w:val="both"/>
        <w:rPr>
          <w:sz w:val="28"/>
          <w:szCs w:val="28"/>
        </w:rPr>
      </w:pPr>
    </w:p>
    <w:p w14:paraId="1589109A" w14:textId="77777777" w:rsidR="003E00BC" w:rsidRDefault="003E00BC" w:rsidP="005D1662">
      <w:pPr>
        <w:jc w:val="both"/>
        <w:rPr>
          <w:sz w:val="28"/>
          <w:szCs w:val="28"/>
        </w:rPr>
      </w:pPr>
    </w:p>
    <w:p w14:paraId="62EEED43" w14:textId="0A0C0BEE" w:rsidR="003E00BC" w:rsidRDefault="003E00BC" w:rsidP="005D1662">
      <w:pPr>
        <w:jc w:val="both"/>
        <w:rPr>
          <w:sz w:val="28"/>
          <w:szCs w:val="28"/>
        </w:rPr>
      </w:pPr>
    </w:p>
    <w:p w14:paraId="0B325C44" w14:textId="260A5606" w:rsidR="003E00BC" w:rsidRDefault="003E00BC" w:rsidP="005D1662">
      <w:pPr>
        <w:jc w:val="both"/>
        <w:rPr>
          <w:sz w:val="28"/>
          <w:szCs w:val="28"/>
        </w:rPr>
      </w:pPr>
    </w:p>
    <w:p w14:paraId="7592FC4B" w14:textId="5EE6BA2C" w:rsidR="003E00BC" w:rsidRDefault="003E00BC" w:rsidP="003E00BC">
      <w:pPr>
        <w:pStyle w:val="Heading2"/>
        <w:jc w:val="center"/>
      </w:pPr>
      <w:bookmarkStart w:id="4" w:name="_Toc65051283"/>
      <w:r>
        <w:t>One Idea Can Change Everything</w:t>
      </w:r>
      <w:bookmarkEnd w:id="4"/>
    </w:p>
    <w:p w14:paraId="40E41BD2" w14:textId="77777777" w:rsidR="003E00BC" w:rsidRDefault="003E00BC" w:rsidP="005D1662">
      <w:pPr>
        <w:jc w:val="both"/>
        <w:rPr>
          <w:sz w:val="28"/>
          <w:szCs w:val="28"/>
        </w:rPr>
      </w:pPr>
    </w:p>
    <w:p w14:paraId="2097CE92" w14:textId="4906DF72" w:rsidR="003E00BC" w:rsidRDefault="003E00BC" w:rsidP="005D1662">
      <w:pPr>
        <w:jc w:val="both"/>
        <w:rPr>
          <w:sz w:val="28"/>
          <w:szCs w:val="28"/>
        </w:rPr>
      </w:pPr>
      <w:r>
        <w:rPr>
          <w:sz w:val="28"/>
          <w:szCs w:val="28"/>
        </w:rPr>
        <w:t xml:space="preserve">I’m reminded </w:t>
      </w:r>
      <w:r w:rsidR="00C527B2">
        <w:rPr>
          <w:sz w:val="28"/>
          <w:szCs w:val="28"/>
        </w:rPr>
        <w:t>of</w:t>
      </w:r>
      <w:r>
        <w:rPr>
          <w:sz w:val="28"/>
          <w:szCs w:val="28"/>
        </w:rPr>
        <w:t xml:space="preserve"> a friend that a few moments after I met him the very first time, I learned of his struggles getting his business off the ground.</w:t>
      </w:r>
    </w:p>
    <w:p w14:paraId="0F3A902C" w14:textId="185BE7DC" w:rsidR="004F3B26" w:rsidRDefault="004F3B26" w:rsidP="005D1662">
      <w:pPr>
        <w:jc w:val="both"/>
        <w:rPr>
          <w:sz w:val="28"/>
          <w:szCs w:val="28"/>
        </w:rPr>
      </w:pPr>
    </w:p>
    <w:p w14:paraId="18DAAB61" w14:textId="4259370E" w:rsidR="004F3B26" w:rsidRDefault="004F3B26" w:rsidP="005D1662">
      <w:pPr>
        <w:jc w:val="both"/>
        <w:rPr>
          <w:sz w:val="28"/>
          <w:szCs w:val="28"/>
        </w:rPr>
      </w:pPr>
      <w:r>
        <w:rPr>
          <w:sz w:val="28"/>
          <w:szCs w:val="28"/>
        </w:rPr>
        <w:t>This guy is a very unique guy</w:t>
      </w:r>
      <w:r w:rsidR="00B722AC">
        <w:rPr>
          <w:sz w:val="28"/>
          <w:szCs w:val="28"/>
        </w:rPr>
        <w:t>, named Stig Severinsen</w:t>
      </w:r>
      <w:r>
        <w:rPr>
          <w:sz w:val="28"/>
          <w:szCs w:val="28"/>
        </w:rPr>
        <w:t>. His superpower is that he can hold his breath for incredible lengths of time. He was the world record holder of the discipline called static apnea for several years and today still hold several world records in related disciplines.</w:t>
      </w:r>
    </w:p>
    <w:p w14:paraId="570CB47D" w14:textId="1D750D68" w:rsidR="004F3B26" w:rsidRDefault="004F3B26" w:rsidP="005D1662">
      <w:pPr>
        <w:jc w:val="both"/>
        <w:rPr>
          <w:sz w:val="28"/>
          <w:szCs w:val="28"/>
        </w:rPr>
      </w:pPr>
    </w:p>
    <w:p w14:paraId="2E901B22" w14:textId="6F8AC964" w:rsidR="004F3B26" w:rsidRDefault="004F3B26" w:rsidP="005D1662">
      <w:pPr>
        <w:jc w:val="both"/>
        <w:rPr>
          <w:sz w:val="28"/>
          <w:szCs w:val="28"/>
        </w:rPr>
      </w:pPr>
      <w:r>
        <w:rPr>
          <w:sz w:val="28"/>
          <w:szCs w:val="28"/>
        </w:rPr>
        <w:t>Record attempts are basically carried out by l</w:t>
      </w:r>
      <w:r w:rsidR="00C527B2">
        <w:rPr>
          <w:sz w:val="28"/>
          <w:szCs w:val="28"/>
        </w:rPr>
        <w:t>ay</w:t>
      </w:r>
      <w:r>
        <w:rPr>
          <w:sz w:val="28"/>
          <w:szCs w:val="28"/>
        </w:rPr>
        <w:t>ing in the surface of water, face down into the water and holding your breath.</w:t>
      </w:r>
    </w:p>
    <w:p w14:paraId="0071DBBE" w14:textId="2B07C7CA" w:rsidR="004F3B26" w:rsidRDefault="004F3B26" w:rsidP="005D1662">
      <w:pPr>
        <w:jc w:val="both"/>
        <w:rPr>
          <w:sz w:val="28"/>
          <w:szCs w:val="28"/>
        </w:rPr>
      </w:pPr>
    </w:p>
    <w:p w14:paraId="648859F6" w14:textId="2D2F07F6" w:rsidR="004F3B26" w:rsidRDefault="004F3B26" w:rsidP="005D1662">
      <w:pPr>
        <w:jc w:val="both"/>
        <w:rPr>
          <w:sz w:val="28"/>
          <w:szCs w:val="28"/>
        </w:rPr>
      </w:pPr>
      <w:r>
        <w:rPr>
          <w:sz w:val="28"/>
          <w:szCs w:val="28"/>
        </w:rPr>
        <w:t>His record is that of holding his breath for 22 minutes!!</w:t>
      </w:r>
    </w:p>
    <w:p w14:paraId="00512DE8" w14:textId="455ABFF9" w:rsidR="004F3B26" w:rsidRDefault="004F3B26" w:rsidP="005D1662">
      <w:pPr>
        <w:jc w:val="both"/>
        <w:rPr>
          <w:sz w:val="28"/>
          <w:szCs w:val="28"/>
        </w:rPr>
      </w:pPr>
    </w:p>
    <w:p w14:paraId="4583911E" w14:textId="7BA600F9" w:rsidR="004F3B26" w:rsidRDefault="00B722AC" w:rsidP="005D1662">
      <w:pPr>
        <w:jc w:val="both"/>
        <w:rPr>
          <w:sz w:val="28"/>
          <w:szCs w:val="28"/>
        </w:rPr>
      </w:pPr>
      <w:r>
        <w:rPr>
          <w:sz w:val="28"/>
          <w:szCs w:val="28"/>
        </w:rPr>
        <w:t xml:space="preserve">His </w:t>
      </w:r>
      <w:r w:rsidR="0090045A">
        <w:rPr>
          <w:sz w:val="28"/>
          <w:szCs w:val="28"/>
        </w:rPr>
        <w:t>most recent</w:t>
      </w:r>
      <w:r>
        <w:rPr>
          <w:sz w:val="28"/>
          <w:szCs w:val="28"/>
        </w:rPr>
        <w:t xml:space="preserve"> record was swimming under water for a full distance of 202 m (202 to mark the year of 2020), which he set in December 2020. He also holds the record for the longest distance swim under water under ice wearing just speedos.</w:t>
      </w:r>
    </w:p>
    <w:p w14:paraId="74117750" w14:textId="5D1B24A2" w:rsidR="003E00BC" w:rsidRDefault="003E00BC" w:rsidP="005D1662">
      <w:pPr>
        <w:jc w:val="both"/>
        <w:rPr>
          <w:sz w:val="28"/>
          <w:szCs w:val="28"/>
        </w:rPr>
      </w:pPr>
    </w:p>
    <w:p w14:paraId="75593C55" w14:textId="54550C20" w:rsidR="003E00BC" w:rsidRDefault="00B722AC" w:rsidP="005D1662">
      <w:pPr>
        <w:jc w:val="both"/>
        <w:rPr>
          <w:sz w:val="28"/>
          <w:szCs w:val="28"/>
        </w:rPr>
      </w:pPr>
      <w:r>
        <w:rPr>
          <w:sz w:val="28"/>
          <w:szCs w:val="28"/>
        </w:rPr>
        <w:t>Anyways, his struggles a few years back was that he had all these people following him who were so eager to learn his skills and wanting to be part of his group, but whenever he presented an offer, they would have all these excuses of no money available, and never be able or willing to commit with their wallet.</w:t>
      </w:r>
    </w:p>
    <w:p w14:paraId="5DBF056F" w14:textId="04405D0D" w:rsidR="00B722AC" w:rsidRDefault="00B722AC" w:rsidP="005D1662">
      <w:pPr>
        <w:jc w:val="both"/>
        <w:rPr>
          <w:sz w:val="28"/>
          <w:szCs w:val="28"/>
        </w:rPr>
      </w:pPr>
    </w:p>
    <w:p w14:paraId="343E7A83" w14:textId="73A1D918" w:rsidR="00B722AC" w:rsidRDefault="00B722AC" w:rsidP="005D1662">
      <w:pPr>
        <w:jc w:val="both"/>
        <w:rPr>
          <w:sz w:val="28"/>
          <w:szCs w:val="28"/>
        </w:rPr>
      </w:pPr>
      <w:r>
        <w:rPr>
          <w:sz w:val="28"/>
          <w:szCs w:val="28"/>
        </w:rPr>
        <w:t>That meant no business for Stig.</w:t>
      </w:r>
    </w:p>
    <w:p w14:paraId="231252B9" w14:textId="10FC575B" w:rsidR="00B722AC" w:rsidRDefault="00B722AC" w:rsidP="005D1662">
      <w:pPr>
        <w:jc w:val="both"/>
        <w:rPr>
          <w:sz w:val="28"/>
          <w:szCs w:val="28"/>
        </w:rPr>
      </w:pPr>
    </w:p>
    <w:p w14:paraId="3BAFF0DC" w14:textId="5B64F485" w:rsidR="00B722AC" w:rsidRDefault="00B722AC" w:rsidP="005D1662">
      <w:pPr>
        <w:jc w:val="both"/>
        <w:rPr>
          <w:sz w:val="28"/>
          <w:szCs w:val="28"/>
        </w:rPr>
      </w:pPr>
      <w:r>
        <w:rPr>
          <w:sz w:val="28"/>
          <w:szCs w:val="28"/>
        </w:rPr>
        <w:t xml:space="preserve">After a few moments of </w:t>
      </w:r>
      <w:r w:rsidR="0090045A">
        <w:rPr>
          <w:sz w:val="28"/>
          <w:szCs w:val="28"/>
        </w:rPr>
        <w:t>thoughts,</w:t>
      </w:r>
      <w:r>
        <w:rPr>
          <w:sz w:val="28"/>
          <w:szCs w:val="28"/>
        </w:rPr>
        <w:t xml:space="preserve"> I relayed what I believe he needed to do and not least how he needed to think differently about his business and about who is ideal clientele were.</w:t>
      </w:r>
    </w:p>
    <w:p w14:paraId="34C050A2" w14:textId="50E21EA2" w:rsidR="00D56DD4" w:rsidRDefault="00D56DD4" w:rsidP="005D1662">
      <w:pPr>
        <w:jc w:val="both"/>
        <w:rPr>
          <w:sz w:val="28"/>
          <w:szCs w:val="28"/>
        </w:rPr>
      </w:pPr>
    </w:p>
    <w:p w14:paraId="7371FB11" w14:textId="77777777" w:rsidR="00D56DD4" w:rsidRDefault="00D56DD4" w:rsidP="005D1662">
      <w:pPr>
        <w:jc w:val="both"/>
        <w:rPr>
          <w:sz w:val="28"/>
          <w:szCs w:val="28"/>
        </w:rPr>
      </w:pPr>
      <w:r>
        <w:rPr>
          <w:sz w:val="28"/>
          <w:szCs w:val="28"/>
        </w:rPr>
        <w:lastRenderedPageBreak/>
        <w:t xml:space="preserve">No disrespect to his following at the time, I said these people were much more of the type of people I would liken to ski bums. </w:t>
      </w:r>
    </w:p>
    <w:p w14:paraId="4F30C028" w14:textId="77777777" w:rsidR="00D56DD4" w:rsidRDefault="00D56DD4" w:rsidP="005D1662">
      <w:pPr>
        <w:jc w:val="both"/>
        <w:rPr>
          <w:sz w:val="28"/>
          <w:szCs w:val="28"/>
        </w:rPr>
      </w:pPr>
    </w:p>
    <w:p w14:paraId="2815C5AB" w14:textId="77777777" w:rsidR="00D56DD4" w:rsidRDefault="00D56DD4" w:rsidP="005D1662">
      <w:pPr>
        <w:jc w:val="both"/>
        <w:rPr>
          <w:sz w:val="28"/>
          <w:szCs w:val="28"/>
        </w:rPr>
      </w:pPr>
      <w:r>
        <w:rPr>
          <w:sz w:val="28"/>
          <w:szCs w:val="28"/>
        </w:rPr>
        <w:t>Ski bums are often young people who love skiing, but often lack the money needed to go skiing (you need skis, ski lifts, climate appropriate clothing, food and lodging).</w:t>
      </w:r>
    </w:p>
    <w:p w14:paraId="2ACA4ABC" w14:textId="77777777" w:rsidR="00D56DD4" w:rsidRDefault="00D56DD4" w:rsidP="005D1662">
      <w:pPr>
        <w:jc w:val="both"/>
        <w:rPr>
          <w:sz w:val="28"/>
          <w:szCs w:val="28"/>
        </w:rPr>
      </w:pPr>
    </w:p>
    <w:p w14:paraId="0DBE0725" w14:textId="24086901" w:rsidR="00D56DD4" w:rsidRDefault="00D56DD4" w:rsidP="005D1662">
      <w:pPr>
        <w:jc w:val="both"/>
        <w:rPr>
          <w:sz w:val="28"/>
          <w:szCs w:val="28"/>
        </w:rPr>
      </w:pPr>
      <w:r>
        <w:rPr>
          <w:sz w:val="28"/>
          <w:szCs w:val="28"/>
        </w:rPr>
        <w:t>In lieu of the lack of money, they often go to the ski resorts and become intermittent ski instructors (</w:t>
      </w:r>
      <w:r w:rsidR="0090045A">
        <w:rPr>
          <w:sz w:val="28"/>
          <w:szCs w:val="28"/>
        </w:rPr>
        <w:t>because</w:t>
      </w:r>
      <w:r>
        <w:rPr>
          <w:sz w:val="28"/>
          <w:szCs w:val="28"/>
        </w:rPr>
        <w:t xml:space="preserve"> they are really great at the discipline of skiing), just so they can make enough money and get lodging etc., so they can ski when they’re not training clients in skiing.</w:t>
      </w:r>
    </w:p>
    <w:p w14:paraId="34651A24" w14:textId="25A8B1E5" w:rsidR="00D56DD4" w:rsidRDefault="00D56DD4" w:rsidP="005D1662">
      <w:pPr>
        <w:jc w:val="both"/>
        <w:rPr>
          <w:sz w:val="28"/>
          <w:szCs w:val="28"/>
        </w:rPr>
      </w:pPr>
    </w:p>
    <w:p w14:paraId="53BD575C" w14:textId="17FDBA19" w:rsidR="00D56DD4" w:rsidRDefault="00316C04" w:rsidP="005D1662">
      <w:pPr>
        <w:jc w:val="both"/>
        <w:rPr>
          <w:sz w:val="28"/>
          <w:szCs w:val="28"/>
        </w:rPr>
      </w:pPr>
      <w:r>
        <w:rPr>
          <w:sz w:val="28"/>
          <w:szCs w:val="28"/>
        </w:rPr>
        <w:t xml:space="preserve">In other words, the group of people who hung around Stig at the time, were hungry to learn the skills that Stig had, and were excited about the prospect of they themselves one day be able to breath hold for a long time and be able to free dive deep and long and enjoy that sense of freedom that </w:t>
      </w:r>
      <w:r w:rsidR="00C527B2">
        <w:rPr>
          <w:sz w:val="28"/>
          <w:szCs w:val="28"/>
        </w:rPr>
        <w:t xml:space="preserve">that </w:t>
      </w:r>
      <w:r>
        <w:rPr>
          <w:sz w:val="28"/>
          <w:szCs w:val="28"/>
        </w:rPr>
        <w:t>provides.</w:t>
      </w:r>
    </w:p>
    <w:p w14:paraId="3919865B" w14:textId="23443637" w:rsidR="00316C04" w:rsidRDefault="00316C04" w:rsidP="005D1662">
      <w:pPr>
        <w:jc w:val="both"/>
        <w:rPr>
          <w:sz w:val="28"/>
          <w:szCs w:val="28"/>
        </w:rPr>
      </w:pPr>
    </w:p>
    <w:p w14:paraId="0AE097B4" w14:textId="6051F013" w:rsidR="00316C04" w:rsidRDefault="00316C04" w:rsidP="005D1662">
      <w:pPr>
        <w:jc w:val="both"/>
        <w:rPr>
          <w:sz w:val="28"/>
          <w:szCs w:val="28"/>
        </w:rPr>
      </w:pPr>
      <w:r>
        <w:rPr>
          <w:sz w:val="28"/>
          <w:szCs w:val="28"/>
        </w:rPr>
        <w:t>But they never had any money, or perhaps lacked enough conviction and commitment to follow up with an investment into such training.</w:t>
      </w:r>
    </w:p>
    <w:p w14:paraId="4273DFAB" w14:textId="725889FF" w:rsidR="00316C04" w:rsidRDefault="00316C04" w:rsidP="005D1662">
      <w:pPr>
        <w:jc w:val="both"/>
        <w:rPr>
          <w:sz w:val="28"/>
          <w:szCs w:val="28"/>
        </w:rPr>
      </w:pPr>
    </w:p>
    <w:p w14:paraId="49B2E489" w14:textId="44C78ADC" w:rsidR="00316C04" w:rsidRDefault="00316C04" w:rsidP="005D1662">
      <w:pPr>
        <w:jc w:val="both"/>
        <w:rPr>
          <w:sz w:val="28"/>
          <w:szCs w:val="28"/>
        </w:rPr>
      </w:pPr>
      <w:r>
        <w:rPr>
          <w:sz w:val="28"/>
          <w:szCs w:val="28"/>
        </w:rPr>
        <w:t>I told him, he needed to think what it was he truly had that was unique, and to whom such insights would be really valuable.</w:t>
      </w:r>
      <w:r w:rsidR="00C527B2">
        <w:rPr>
          <w:sz w:val="28"/>
          <w:szCs w:val="28"/>
        </w:rPr>
        <w:t xml:space="preserve"> Additionally, he would need to think of an audience that definitely would have the money to investment in his program.</w:t>
      </w:r>
    </w:p>
    <w:p w14:paraId="134B555A" w14:textId="662486D3" w:rsidR="00316C04" w:rsidRDefault="00316C04" w:rsidP="005D1662">
      <w:pPr>
        <w:jc w:val="both"/>
        <w:rPr>
          <w:sz w:val="28"/>
          <w:szCs w:val="28"/>
        </w:rPr>
      </w:pPr>
    </w:p>
    <w:p w14:paraId="22553421" w14:textId="2E1EF06D" w:rsidR="00F30426" w:rsidRDefault="00F30426" w:rsidP="005D1662">
      <w:pPr>
        <w:jc w:val="both"/>
        <w:rPr>
          <w:sz w:val="28"/>
          <w:szCs w:val="28"/>
        </w:rPr>
      </w:pPr>
      <w:r>
        <w:rPr>
          <w:sz w:val="28"/>
          <w:szCs w:val="28"/>
        </w:rPr>
        <w:t xml:space="preserve">He thought for a </w:t>
      </w:r>
      <w:r w:rsidR="0090045A">
        <w:rPr>
          <w:sz w:val="28"/>
          <w:szCs w:val="28"/>
        </w:rPr>
        <w:t>moment but</w:t>
      </w:r>
      <w:r>
        <w:rPr>
          <w:sz w:val="28"/>
          <w:szCs w:val="28"/>
        </w:rPr>
        <w:t xml:space="preserve"> didn’t reach much new </w:t>
      </w:r>
      <w:r w:rsidR="00155ACC">
        <w:rPr>
          <w:sz w:val="28"/>
          <w:szCs w:val="28"/>
        </w:rPr>
        <w:t>insights.</w:t>
      </w:r>
    </w:p>
    <w:p w14:paraId="05BC957A" w14:textId="2EBF23D7" w:rsidR="00155ACC" w:rsidRDefault="00155ACC" w:rsidP="005D1662">
      <w:pPr>
        <w:jc w:val="both"/>
        <w:rPr>
          <w:sz w:val="28"/>
          <w:szCs w:val="28"/>
        </w:rPr>
      </w:pPr>
    </w:p>
    <w:p w14:paraId="75CEC39F" w14:textId="4F34BE9B" w:rsidR="00155ACC" w:rsidRDefault="00155ACC" w:rsidP="005D1662">
      <w:pPr>
        <w:jc w:val="both"/>
        <w:rPr>
          <w:sz w:val="28"/>
          <w:szCs w:val="28"/>
        </w:rPr>
      </w:pPr>
    </w:p>
    <w:p w14:paraId="35812B4F" w14:textId="6DC086D6" w:rsidR="00155ACC" w:rsidRDefault="00155ACC" w:rsidP="005D1662">
      <w:pPr>
        <w:jc w:val="both"/>
        <w:rPr>
          <w:sz w:val="28"/>
          <w:szCs w:val="28"/>
        </w:rPr>
      </w:pPr>
      <w:r>
        <w:rPr>
          <w:sz w:val="28"/>
          <w:szCs w:val="28"/>
        </w:rPr>
        <w:t>What happens when we hold our breaths?</w:t>
      </w:r>
    </w:p>
    <w:p w14:paraId="0E01B3A9" w14:textId="72560DDE" w:rsidR="00155ACC" w:rsidRDefault="00155ACC" w:rsidP="005D1662">
      <w:pPr>
        <w:jc w:val="both"/>
        <w:rPr>
          <w:sz w:val="28"/>
          <w:szCs w:val="28"/>
        </w:rPr>
      </w:pPr>
    </w:p>
    <w:p w14:paraId="678603C7" w14:textId="314E83D9" w:rsidR="00155ACC" w:rsidRDefault="00155ACC" w:rsidP="00155ACC">
      <w:r>
        <w:rPr>
          <w:sz w:val="28"/>
          <w:szCs w:val="28"/>
        </w:rPr>
        <w:t>To answer that, I have borrowed some text from an article, called “</w:t>
      </w:r>
      <w:r w:rsidRPr="00155ACC">
        <w:rPr>
          <w:sz w:val="28"/>
          <w:szCs w:val="28"/>
        </w:rPr>
        <w:t>WAITING TO INHALE: WHY IT HURTS TO HOLD YOUR BREATH</w:t>
      </w:r>
      <w:r>
        <w:rPr>
          <w:sz w:val="28"/>
          <w:szCs w:val="28"/>
        </w:rPr>
        <w:t xml:space="preserve">”, by </w:t>
      </w:r>
      <w:r w:rsidRPr="00155ACC">
        <w:rPr>
          <w:sz w:val="28"/>
          <w:szCs w:val="28"/>
        </w:rPr>
        <w:t>Aizita Magaña</w:t>
      </w:r>
      <w:r>
        <w:rPr>
          <w:sz w:val="28"/>
          <w:szCs w:val="28"/>
        </w:rPr>
        <w:t xml:space="preserve"> posted in The Science Creative Quarterly:</w:t>
      </w:r>
    </w:p>
    <w:p w14:paraId="6A5EF5AE" w14:textId="1B4BDF15" w:rsidR="00155ACC" w:rsidRDefault="00155ACC" w:rsidP="005D1662">
      <w:pPr>
        <w:jc w:val="both"/>
        <w:rPr>
          <w:sz w:val="28"/>
          <w:szCs w:val="28"/>
        </w:rPr>
      </w:pPr>
    </w:p>
    <w:p w14:paraId="677B6D5A" w14:textId="750B68BA" w:rsidR="00155ACC" w:rsidRDefault="00155ACC" w:rsidP="005D1662">
      <w:pPr>
        <w:jc w:val="both"/>
        <w:rPr>
          <w:sz w:val="28"/>
          <w:szCs w:val="28"/>
        </w:rPr>
      </w:pPr>
    </w:p>
    <w:p w14:paraId="13F131BB" w14:textId="3F3471B5" w:rsidR="00155ACC" w:rsidRPr="00155ACC" w:rsidRDefault="00155ACC" w:rsidP="005D1662">
      <w:pPr>
        <w:jc w:val="both"/>
        <w:rPr>
          <w:i/>
          <w:iCs/>
          <w:sz w:val="28"/>
          <w:szCs w:val="28"/>
        </w:rPr>
      </w:pPr>
      <w:r w:rsidRPr="00155ACC">
        <w:rPr>
          <w:i/>
          <w:iCs/>
          <w:sz w:val="28"/>
          <w:szCs w:val="28"/>
        </w:rPr>
        <w:lastRenderedPageBreak/>
        <w:t>For most of us the ability to hold our breath lasts 30 seconds, maybe even 1 or 2 minutes. Much longer than that and the sensation that your lungs are bursting becomes too painful to endure.</w:t>
      </w:r>
    </w:p>
    <w:p w14:paraId="59FAF090" w14:textId="0AEBACEA" w:rsidR="00155ACC" w:rsidRPr="00155ACC" w:rsidRDefault="00155ACC" w:rsidP="005D1662">
      <w:pPr>
        <w:jc w:val="both"/>
        <w:rPr>
          <w:i/>
          <w:iCs/>
          <w:sz w:val="28"/>
          <w:szCs w:val="28"/>
        </w:rPr>
      </w:pPr>
    </w:p>
    <w:p w14:paraId="0E55565E" w14:textId="1911A46A" w:rsidR="00155ACC" w:rsidRPr="00155ACC" w:rsidRDefault="00155ACC" w:rsidP="005D1662">
      <w:pPr>
        <w:jc w:val="both"/>
        <w:rPr>
          <w:i/>
          <w:iCs/>
          <w:sz w:val="28"/>
          <w:szCs w:val="28"/>
        </w:rPr>
      </w:pPr>
      <w:r w:rsidRPr="00155ACC">
        <w:rPr>
          <w:i/>
          <w:iCs/>
          <w:sz w:val="28"/>
          <w:szCs w:val="28"/>
        </w:rPr>
        <w:t>Breathing of course is a reflex action; we do it more than 19,000 times a day automatically and without thinking. And while we can intentionally control the pace, rhythm and depth of our breath, the overall voluntary ability to override our own respiration is very limited.</w:t>
      </w:r>
    </w:p>
    <w:p w14:paraId="54DD3FDD" w14:textId="46E7D475" w:rsidR="00155ACC" w:rsidRPr="00155ACC" w:rsidRDefault="00155ACC" w:rsidP="005D1662">
      <w:pPr>
        <w:jc w:val="both"/>
        <w:rPr>
          <w:i/>
          <w:iCs/>
          <w:sz w:val="28"/>
          <w:szCs w:val="28"/>
        </w:rPr>
      </w:pPr>
    </w:p>
    <w:p w14:paraId="41B61BD7" w14:textId="77777777" w:rsidR="00155ACC" w:rsidRPr="00155ACC" w:rsidRDefault="00155ACC" w:rsidP="00155ACC">
      <w:pPr>
        <w:jc w:val="both"/>
        <w:rPr>
          <w:i/>
          <w:iCs/>
          <w:sz w:val="28"/>
          <w:szCs w:val="28"/>
        </w:rPr>
      </w:pPr>
      <w:r w:rsidRPr="00155ACC">
        <w:rPr>
          <w:i/>
          <w:iCs/>
          <w:sz w:val="28"/>
          <w:szCs w:val="28"/>
        </w:rPr>
        <w:t xml:space="preserve">The air we inhale at sea level is 20.9 percent oxygen (02), 78 percent nitrogen (N), 0.93 percent argon and .04 percent carbon dioxide (CO2), and the rest are trace gasses. </w:t>
      </w:r>
    </w:p>
    <w:p w14:paraId="0256DBDA" w14:textId="77777777" w:rsidR="00155ACC" w:rsidRPr="00155ACC" w:rsidRDefault="00155ACC" w:rsidP="00155ACC">
      <w:pPr>
        <w:jc w:val="both"/>
        <w:rPr>
          <w:i/>
          <w:iCs/>
          <w:sz w:val="28"/>
          <w:szCs w:val="28"/>
        </w:rPr>
      </w:pPr>
    </w:p>
    <w:p w14:paraId="593CFE61" w14:textId="77777777" w:rsidR="00155ACC" w:rsidRPr="00155ACC" w:rsidRDefault="00155ACC" w:rsidP="00155ACC">
      <w:pPr>
        <w:jc w:val="both"/>
        <w:rPr>
          <w:i/>
          <w:iCs/>
          <w:sz w:val="28"/>
          <w:szCs w:val="28"/>
        </w:rPr>
      </w:pPr>
      <w:r w:rsidRPr="00155ACC">
        <w:rPr>
          <w:i/>
          <w:iCs/>
          <w:sz w:val="28"/>
          <w:szCs w:val="28"/>
        </w:rPr>
        <w:t>Technically, breathing and its purpose is the exchange of two of those gases, oxygen and carbon dioxide.</w:t>
      </w:r>
    </w:p>
    <w:p w14:paraId="13F7B452" w14:textId="77777777" w:rsidR="00155ACC" w:rsidRPr="00155ACC" w:rsidRDefault="00155ACC" w:rsidP="00155ACC">
      <w:pPr>
        <w:jc w:val="both"/>
        <w:rPr>
          <w:i/>
          <w:iCs/>
          <w:sz w:val="28"/>
          <w:szCs w:val="28"/>
        </w:rPr>
      </w:pPr>
    </w:p>
    <w:p w14:paraId="3A6CFD71" w14:textId="77777777" w:rsidR="00155ACC" w:rsidRPr="00155ACC" w:rsidRDefault="00155ACC" w:rsidP="005D1662">
      <w:pPr>
        <w:jc w:val="both"/>
        <w:rPr>
          <w:i/>
          <w:iCs/>
          <w:sz w:val="28"/>
          <w:szCs w:val="28"/>
        </w:rPr>
      </w:pPr>
      <w:r w:rsidRPr="00155ACC">
        <w:rPr>
          <w:i/>
          <w:iCs/>
          <w:sz w:val="28"/>
          <w:szCs w:val="28"/>
        </w:rPr>
        <w:t xml:space="preserve">Our inhalations bring oxygen into the lungs, which gets absorbed into the blood and carried throughout the body. The oxygen is used or made into the energy we need to break down food, maintain bodily functions and do all physical activity. </w:t>
      </w:r>
    </w:p>
    <w:p w14:paraId="7651F46F" w14:textId="77777777" w:rsidR="00155ACC" w:rsidRPr="00155ACC" w:rsidRDefault="00155ACC" w:rsidP="005D1662">
      <w:pPr>
        <w:jc w:val="both"/>
        <w:rPr>
          <w:i/>
          <w:iCs/>
          <w:sz w:val="28"/>
          <w:szCs w:val="28"/>
        </w:rPr>
      </w:pPr>
    </w:p>
    <w:p w14:paraId="4C6DE8BD" w14:textId="77777777" w:rsidR="00155ACC" w:rsidRPr="00155ACC" w:rsidRDefault="00155ACC" w:rsidP="005D1662">
      <w:pPr>
        <w:jc w:val="both"/>
        <w:rPr>
          <w:i/>
          <w:iCs/>
          <w:sz w:val="28"/>
          <w:szCs w:val="28"/>
        </w:rPr>
      </w:pPr>
      <w:r w:rsidRPr="00155ACC">
        <w:rPr>
          <w:i/>
          <w:iCs/>
          <w:sz w:val="28"/>
          <w:szCs w:val="28"/>
        </w:rPr>
        <w:t xml:space="preserve">What then remains becomes carbon dioxide or CO2, a waste product. This residual CO2 is carried back into your lungs by your circulating blood and released when you exhale. </w:t>
      </w:r>
    </w:p>
    <w:p w14:paraId="53754C94" w14:textId="77777777" w:rsidR="00155ACC" w:rsidRPr="00155ACC" w:rsidRDefault="00155ACC" w:rsidP="005D1662">
      <w:pPr>
        <w:jc w:val="both"/>
        <w:rPr>
          <w:i/>
          <w:iCs/>
          <w:sz w:val="28"/>
          <w:szCs w:val="28"/>
        </w:rPr>
      </w:pPr>
    </w:p>
    <w:p w14:paraId="46CE57CF" w14:textId="5607A27B" w:rsidR="00155ACC" w:rsidRPr="00155ACC" w:rsidRDefault="00155ACC" w:rsidP="005D1662">
      <w:pPr>
        <w:jc w:val="both"/>
        <w:rPr>
          <w:i/>
          <w:iCs/>
          <w:sz w:val="28"/>
          <w:szCs w:val="28"/>
        </w:rPr>
      </w:pPr>
      <w:r w:rsidRPr="00155ACC">
        <w:rPr>
          <w:i/>
          <w:iCs/>
          <w:sz w:val="28"/>
          <w:szCs w:val="28"/>
        </w:rPr>
        <w:t>This process of course will continue for as long as you keep breathing but when you hold your breath, the carbon dioxide accumulates inside you with nowhere to go.</w:t>
      </w:r>
    </w:p>
    <w:p w14:paraId="7DF124EB" w14:textId="27223C37" w:rsidR="00155ACC" w:rsidRPr="00155ACC" w:rsidRDefault="00155ACC" w:rsidP="005D1662">
      <w:pPr>
        <w:jc w:val="both"/>
        <w:rPr>
          <w:i/>
          <w:iCs/>
          <w:sz w:val="28"/>
          <w:szCs w:val="28"/>
        </w:rPr>
      </w:pPr>
    </w:p>
    <w:p w14:paraId="1D8CC4C5" w14:textId="77777777" w:rsidR="00155ACC" w:rsidRPr="00155ACC" w:rsidRDefault="00155ACC" w:rsidP="005D1662">
      <w:pPr>
        <w:jc w:val="both"/>
        <w:rPr>
          <w:i/>
          <w:iCs/>
          <w:sz w:val="28"/>
          <w:szCs w:val="28"/>
        </w:rPr>
      </w:pPr>
      <w:r w:rsidRPr="00155ACC">
        <w:rPr>
          <w:i/>
          <w:iCs/>
          <w:sz w:val="28"/>
          <w:szCs w:val="28"/>
        </w:rPr>
        <w:t xml:space="preserve">When you hold your breath the ongoing accumulation of carbon dioxide in your cells, in your blood and lungs will eventually irritate and trigger impulses from the respiratory center part of your brain. </w:t>
      </w:r>
    </w:p>
    <w:p w14:paraId="1C037A6D" w14:textId="77777777" w:rsidR="00155ACC" w:rsidRPr="00155ACC" w:rsidRDefault="00155ACC" w:rsidP="005D1662">
      <w:pPr>
        <w:jc w:val="both"/>
        <w:rPr>
          <w:i/>
          <w:iCs/>
          <w:sz w:val="28"/>
          <w:szCs w:val="28"/>
        </w:rPr>
      </w:pPr>
    </w:p>
    <w:p w14:paraId="0CECC63E" w14:textId="77777777" w:rsidR="00155ACC" w:rsidRPr="00155ACC" w:rsidRDefault="00155ACC" w:rsidP="005D1662">
      <w:pPr>
        <w:jc w:val="both"/>
        <w:rPr>
          <w:i/>
          <w:iCs/>
          <w:sz w:val="28"/>
          <w:szCs w:val="28"/>
        </w:rPr>
      </w:pPr>
      <w:r w:rsidRPr="00155ACC">
        <w:rPr>
          <w:i/>
          <w:iCs/>
          <w:sz w:val="28"/>
          <w:szCs w:val="28"/>
        </w:rPr>
        <w:t xml:space="preserve">Beyond the burning in your lungs, the signals your body gets from your brain when your C02 levels are too high, include strong, painful, and involuntary contractions or spasms of the diaphragm and the muscles in between your ribs.  At some point </w:t>
      </w:r>
      <w:r w:rsidRPr="00155ACC">
        <w:rPr>
          <w:i/>
          <w:iCs/>
          <w:sz w:val="28"/>
          <w:szCs w:val="28"/>
        </w:rPr>
        <w:lastRenderedPageBreak/>
        <w:t>the spasms become so frequent and unbearable that you can no longer hold your breath.</w:t>
      </w:r>
    </w:p>
    <w:p w14:paraId="644F3F1A" w14:textId="77777777" w:rsidR="00155ACC" w:rsidRPr="00155ACC" w:rsidRDefault="00155ACC" w:rsidP="005D1662">
      <w:pPr>
        <w:jc w:val="both"/>
        <w:rPr>
          <w:i/>
          <w:iCs/>
          <w:sz w:val="28"/>
          <w:szCs w:val="28"/>
        </w:rPr>
      </w:pPr>
    </w:p>
    <w:p w14:paraId="676CD2BC" w14:textId="727DEF38" w:rsidR="00155ACC" w:rsidRPr="00155ACC" w:rsidRDefault="00155ACC" w:rsidP="005D1662">
      <w:pPr>
        <w:jc w:val="both"/>
        <w:rPr>
          <w:i/>
          <w:iCs/>
          <w:sz w:val="28"/>
          <w:szCs w:val="28"/>
        </w:rPr>
      </w:pPr>
      <w:r w:rsidRPr="00155ACC">
        <w:rPr>
          <w:i/>
          <w:iCs/>
          <w:sz w:val="28"/>
          <w:szCs w:val="28"/>
        </w:rPr>
        <w:t>Rising levels of carbon dioxide signal the body to breathe and ensure our unconscious and autonomous respiration. The body has the ability to detect these C02 levels with great accuracy and relies on them to regulate our respiration, so that we don’t have to.</w:t>
      </w:r>
    </w:p>
    <w:p w14:paraId="4B7D27AF" w14:textId="1B685079" w:rsidR="00155ACC" w:rsidRDefault="00155ACC" w:rsidP="005D1662">
      <w:pPr>
        <w:jc w:val="both"/>
        <w:rPr>
          <w:sz w:val="28"/>
          <w:szCs w:val="28"/>
        </w:rPr>
      </w:pPr>
    </w:p>
    <w:p w14:paraId="0BE3FB04" w14:textId="2C24DCDF" w:rsidR="00155ACC" w:rsidRDefault="00155ACC" w:rsidP="005D1662">
      <w:pPr>
        <w:jc w:val="both"/>
        <w:rPr>
          <w:sz w:val="28"/>
          <w:szCs w:val="28"/>
        </w:rPr>
      </w:pPr>
    </w:p>
    <w:p w14:paraId="1D3A23F7" w14:textId="6680C653" w:rsidR="00155ACC" w:rsidRDefault="00155ACC" w:rsidP="005D1662">
      <w:pPr>
        <w:jc w:val="both"/>
        <w:rPr>
          <w:sz w:val="28"/>
          <w:szCs w:val="28"/>
        </w:rPr>
      </w:pPr>
      <w:r>
        <w:rPr>
          <w:sz w:val="28"/>
          <w:szCs w:val="28"/>
        </w:rPr>
        <w:t xml:space="preserve">Try for a moment and sit still and hold your breath. </w:t>
      </w:r>
      <w:r w:rsidR="00C527B2">
        <w:rPr>
          <w:sz w:val="28"/>
          <w:szCs w:val="28"/>
        </w:rPr>
        <w:t xml:space="preserve">Please don’t be driving or do this along in water unobserved. </w:t>
      </w:r>
      <w:r>
        <w:rPr>
          <w:sz w:val="28"/>
          <w:szCs w:val="28"/>
        </w:rPr>
        <w:t>See how long you can hold it. You’ll soon find your mind starts racing and screaming for you to take in that new breath of air.</w:t>
      </w:r>
    </w:p>
    <w:p w14:paraId="369340E6" w14:textId="4A2D99B6" w:rsidR="00155ACC" w:rsidRDefault="00155ACC" w:rsidP="005D1662">
      <w:pPr>
        <w:jc w:val="both"/>
        <w:rPr>
          <w:sz w:val="28"/>
          <w:szCs w:val="28"/>
        </w:rPr>
      </w:pPr>
    </w:p>
    <w:p w14:paraId="526EB302" w14:textId="14BFC67B" w:rsidR="00155ACC" w:rsidRDefault="001B408D" w:rsidP="005D1662">
      <w:pPr>
        <w:jc w:val="both"/>
        <w:rPr>
          <w:sz w:val="28"/>
          <w:szCs w:val="28"/>
        </w:rPr>
      </w:pPr>
      <w:r>
        <w:rPr>
          <w:sz w:val="28"/>
          <w:szCs w:val="28"/>
        </w:rPr>
        <w:t>Almost a panicky feel comes over us, when we hold our breath for just a little extended time doesn’t it?</w:t>
      </w:r>
    </w:p>
    <w:p w14:paraId="1C2E16E8" w14:textId="2F317AEE" w:rsidR="001B408D" w:rsidRDefault="001B408D" w:rsidP="005D1662">
      <w:pPr>
        <w:jc w:val="both"/>
        <w:rPr>
          <w:sz w:val="28"/>
          <w:szCs w:val="28"/>
        </w:rPr>
      </w:pPr>
    </w:p>
    <w:p w14:paraId="1845BC3A" w14:textId="520005D6" w:rsidR="001B408D" w:rsidRDefault="001B408D" w:rsidP="005D1662">
      <w:pPr>
        <w:jc w:val="both"/>
        <w:rPr>
          <w:sz w:val="28"/>
          <w:szCs w:val="28"/>
        </w:rPr>
      </w:pPr>
      <w:r>
        <w:rPr>
          <w:sz w:val="28"/>
          <w:szCs w:val="28"/>
        </w:rPr>
        <w:t>I said to Stig, that what his true superpower really was, was that he was somehow able to either go somewhere in his mind to calm him enough to overcome these crazy urges to take in the next breath of air, and/or to calm himself so much that he could overcome this overwhelming scream for fresh air</w:t>
      </w:r>
      <w:r w:rsidR="00C527B2">
        <w:rPr>
          <w:sz w:val="28"/>
          <w:szCs w:val="28"/>
        </w:rPr>
        <w:t xml:space="preserve"> in order to accomplish his task and reach his goal</w:t>
      </w:r>
      <w:r>
        <w:rPr>
          <w:sz w:val="28"/>
          <w:szCs w:val="28"/>
        </w:rPr>
        <w:t>.</w:t>
      </w:r>
    </w:p>
    <w:p w14:paraId="28A00F55" w14:textId="1F7909DF" w:rsidR="001B408D" w:rsidRDefault="001B408D" w:rsidP="005D1662">
      <w:pPr>
        <w:jc w:val="both"/>
        <w:rPr>
          <w:sz w:val="28"/>
          <w:szCs w:val="28"/>
        </w:rPr>
      </w:pPr>
    </w:p>
    <w:p w14:paraId="017C6943" w14:textId="18135AC1" w:rsidR="001B408D" w:rsidRDefault="001B408D" w:rsidP="005D1662">
      <w:pPr>
        <w:jc w:val="both"/>
        <w:rPr>
          <w:sz w:val="28"/>
          <w:szCs w:val="28"/>
        </w:rPr>
      </w:pPr>
      <w:r>
        <w:rPr>
          <w:sz w:val="28"/>
          <w:szCs w:val="28"/>
        </w:rPr>
        <w:t>I asked if he could see to whom such superpower might be really valuable.</w:t>
      </w:r>
    </w:p>
    <w:p w14:paraId="398D4C45" w14:textId="7CB3C8B5" w:rsidR="001B408D" w:rsidRDefault="001B408D" w:rsidP="005D1662">
      <w:pPr>
        <w:jc w:val="both"/>
        <w:rPr>
          <w:sz w:val="28"/>
          <w:szCs w:val="28"/>
        </w:rPr>
      </w:pPr>
    </w:p>
    <w:p w14:paraId="1827B933" w14:textId="0E238DF8" w:rsidR="001B408D" w:rsidRDefault="001B408D" w:rsidP="005D1662">
      <w:pPr>
        <w:jc w:val="both"/>
        <w:rPr>
          <w:sz w:val="28"/>
          <w:szCs w:val="28"/>
        </w:rPr>
      </w:pPr>
      <w:r>
        <w:rPr>
          <w:sz w:val="28"/>
          <w:szCs w:val="28"/>
        </w:rPr>
        <w:t>Stig, pondered. Stig is very smart, but he yet didn’t see the connection</w:t>
      </w:r>
      <w:r w:rsidR="00111AD6">
        <w:rPr>
          <w:sz w:val="28"/>
          <w:szCs w:val="28"/>
        </w:rPr>
        <w:t xml:space="preserve"> yet</w:t>
      </w:r>
      <w:r>
        <w:rPr>
          <w:sz w:val="28"/>
          <w:szCs w:val="28"/>
        </w:rPr>
        <w:t>, and me being my usual impatient me, and simultaneously excited at the prospect of what could be Stig’s new future with a great business, provided him with the answer I was thinking of:</w:t>
      </w:r>
    </w:p>
    <w:p w14:paraId="79339539" w14:textId="4AF0AEC2" w:rsidR="001B408D" w:rsidRDefault="001B408D" w:rsidP="005D1662">
      <w:pPr>
        <w:jc w:val="both"/>
        <w:rPr>
          <w:sz w:val="28"/>
          <w:szCs w:val="28"/>
        </w:rPr>
      </w:pPr>
    </w:p>
    <w:p w14:paraId="0E6D167B" w14:textId="6E16B1D6" w:rsidR="001B408D" w:rsidRPr="00111AD6" w:rsidRDefault="001B408D" w:rsidP="005D1662">
      <w:pPr>
        <w:jc w:val="both"/>
        <w:rPr>
          <w:i/>
          <w:iCs/>
          <w:sz w:val="28"/>
          <w:szCs w:val="28"/>
        </w:rPr>
      </w:pPr>
      <w:r w:rsidRPr="00111AD6">
        <w:rPr>
          <w:i/>
          <w:iCs/>
          <w:sz w:val="28"/>
          <w:szCs w:val="28"/>
        </w:rPr>
        <w:t xml:space="preserve">“Stig, your ideal client is perhaps not the person who really wants to </w:t>
      </w:r>
      <w:r w:rsidR="0090045A" w:rsidRPr="00111AD6">
        <w:rPr>
          <w:i/>
          <w:iCs/>
          <w:sz w:val="28"/>
          <w:szCs w:val="28"/>
        </w:rPr>
        <w:t>free dive</w:t>
      </w:r>
      <w:r w:rsidRPr="00111AD6">
        <w:rPr>
          <w:i/>
          <w:iCs/>
          <w:sz w:val="28"/>
          <w:szCs w:val="28"/>
        </w:rPr>
        <w:t xml:space="preserve"> and be able to hold his/her breath for extended time. Your superpower, however, is extremely valuable to the </w:t>
      </w:r>
      <w:r w:rsidR="0090045A" w:rsidRPr="00111AD6">
        <w:rPr>
          <w:i/>
          <w:iCs/>
          <w:sz w:val="28"/>
          <w:szCs w:val="28"/>
        </w:rPr>
        <w:t>high-level</w:t>
      </w:r>
      <w:r w:rsidRPr="00111AD6">
        <w:rPr>
          <w:i/>
          <w:iCs/>
          <w:sz w:val="28"/>
          <w:szCs w:val="28"/>
        </w:rPr>
        <w:t xml:space="preserve"> CEO or the super high performer, who </w:t>
      </w:r>
      <w:r w:rsidR="00552585">
        <w:rPr>
          <w:i/>
          <w:iCs/>
          <w:sz w:val="28"/>
          <w:szCs w:val="28"/>
        </w:rPr>
        <w:t>is</w:t>
      </w:r>
      <w:r w:rsidRPr="00111AD6">
        <w:rPr>
          <w:i/>
          <w:iCs/>
          <w:sz w:val="28"/>
          <w:szCs w:val="28"/>
        </w:rPr>
        <w:t xml:space="preserve"> surrounded by stress, and </w:t>
      </w:r>
      <w:proofErr w:type="gramStart"/>
      <w:r w:rsidRPr="00111AD6">
        <w:rPr>
          <w:i/>
          <w:iCs/>
          <w:sz w:val="28"/>
          <w:szCs w:val="28"/>
        </w:rPr>
        <w:t>high level</w:t>
      </w:r>
      <w:proofErr w:type="gramEnd"/>
      <w:r w:rsidRPr="00111AD6">
        <w:rPr>
          <w:i/>
          <w:iCs/>
          <w:sz w:val="28"/>
          <w:szCs w:val="28"/>
        </w:rPr>
        <w:t xml:space="preserve"> decisions and pressures, and who need</w:t>
      </w:r>
      <w:r w:rsidR="00552585">
        <w:rPr>
          <w:i/>
          <w:iCs/>
          <w:sz w:val="28"/>
          <w:szCs w:val="28"/>
        </w:rPr>
        <w:t>s</w:t>
      </w:r>
      <w:r w:rsidRPr="00111AD6">
        <w:rPr>
          <w:i/>
          <w:iCs/>
          <w:sz w:val="28"/>
          <w:szCs w:val="28"/>
        </w:rPr>
        <w:t xml:space="preserve"> to be able to remain completely calm in all these situations, so he/she can make the best of decisions.</w:t>
      </w:r>
      <w:r w:rsidR="00111AD6" w:rsidRPr="00111AD6">
        <w:rPr>
          <w:i/>
          <w:iCs/>
          <w:sz w:val="28"/>
          <w:szCs w:val="28"/>
        </w:rPr>
        <w:t>”</w:t>
      </w:r>
    </w:p>
    <w:p w14:paraId="1E254F30" w14:textId="185BAE65" w:rsidR="001B408D" w:rsidRDefault="001B408D" w:rsidP="005D1662">
      <w:pPr>
        <w:jc w:val="both"/>
        <w:rPr>
          <w:sz w:val="28"/>
          <w:szCs w:val="28"/>
        </w:rPr>
      </w:pPr>
    </w:p>
    <w:p w14:paraId="103E16E3" w14:textId="21D4E60E" w:rsidR="001B408D" w:rsidRDefault="001B408D" w:rsidP="005D1662">
      <w:pPr>
        <w:jc w:val="both"/>
        <w:rPr>
          <w:sz w:val="28"/>
          <w:szCs w:val="28"/>
        </w:rPr>
      </w:pPr>
      <w:r>
        <w:rPr>
          <w:sz w:val="28"/>
          <w:szCs w:val="28"/>
        </w:rPr>
        <w:t>A light bulb turned on in Stig’s mind.</w:t>
      </w:r>
    </w:p>
    <w:p w14:paraId="7F8A7096" w14:textId="7D0E31F6" w:rsidR="001B408D" w:rsidRDefault="001B408D" w:rsidP="005D1662">
      <w:pPr>
        <w:jc w:val="both"/>
        <w:rPr>
          <w:sz w:val="28"/>
          <w:szCs w:val="28"/>
        </w:rPr>
      </w:pPr>
    </w:p>
    <w:p w14:paraId="249F93CB" w14:textId="4265640A" w:rsidR="001B408D" w:rsidRDefault="001B408D" w:rsidP="005D1662">
      <w:pPr>
        <w:jc w:val="both"/>
        <w:rPr>
          <w:sz w:val="28"/>
          <w:szCs w:val="28"/>
        </w:rPr>
      </w:pPr>
      <w:r>
        <w:rPr>
          <w:sz w:val="28"/>
          <w:szCs w:val="28"/>
        </w:rPr>
        <w:t>I suggested him further, that he went on increasing whatever price point he had thought of offering his classes and events at</w:t>
      </w:r>
      <w:r w:rsidR="00C527B2">
        <w:rPr>
          <w:sz w:val="28"/>
          <w:szCs w:val="28"/>
        </w:rPr>
        <w:t>.</w:t>
      </w:r>
      <w:r>
        <w:rPr>
          <w:sz w:val="28"/>
          <w:szCs w:val="28"/>
        </w:rPr>
        <w:t xml:space="preserve"> </w:t>
      </w:r>
      <w:r w:rsidR="00552585">
        <w:rPr>
          <w:sz w:val="28"/>
          <w:szCs w:val="28"/>
        </w:rPr>
        <w:t xml:space="preserve">In </w:t>
      </w:r>
      <w:r w:rsidR="0090045A">
        <w:rPr>
          <w:sz w:val="28"/>
          <w:szCs w:val="28"/>
        </w:rPr>
        <w:t>fact,</w:t>
      </w:r>
      <w:r w:rsidR="00552585">
        <w:rPr>
          <w:sz w:val="28"/>
          <w:szCs w:val="28"/>
        </w:rPr>
        <w:t xml:space="preserve"> I told him to </w:t>
      </w:r>
      <w:r w:rsidR="00C527B2">
        <w:rPr>
          <w:sz w:val="28"/>
          <w:szCs w:val="28"/>
        </w:rPr>
        <w:t xml:space="preserve">at least </w:t>
      </w:r>
      <w:r w:rsidR="00552585">
        <w:rPr>
          <w:sz w:val="28"/>
          <w:szCs w:val="28"/>
        </w:rPr>
        <w:t xml:space="preserve">triple his prices for his offers, </w:t>
      </w:r>
      <w:r>
        <w:rPr>
          <w:sz w:val="28"/>
          <w:szCs w:val="28"/>
        </w:rPr>
        <w:t xml:space="preserve">and then </w:t>
      </w:r>
      <w:r w:rsidR="00552585">
        <w:rPr>
          <w:sz w:val="28"/>
          <w:szCs w:val="28"/>
        </w:rPr>
        <w:t>I told him to</w:t>
      </w:r>
      <w:r>
        <w:rPr>
          <w:sz w:val="28"/>
          <w:szCs w:val="28"/>
        </w:rPr>
        <w:t xml:space="preserve"> go knocking on doors of the </w:t>
      </w:r>
      <w:proofErr w:type="gramStart"/>
      <w:r>
        <w:rPr>
          <w:sz w:val="28"/>
          <w:szCs w:val="28"/>
        </w:rPr>
        <w:t>high level</w:t>
      </w:r>
      <w:proofErr w:type="gramEnd"/>
      <w:r>
        <w:rPr>
          <w:sz w:val="28"/>
          <w:szCs w:val="28"/>
        </w:rPr>
        <w:t xml:space="preserve"> CEOs and other high performers.</w:t>
      </w:r>
    </w:p>
    <w:p w14:paraId="0FD0A983" w14:textId="5303BEB6" w:rsidR="001B408D" w:rsidRDefault="001B408D" w:rsidP="005D1662">
      <w:pPr>
        <w:jc w:val="both"/>
        <w:rPr>
          <w:sz w:val="28"/>
          <w:szCs w:val="28"/>
        </w:rPr>
      </w:pPr>
    </w:p>
    <w:p w14:paraId="51B827D4" w14:textId="20DCD672" w:rsidR="001B408D" w:rsidRDefault="001B408D" w:rsidP="005D1662">
      <w:pPr>
        <w:jc w:val="both"/>
        <w:rPr>
          <w:sz w:val="28"/>
          <w:szCs w:val="28"/>
        </w:rPr>
      </w:pPr>
    </w:p>
    <w:p w14:paraId="531B9281" w14:textId="2B686AA5" w:rsidR="001B408D" w:rsidRDefault="001B408D" w:rsidP="005D1662">
      <w:pPr>
        <w:jc w:val="both"/>
        <w:rPr>
          <w:sz w:val="28"/>
          <w:szCs w:val="28"/>
        </w:rPr>
      </w:pPr>
      <w:r>
        <w:rPr>
          <w:sz w:val="28"/>
          <w:szCs w:val="28"/>
        </w:rPr>
        <w:t>3 weeks later, Stig called me excitedly. He had done what most people don’t do: He had actually taken the</w:t>
      </w:r>
      <w:r w:rsidR="00C527B2">
        <w:rPr>
          <w:sz w:val="28"/>
          <w:szCs w:val="28"/>
        </w:rPr>
        <w:t>se</w:t>
      </w:r>
      <w:r>
        <w:rPr>
          <w:sz w:val="28"/>
          <w:szCs w:val="28"/>
        </w:rPr>
        <w:t xml:space="preserve"> ideas and done something with them.</w:t>
      </w:r>
    </w:p>
    <w:p w14:paraId="06FBA2F8" w14:textId="7EA7A9EE" w:rsidR="001B408D" w:rsidRDefault="001B408D" w:rsidP="005D1662">
      <w:pPr>
        <w:jc w:val="both"/>
        <w:rPr>
          <w:sz w:val="28"/>
          <w:szCs w:val="28"/>
        </w:rPr>
      </w:pPr>
    </w:p>
    <w:p w14:paraId="012F0541" w14:textId="13886677" w:rsidR="001B408D" w:rsidRDefault="001B408D" w:rsidP="005D1662">
      <w:pPr>
        <w:jc w:val="both"/>
        <w:rPr>
          <w:sz w:val="28"/>
          <w:szCs w:val="28"/>
        </w:rPr>
      </w:pPr>
      <w:r>
        <w:rPr>
          <w:sz w:val="28"/>
          <w:szCs w:val="28"/>
        </w:rPr>
        <w:t>He excitedly let me know that he was now going to train a group of senior level executives from the 7</w:t>
      </w:r>
      <w:r w:rsidRPr="001B408D">
        <w:rPr>
          <w:sz w:val="28"/>
          <w:szCs w:val="28"/>
          <w:vertAlign w:val="superscript"/>
        </w:rPr>
        <w:t>th</w:t>
      </w:r>
      <w:r>
        <w:rPr>
          <w:sz w:val="28"/>
          <w:szCs w:val="28"/>
        </w:rPr>
        <w:t xml:space="preserve"> largest agriculture company in the world, Arla. Additionally, he told me that he had also been invited to go to, if memory serves me correctly, </w:t>
      </w:r>
      <w:r w:rsidR="00552585">
        <w:rPr>
          <w:sz w:val="28"/>
          <w:szCs w:val="28"/>
        </w:rPr>
        <w:t>Morocco</w:t>
      </w:r>
      <w:r>
        <w:rPr>
          <w:sz w:val="28"/>
          <w:szCs w:val="28"/>
        </w:rPr>
        <w:t>, where in the desert</w:t>
      </w:r>
      <w:r w:rsidR="00552585">
        <w:rPr>
          <w:sz w:val="28"/>
          <w:szCs w:val="28"/>
        </w:rPr>
        <w:t>, stayin</w:t>
      </w:r>
      <w:r w:rsidR="00C527B2">
        <w:rPr>
          <w:sz w:val="28"/>
          <w:szCs w:val="28"/>
        </w:rPr>
        <w:t>g in</w:t>
      </w:r>
      <w:r w:rsidR="00552585">
        <w:rPr>
          <w:sz w:val="28"/>
          <w:szCs w:val="28"/>
        </w:rPr>
        <w:t xml:space="preserve"> </w:t>
      </w:r>
      <w:r w:rsidR="00C527B2">
        <w:rPr>
          <w:sz w:val="28"/>
          <w:szCs w:val="28"/>
        </w:rPr>
        <w:t>b</w:t>
      </w:r>
      <w:r w:rsidR="00552585">
        <w:rPr>
          <w:sz w:val="28"/>
          <w:szCs w:val="28"/>
        </w:rPr>
        <w:t>edouin tents,</w:t>
      </w:r>
      <w:r>
        <w:rPr>
          <w:sz w:val="28"/>
          <w:szCs w:val="28"/>
        </w:rPr>
        <w:t xml:space="preserve"> he was going to train one of the foremost </w:t>
      </w:r>
      <w:r w:rsidR="00111AD6">
        <w:rPr>
          <w:sz w:val="28"/>
          <w:szCs w:val="28"/>
        </w:rPr>
        <w:t xml:space="preserve">Tour De France bicycle teams, Team Saxo Bank, in the discipline of </w:t>
      </w:r>
      <w:r w:rsidR="00FB5BAA">
        <w:rPr>
          <w:sz w:val="28"/>
          <w:szCs w:val="28"/>
        </w:rPr>
        <w:t>breath hold</w:t>
      </w:r>
      <w:r w:rsidR="00111AD6">
        <w:rPr>
          <w:sz w:val="28"/>
          <w:szCs w:val="28"/>
        </w:rPr>
        <w:t xml:space="preserve"> and breathing.</w:t>
      </w:r>
    </w:p>
    <w:p w14:paraId="2B0A89FA" w14:textId="4E5C125D" w:rsidR="00111AD6" w:rsidRDefault="00111AD6" w:rsidP="005D1662">
      <w:pPr>
        <w:jc w:val="both"/>
        <w:rPr>
          <w:sz w:val="28"/>
          <w:szCs w:val="28"/>
        </w:rPr>
      </w:pPr>
    </w:p>
    <w:p w14:paraId="1F5FC03E" w14:textId="153506C5" w:rsidR="00C527B2" w:rsidRDefault="00111AD6" w:rsidP="005D1662">
      <w:pPr>
        <w:jc w:val="both"/>
        <w:rPr>
          <w:sz w:val="28"/>
          <w:szCs w:val="28"/>
        </w:rPr>
      </w:pPr>
      <w:r>
        <w:rPr>
          <w:sz w:val="28"/>
          <w:szCs w:val="28"/>
        </w:rPr>
        <w:t>How amazing was this. How perfect and what perfect clients. Hi</w:t>
      </w:r>
      <w:r w:rsidR="00552585">
        <w:rPr>
          <w:sz w:val="28"/>
          <w:szCs w:val="28"/>
        </w:rPr>
        <w:t>gh</w:t>
      </w:r>
      <w:r>
        <w:rPr>
          <w:sz w:val="28"/>
          <w:szCs w:val="28"/>
        </w:rPr>
        <w:t xml:space="preserve"> level executives onto whom much is </w:t>
      </w:r>
      <w:r w:rsidR="0090045A">
        <w:rPr>
          <w:sz w:val="28"/>
          <w:szCs w:val="28"/>
        </w:rPr>
        <w:t>entrusted,</w:t>
      </w:r>
      <w:r>
        <w:rPr>
          <w:sz w:val="28"/>
          <w:szCs w:val="28"/>
        </w:rPr>
        <w:t xml:space="preserve"> and much stress is probably abundant. </w:t>
      </w:r>
    </w:p>
    <w:p w14:paraId="4866DAC7" w14:textId="77777777" w:rsidR="00C527B2" w:rsidRDefault="00C527B2" w:rsidP="005D1662">
      <w:pPr>
        <w:jc w:val="both"/>
        <w:rPr>
          <w:sz w:val="28"/>
          <w:szCs w:val="28"/>
        </w:rPr>
      </w:pPr>
    </w:p>
    <w:p w14:paraId="02E59389" w14:textId="04639D3D" w:rsidR="003A2ADA" w:rsidRDefault="003A2ADA" w:rsidP="005D1662">
      <w:pPr>
        <w:jc w:val="both"/>
        <w:rPr>
          <w:sz w:val="28"/>
          <w:szCs w:val="28"/>
        </w:rPr>
      </w:pPr>
      <w:r>
        <w:rPr>
          <w:sz w:val="28"/>
          <w:szCs w:val="28"/>
        </w:rPr>
        <w:t>And a</w:t>
      </w:r>
      <w:r w:rsidR="00C527B2">
        <w:rPr>
          <w:sz w:val="28"/>
          <w:szCs w:val="28"/>
        </w:rPr>
        <w:t xml:space="preserve"> Tour De France team. As you may know these are bicycle teams who for 3 weeks ride through France</w:t>
      </w:r>
      <w:r>
        <w:rPr>
          <w:sz w:val="28"/>
          <w:szCs w:val="28"/>
        </w:rPr>
        <w:t xml:space="preserve">. More specifically, the Tour De France consists of </w:t>
      </w:r>
      <w:r w:rsidR="0090045A">
        <w:rPr>
          <w:sz w:val="28"/>
          <w:szCs w:val="28"/>
        </w:rPr>
        <w:t>21-day</w:t>
      </w:r>
      <w:r>
        <w:rPr>
          <w:sz w:val="28"/>
          <w:szCs w:val="28"/>
        </w:rPr>
        <w:t xml:space="preserve"> long stages over 23 days. It has often been described as the world’s most prestigious and most difficult bicycle race.</w:t>
      </w:r>
    </w:p>
    <w:p w14:paraId="076F2CC1" w14:textId="4F148D5A" w:rsidR="003A2ADA" w:rsidRDefault="003A2ADA" w:rsidP="005D1662">
      <w:pPr>
        <w:jc w:val="both"/>
        <w:rPr>
          <w:sz w:val="28"/>
          <w:szCs w:val="28"/>
        </w:rPr>
      </w:pPr>
    </w:p>
    <w:p w14:paraId="627F9A19" w14:textId="65F325DF" w:rsidR="003A2ADA" w:rsidRDefault="003A2ADA" w:rsidP="005D1662">
      <w:pPr>
        <w:jc w:val="both"/>
        <w:rPr>
          <w:sz w:val="28"/>
          <w:szCs w:val="28"/>
        </w:rPr>
      </w:pPr>
      <w:r>
        <w:rPr>
          <w:sz w:val="28"/>
          <w:szCs w:val="28"/>
        </w:rPr>
        <w:t>As you can imagine, it requires a lot of stamina, strength and not least cardio capacity to do well in the discipline of bicycle racing, and breathing right is essential for being able to keep up with speed and pressure during the race. A perfect audience for Stig and his special training and knowledge.</w:t>
      </w:r>
    </w:p>
    <w:p w14:paraId="5478CAA8" w14:textId="77777777" w:rsidR="003A2ADA" w:rsidRDefault="003A2ADA" w:rsidP="005D1662">
      <w:pPr>
        <w:jc w:val="both"/>
        <w:rPr>
          <w:sz w:val="28"/>
          <w:szCs w:val="28"/>
        </w:rPr>
      </w:pPr>
    </w:p>
    <w:p w14:paraId="3D394BC2" w14:textId="52DAFF55" w:rsidR="00111AD6" w:rsidRDefault="003A2ADA" w:rsidP="005D1662">
      <w:pPr>
        <w:jc w:val="both"/>
        <w:rPr>
          <w:sz w:val="28"/>
          <w:szCs w:val="28"/>
        </w:rPr>
      </w:pPr>
      <w:r>
        <w:rPr>
          <w:sz w:val="28"/>
          <w:szCs w:val="28"/>
        </w:rPr>
        <w:t>How</w:t>
      </w:r>
      <w:r w:rsidR="00111AD6">
        <w:rPr>
          <w:sz w:val="28"/>
          <w:szCs w:val="28"/>
        </w:rPr>
        <w:t xml:space="preserve"> amazing</w:t>
      </w:r>
      <w:r>
        <w:rPr>
          <w:sz w:val="28"/>
          <w:szCs w:val="28"/>
        </w:rPr>
        <w:t xml:space="preserve"> for Stig</w:t>
      </w:r>
      <w:r w:rsidR="00111AD6">
        <w:rPr>
          <w:sz w:val="28"/>
          <w:szCs w:val="28"/>
        </w:rPr>
        <w:t xml:space="preserve"> the prospect of working with really </w:t>
      </w:r>
      <w:r w:rsidR="0090045A">
        <w:rPr>
          <w:sz w:val="28"/>
          <w:szCs w:val="28"/>
        </w:rPr>
        <w:t>high-powered</w:t>
      </w:r>
      <w:r w:rsidR="00111AD6">
        <w:rPr>
          <w:sz w:val="28"/>
          <w:szCs w:val="28"/>
        </w:rPr>
        <w:t xml:space="preserve"> companies and teams, and in super interesting surroundings to boot.</w:t>
      </w:r>
    </w:p>
    <w:p w14:paraId="709BB661" w14:textId="77777777" w:rsidR="001B408D" w:rsidRDefault="001B408D" w:rsidP="005D1662">
      <w:pPr>
        <w:jc w:val="both"/>
        <w:rPr>
          <w:sz w:val="28"/>
          <w:szCs w:val="28"/>
        </w:rPr>
      </w:pPr>
    </w:p>
    <w:p w14:paraId="62FDC114" w14:textId="60E2C60F" w:rsidR="00155ACC" w:rsidRDefault="00155ACC" w:rsidP="005D1662">
      <w:pPr>
        <w:jc w:val="both"/>
        <w:rPr>
          <w:sz w:val="28"/>
          <w:szCs w:val="28"/>
        </w:rPr>
      </w:pPr>
    </w:p>
    <w:p w14:paraId="39B68AE4" w14:textId="3BAB2800" w:rsidR="00111AD6" w:rsidRDefault="00111AD6" w:rsidP="005D1662">
      <w:pPr>
        <w:jc w:val="both"/>
        <w:rPr>
          <w:sz w:val="28"/>
          <w:szCs w:val="28"/>
        </w:rPr>
      </w:pPr>
      <w:r>
        <w:rPr>
          <w:sz w:val="28"/>
          <w:szCs w:val="28"/>
        </w:rPr>
        <w:t xml:space="preserve">Stig went on to training these </w:t>
      </w:r>
      <w:r w:rsidR="0090045A">
        <w:rPr>
          <w:sz w:val="28"/>
          <w:szCs w:val="28"/>
        </w:rPr>
        <w:t>teams and</w:t>
      </w:r>
      <w:r>
        <w:rPr>
          <w:sz w:val="28"/>
          <w:szCs w:val="28"/>
        </w:rPr>
        <w:t xml:space="preserve"> did so multiple times too. </w:t>
      </w:r>
      <w:r w:rsidR="003A2ADA">
        <w:rPr>
          <w:sz w:val="28"/>
          <w:szCs w:val="28"/>
        </w:rPr>
        <w:t xml:space="preserve">Soon his clientele grew. </w:t>
      </w:r>
      <w:r>
        <w:rPr>
          <w:sz w:val="28"/>
          <w:szCs w:val="28"/>
        </w:rPr>
        <w:t xml:space="preserve">Within 6 months, he had 3,000 clients and students through his academy, and within a year 6,000. </w:t>
      </w:r>
    </w:p>
    <w:p w14:paraId="7DFC1754" w14:textId="77777777" w:rsidR="00111AD6" w:rsidRDefault="00111AD6" w:rsidP="005D1662">
      <w:pPr>
        <w:jc w:val="both"/>
        <w:rPr>
          <w:sz w:val="28"/>
          <w:szCs w:val="28"/>
        </w:rPr>
      </w:pPr>
    </w:p>
    <w:p w14:paraId="76D50CE8" w14:textId="0F9CE07A" w:rsidR="00111AD6" w:rsidRDefault="00111AD6" w:rsidP="005D1662">
      <w:pPr>
        <w:jc w:val="both"/>
        <w:rPr>
          <w:sz w:val="28"/>
          <w:szCs w:val="28"/>
        </w:rPr>
      </w:pPr>
      <w:r>
        <w:rPr>
          <w:sz w:val="28"/>
          <w:szCs w:val="28"/>
        </w:rPr>
        <w:t xml:space="preserve">The latest number I have seen of students that Stig has helped, now some </w:t>
      </w:r>
      <w:r w:rsidR="003A2ADA">
        <w:rPr>
          <w:sz w:val="28"/>
          <w:szCs w:val="28"/>
        </w:rPr>
        <w:t>7-8</w:t>
      </w:r>
      <w:r>
        <w:rPr>
          <w:sz w:val="28"/>
          <w:szCs w:val="28"/>
        </w:rPr>
        <w:t xml:space="preserve"> years later, is </w:t>
      </w:r>
      <w:r w:rsidR="00552585">
        <w:rPr>
          <w:sz w:val="28"/>
          <w:szCs w:val="28"/>
        </w:rPr>
        <w:t xml:space="preserve">over </w:t>
      </w:r>
      <w:r>
        <w:rPr>
          <w:sz w:val="28"/>
          <w:szCs w:val="28"/>
        </w:rPr>
        <w:t xml:space="preserve">400,000. If you’d follow Stig on his social media, you’ll find him constantly traveling the world to exotic places, doing interesting TV spots, superhuman tv shows, world records, training students and now </w:t>
      </w:r>
      <w:r w:rsidR="00552585">
        <w:rPr>
          <w:sz w:val="28"/>
          <w:szCs w:val="28"/>
        </w:rPr>
        <w:t xml:space="preserve">also </w:t>
      </w:r>
      <w:r>
        <w:rPr>
          <w:sz w:val="28"/>
          <w:szCs w:val="28"/>
        </w:rPr>
        <w:t>his own instructors, vacationing or buying a home in Mexico or signing a lease for a nice apartment in Dubai.</w:t>
      </w:r>
    </w:p>
    <w:p w14:paraId="2F6D09B2" w14:textId="0BC297BE" w:rsidR="00111AD6" w:rsidRDefault="00111AD6" w:rsidP="005D1662">
      <w:pPr>
        <w:jc w:val="both"/>
        <w:rPr>
          <w:sz w:val="28"/>
          <w:szCs w:val="28"/>
        </w:rPr>
      </w:pPr>
    </w:p>
    <w:p w14:paraId="43440B8C" w14:textId="72F0116A" w:rsidR="00DB7C8D" w:rsidRDefault="00DB7C8D" w:rsidP="005D1662">
      <w:pPr>
        <w:jc w:val="both"/>
        <w:rPr>
          <w:sz w:val="28"/>
          <w:szCs w:val="28"/>
        </w:rPr>
      </w:pPr>
      <w:r>
        <w:rPr>
          <w:sz w:val="28"/>
          <w:szCs w:val="28"/>
        </w:rPr>
        <w:t>I should probably have charged Stig a percentage of his upside from my ideas, huh?</w:t>
      </w:r>
    </w:p>
    <w:p w14:paraId="64978FB4" w14:textId="77777777" w:rsidR="00DB7C8D" w:rsidRDefault="00DB7C8D" w:rsidP="005D1662">
      <w:pPr>
        <w:jc w:val="both"/>
        <w:rPr>
          <w:sz w:val="28"/>
          <w:szCs w:val="28"/>
        </w:rPr>
      </w:pPr>
    </w:p>
    <w:p w14:paraId="498146F5" w14:textId="246B5F0B" w:rsidR="00111AD6" w:rsidRDefault="00111AD6" w:rsidP="005D1662">
      <w:pPr>
        <w:jc w:val="both"/>
        <w:rPr>
          <w:sz w:val="28"/>
          <w:szCs w:val="28"/>
        </w:rPr>
      </w:pPr>
    </w:p>
    <w:p w14:paraId="4629DE58" w14:textId="1647D90D" w:rsidR="004A1339" w:rsidRDefault="004A1339" w:rsidP="005D1662">
      <w:pPr>
        <w:jc w:val="both"/>
        <w:rPr>
          <w:sz w:val="28"/>
          <w:szCs w:val="28"/>
        </w:rPr>
      </w:pPr>
      <w:r>
        <w:rPr>
          <w:sz w:val="28"/>
          <w:szCs w:val="28"/>
        </w:rPr>
        <w:t xml:space="preserve">Your business has probably little to do with </w:t>
      </w:r>
      <w:r w:rsidR="00FB5BAA">
        <w:rPr>
          <w:sz w:val="28"/>
          <w:szCs w:val="28"/>
        </w:rPr>
        <w:t>breath hold</w:t>
      </w:r>
      <w:r>
        <w:rPr>
          <w:sz w:val="28"/>
          <w:szCs w:val="28"/>
        </w:rPr>
        <w:t>, breathing and the like, but the point is, that sometimes even small ideas can make for big changes.</w:t>
      </w:r>
    </w:p>
    <w:p w14:paraId="145C239D" w14:textId="2DCEF3E9" w:rsidR="004A1339" w:rsidRDefault="004A1339" w:rsidP="005D1662">
      <w:pPr>
        <w:jc w:val="both"/>
        <w:rPr>
          <w:sz w:val="28"/>
          <w:szCs w:val="28"/>
        </w:rPr>
      </w:pPr>
    </w:p>
    <w:p w14:paraId="554CB692" w14:textId="51961FEB" w:rsidR="00552585" w:rsidRDefault="003A2ADA" w:rsidP="00552585">
      <w:pPr>
        <w:jc w:val="both"/>
        <w:rPr>
          <w:sz w:val="28"/>
          <w:szCs w:val="28"/>
        </w:rPr>
      </w:pPr>
      <w:r>
        <w:rPr>
          <w:sz w:val="28"/>
          <w:szCs w:val="28"/>
        </w:rPr>
        <w:t>Based on my experience having helped over a hundred businesses, their owners and their teams, I would venture to say, that this little report will hold one or several ideas that can soon spell huge changes for you and the results you’re obtaining in your business once you implement them.</w:t>
      </w:r>
    </w:p>
    <w:p w14:paraId="0753679F" w14:textId="25BAEBCC" w:rsidR="003A2ADA" w:rsidRDefault="003A2ADA" w:rsidP="00552585">
      <w:pPr>
        <w:jc w:val="both"/>
        <w:rPr>
          <w:sz w:val="28"/>
          <w:szCs w:val="28"/>
        </w:rPr>
      </w:pPr>
    </w:p>
    <w:p w14:paraId="0EF4AAF5" w14:textId="5C74AD83" w:rsidR="00DF0502" w:rsidRDefault="00DF0502">
      <w:pPr>
        <w:rPr>
          <w:sz w:val="28"/>
          <w:szCs w:val="28"/>
        </w:rPr>
      </w:pPr>
      <w:r>
        <w:rPr>
          <w:sz w:val="28"/>
          <w:szCs w:val="28"/>
        </w:rPr>
        <w:br w:type="page"/>
      </w:r>
    </w:p>
    <w:p w14:paraId="03316D89" w14:textId="7FA0DCAD" w:rsidR="003A2ADA" w:rsidRDefault="003A2ADA" w:rsidP="00552585">
      <w:pPr>
        <w:jc w:val="both"/>
        <w:rPr>
          <w:sz w:val="28"/>
          <w:szCs w:val="28"/>
        </w:rPr>
      </w:pPr>
    </w:p>
    <w:p w14:paraId="593ECB69" w14:textId="77777777" w:rsidR="00DF0502" w:rsidRDefault="00DF0502" w:rsidP="00552585">
      <w:pPr>
        <w:jc w:val="both"/>
        <w:rPr>
          <w:sz w:val="28"/>
          <w:szCs w:val="28"/>
        </w:rPr>
      </w:pPr>
    </w:p>
    <w:p w14:paraId="04AD79A8" w14:textId="48863CC4" w:rsidR="00552585" w:rsidRPr="00552585" w:rsidRDefault="00552585" w:rsidP="00552585">
      <w:pPr>
        <w:pStyle w:val="Heading2"/>
        <w:jc w:val="center"/>
      </w:pPr>
      <w:bookmarkStart w:id="5" w:name="_Toc65051284"/>
      <w:r>
        <w:t>Change This In Your Business Now,</w:t>
      </w:r>
      <w:r>
        <w:br/>
        <w:t>And Your Business Changes Instantly</w:t>
      </w:r>
      <w:bookmarkEnd w:id="5"/>
    </w:p>
    <w:p w14:paraId="09E2C9B3" w14:textId="25D559F7" w:rsidR="003E00BC" w:rsidRDefault="003E00BC" w:rsidP="005D1662">
      <w:pPr>
        <w:jc w:val="both"/>
        <w:rPr>
          <w:sz w:val="28"/>
          <w:szCs w:val="28"/>
        </w:rPr>
      </w:pPr>
    </w:p>
    <w:p w14:paraId="04E91DF8" w14:textId="1BE74B5B" w:rsidR="001D176B" w:rsidRDefault="00552585" w:rsidP="005D1662">
      <w:pPr>
        <w:jc w:val="both"/>
        <w:rPr>
          <w:sz w:val="28"/>
          <w:szCs w:val="28"/>
        </w:rPr>
      </w:pPr>
      <w:r>
        <w:rPr>
          <w:sz w:val="28"/>
          <w:szCs w:val="28"/>
        </w:rPr>
        <w:t xml:space="preserve">Well, back to the </w:t>
      </w:r>
      <w:r w:rsidR="00DF0502">
        <w:rPr>
          <w:sz w:val="28"/>
          <w:szCs w:val="28"/>
        </w:rPr>
        <w:t>origins of this report</w:t>
      </w:r>
      <w:r>
        <w:rPr>
          <w:sz w:val="28"/>
          <w:szCs w:val="28"/>
        </w:rPr>
        <w:t xml:space="preserve"> you’re reading now. When I thought of what to give to my clients of really high value, there were several criteria that I wanted to ensure it would hold and fulfill. </w:t>
      </w:r>
    </w:p>
    <w:p w14:paraId="1BE5D42B" w14:textId="77777777" w:rsidR="00552585" w:rsidRDefault="00552585" w:rsidP="005D1662">
      <w:pPr>
        <w:jc w:val="both"/>
        <w:rPr>
          <w:sz w:val="28"/>
          <w:szCs w:val="28"/>
        </w:rPr>
      </w:pPr>
    </w:p>
    <w:p w14:paraId="7549CEAB" w14:textId="5B092C78" w:rsidR="00402F9C" w:rsidRDefault="00552585" w:rsidP="005D1662">
      <w:pPr>
        <w:jc w:val="both"/>
        <w:rPr>
          <w:sz w:val="28"/>
          <w:szCs w:val="28"/>
        </w:rPr>
      </w:pPr>
      <w:r>
        <w:rPr>
          <w:sz w:val="28"/>
          <w:szCs w:val="28"/>
        </w:rPr>
        <w:t>I</w:t>
      </w:r>
      <w:r w:rsidR="00402F9C">
        <w:rPr>
          <w:sz w:val="28"/>
          <w:szCs w:val="28"/>
        </w:rPr>
        <w:t xml:space="preserve"> wanted to make sure that I would provide them, and now you, with something that </w:t>
      </w:r>
    </w:p>
    <w:p w14:paraId="2E234BB4" w14:textId="1B1BF695" w:rsidR="00402F9C" w:rsidRDefault="00402F9C" w:rsidP="005D1662">
      <w:pPr>
        <w:jc w:val="both"/>
        <w:rPr>
          <w:sz w:val="28"/>
          <w:szCs w:val="28"/>
        </w:rPr>
      </w:pPr>
    </w:p>
    <w:p w14:paraId="1ACF82D4" w14:textId="327EF911" w:rsidR="00402F9C" w:rsidRDefault="00402F9C" w:rsidP="00402F9C">
      <w:pPr>
        <w:pStyle w:val="ListParagraph"/>
        <w:numPr>
          <w:ilvl w:val="0"/>
          <w:numId w:val="4"/>
        </w:numPr>
        <w:jc w:val="both"/>
        <w:rPr>
          <w:sz w:val="28"/>
          <w:szCs w:val="28"/>
        </w:rPr>
      </w:pPr>
      <w:r>
        <w:rPr>
          <w:sz w:val="28"/>
          <w:szCs w:val="28"/>
        </w:rPr>
        <w:t xml:space="preserve">You can actually implement </w:t>
      </w:r>
    </w:p>
    <w:p w14:paraId="3ABD3D07" w14:textId="36008B00" w:rsidR="00402F9C" w:rsidRDefault="00402F9C" w:rsidP="00402F9C">
      <w:pPr>
        <w:pStyle w:val="ListParagraph"/>
        <w:numPr>
          <w:ilvl w:val="0"/>
          <w:numId w:val="4"/>
        </w:numPr>
        <w:jc w:val="both"/>
        <w:rPr>
          <w:sz w:val="28"/>
          <w:szCs w:val="28"/>
        </w:rPr>
      </w:pPr>
      <w:r>
        <w:rPr>
          <w:sz w:val="28"/>
          <w:szCs w:val="28"/>
        </w:rPr>
        <w:t>You can implement immediately</w:t>
      </w:r>
    </w:p>
    <w:p w14:paraId="4DE1546B" w14:textId="4D1050A7" w:rsidR="00A40962" w:rsidRDefault="00A40962" w:rsidP="00402F9C">
      <w:pPr>
        <w:pStyle w:val="ListParagraph"/>
        <w:numPr>
          <w:ilvl w:val="0"/>
          <w:numId w:val="4"/>
        </w:numPr>
        <w:jc w:val="both"/>
        <w:rPr>
          <w:sz w:val="28"/>
          <w:szCs w:val="28"/>
        </w:rPr>
      </w:pPr>
      <w:r>
        <w:rPr>
          <w:sz w:val="28"/>
          <w:szCs w:val="28"/>
        </w:rPr>
        <w:t>You can implement easily</w:t>
      </w:r>
    </w:p>
    <w:p w14:paraId="1B466C07" w14:textId="4C36149E" w:rsidR="00402F9C" w:rsidRDefault="00402F9C" w:rsidP="00402F9C">
      <w:pPr>
        <w:pStyle w:val="ListParagraph"/>
        <w:numPr>
          <w:ilvl w:val="0"/>
          <w:numId w:val="4"/>
        </w:numPr>
        <w:jc w:val="both"/>
        <w:rPr>
          <w:sz w:val="28"/>
          <w:szCs w:val="28"/>
        </w:rPr>
      </w:pPr>
      <w:r>
        <w:rPr>
          <w:sz w:val="28"/>
          <w:szCs w:val="28"/>
        </w:rPr>
        <w:t>Will give You results immediately</w:t>
      </w:r>
    </w:p>
    <w:p w14:paraId="51C1C8B0" w14:textId="31B84922" w:rsidR="00402F9C" w:rsidRDefault="00402F9C" w:rsidP="00402F9C">
      <w:pPr>
        <w:pStyle w:val="ListParagraph"/>
        <w:numPr>
          <w:ilvl w:val="0"/>
          <w:numId w:val="4"/>
        </w:numPr>
        <w:jc w:val="both"/>
        <w:rPr>
          <w:sz w:val="28"/>
          <w:szCs w:val="28"/>
        </w:rPr>
      </w:pPr>
      <w:r>
        <w:rPr>
          <w:sz w:val="28"/>
          <w:szCs w:val="28"/>
        </w:rPr>
        <w:t>Will give You better Cash Flow</w:t>
      </w:r>
    </w:p>
    <w:p w14:paraId="05DA595F" w14:textId="38FAFCB8" w:rsidR="00402F9C" w:rsidRDefault="00402F9C" w:rsidP="00402F9C">
      <w:pPr>
        <w:pStyle w:val="ListParagraph"/>
        <w:numPr>
          <w:ilvl w:val="0"/>
          <w:numId w:val="4"/>
        </w:numPr>
        <w:jc w:val="both"/>
        <w:rPr>
          <w:sz w:val="28"/>
          <w:szCs w:val="28"/>
        </w:rPr>
      </w:pPr>
      <w:r>
        <w:rPr>
          <w:sz w:val="28"/>
          <w:szCs w:val="28"/>
        </w:rPr>
        <w:t>Will give you better Profit</w:t>
      </w:r>
    </w:p>
    <w:p w14:paraId="0FBDE0A2" w14:textId="09FBCFF0" w:rsidR="00402F9C" w:rsidRDefault="00402F9C" w:rsidP="00402F9C">
      <w:pPr>
        <w:pStyle w:val="ListParagraph"/>
        <w:numPr>
          <w:ilvl w:val="0"/>
          <w:numId w:val="4"/>
        </w:numPr>
        <w:jc w:val="both"/>
        <w:rPr>
          <w:sz w:val="28"/>
          <w:szCs w:val="28"/>
        </w:rPr>
      </w:pPr>
      <w:r>
        <w:rPr>
          <w:sz w:val="28"/>
          <w:szCs w:val="28"/>
        </w:rPr>
        <w:t>Will Make You More Money Now</w:t>
      </w:r>
    </w:p>
    <w:p w14:paraId="1C64E396" w14:textId="15BA09F3" w:rsidR="00552585" w:rsidRPr="00402F9C" w:rsidRDefault="00552585" w:rsidP="00402F9C">
      <w:pPr>
        <w:pStyle w:val="ListParagraph"/>
        <w:numPr>
          <w:ilvl w:val="0"/>
          <w:numId w:val="4"/>
        </w:numPr>
        <w:jc w:val="both"/>
        <w:rPr>
          <w:sz w:val="28"/>
          <w:szCs w:val="28"/>
        </w:rPr>
      </w:pPr>
      <w:r>
        <w:rPr>
          <w:sz w:val="28"/>
          <w:szCs w:val="28"/>
        </w:rPr>
        <w:t>Could potentially make you A LOT MORE MONEY NOW</w:t>
      </w:r>
    </w:p>
    <w:p w14:paraId="61336722" w14:textId="01CA9C5F" w:rsidR="00A17CA3" w:rsidRDefault="00A17CA3" w:rsidP="005D1662">
      <w:pPr>
        <w:jc w:val="both"/>
        <w:rPr>
          <w:sz w:val="28"/>
          <w:szCs w:val="28"/>
        </w:rPr>
      </w:pPr>
    </w:p>
    <w:p w14:paraId="385EED4D" w14:textId="3CA13ED4" w:rsidR="00A17CA3" w:rsidRDefault="00A17CA3" w:rsidP="005D1662">
      <w:pPr>
        <w:jc w:val="both"/>
        <w:rPr>
          <w:sz w:val="28"/>
          <w:szCs w:val="28"/>
        </w:rPr>
      </w:pPr>
      <w:r>
        <w:rPr>
          <w:sz w:val="28"/>
          <w:szCs w:val="28"/>
        </w:rPr>
        <w:t>All the material, tactics, strategies and concepts of this report are relevant and applicable to all businesses. While some industries have more challenges for you in the area of pricing differently than your competitors, there are still things you can do to make for improved cash flow and profits.</w:t>
      </w:r>
      <w:r w:rsidR="00552585">
        <w:rPr>
          <w:sz w:val="28"/>
          <w:szCs w:val="28"/>
        </w:rPr>
        <w:t xml:space="preserve"> I will cover a lot in this </w:t>
      </w:r>
      <w:r w:rsidR="0090045A">
        <w:rPr>
          <w:sz w:val="28"/>
          <w:szCs w:val="28"/>
        </w:rPr>
        <w:t>report but</w:t>
      </w:r>
      <w:r w:rsidR="00552585">
        <w:rPr>
          <w:sz w:val="28"/>
          <w:szCs w:val="28"/>
        </w:rPr>
        <w:t xml:space="preserve"> won’t touch on everything. For more </w:t>
      </w:r>
      <w:r w:rsidR="0090045A">
        <w:rPr>
          <w:sz w:val="28"/>
          <w:szCs w:val="28"/>
        </w:rPr>
        <w:t>in-depth</w:t>
      </w:r>
      <w:r w:rsidR="00552585">
        <w:rPr>
          <w:sz w:val="28"/>
          <w:szCs w:val="28"/>
        </w:rPr>
        <w:t xml:space="preserve"> insights, I have a program that takes you by the hand and leads you through all of it. The program is called Pricing For Profit.</w:t>
      </w:r>
    </w:p>
    <w:p w14:paraId="23A067B3" w14:textId="357EEADD" w:rsidR="005D1662" w:rsidRDefault="005D1662" w:rsidP="005D1662">
      <w:pPr>
        <w:jc w:val="both"/>
        <w:rPr>
          <w:sz w:val="28"/>
          <w:szCs w:val="28"/>
        </w:rPr>
      </w:pPr>
    </w:p>
    <w:p w14:paraId="1B15B014" w14:textId="77777777" w:rsidR="000D2CA2" w:rsidRDefault="00A40962" w:rsidP="00A40962">
      <w:pPr>
        <w:jc w:val="both"/>
        <w:rPr>
          <w:sz w:val="28"/>
          <w:szCs w:val="28"/>
        </w:rPr>
      </w:pPr>
      <w:r>
        <w:rPr>
          <w:sz w:val="28"/>
          <w:szCs w:val="28"/>
        </w:rPr>
        <w:t xml:space="preserve">The Automated Millionaire offers more insights and </w:t>
      </w:r>
      <w:r w:rsidR="00552585">
        <w:rPr>
          <w:sz w:val="28"/>
          <w:szCs w:val="28"/>
        </w:rPr>
        <w:t xml:space="preserve">other </w:t>
      </w:r>
      <w:r>
        <w:rPr>
          <w:sz w:val="28"/>
          <w:szCs w:val="28"/>
        </w:rPr>
        <w:t>programs that dive deeper into the more advanced methods of improving your business as you should, but these will not be discussed to great length in this report.</w:t>
      </w:r>
      <w:r w:rsidR="00552585">
        <w:rPr>
          <w:sz w:val="28"/>
          <w:szCs w:val="28"/>
        </w:rPr>
        <w:t xml:space="preserve"> </w:t>
      </w:r>
    </w:p>
    <w:p w14:paraId="5BB61665" w14:textId="77777777" w:rsidR="000D2CA2" w:rsidRDefault="000D2CA2" w:rsidP="00A40962">
      <w:pPr>
        <w:jc w:val="both"/>
        <w:rPr>
          <w:sz w:val="28"/>
          <w:szCs w:val="28"/>
        </w:rPr>
      </w:pPr>
    </w:p>
    <w:p w14:paraId="171EEDBF" w14:textId="2A10A5D1" w:rsidR="00A40962" w:rsidRDefault="00552585" w:rsidP="00A40962">
      <w:pPr>
        <w:jc w:val="both"/>
        <w:rPr>
          <w:sz w:val="28"/>
          <w:szCs w:val="28"/>
        </w:rPr>
      </w:pPr>
      <w:r>
        <w:rPr>
          <w:sz w:val="28"/>
          <w:szCs w:val="28"/>
        </w:rPr>
        <w:lastRenderedPageBreak/>
        <w:t>This report again is focused on one area and topic of business</w:t>
      </w:r>
      <w:r w:rsidR="00C27AF0">
        <w:rPr>
          <w:sz w:val="28"/>
          <w:szCs w:val="28"/>
        </w:rPr>
        <w:t xml:space="preserve">, but as I said, it’s an area where I have seen most businesses do many mistakes and thus miss out on great results and a lot of cash. </w:t>
      </w:r>
    </w:p>
    <w:p w14:paraId="0E3CA5B8" w14:textId="47AE4841" w:rsidR="00C27AF0" w:rsidRDefault="00C27AF0" w:rsidP="00A40962">
      <w:pPr>
        <w:jc w:val="both"/>
        <w:rPr>
          <w:sz w:val="28"/>
          <w:szCs w:val="28"/>
        </w:rPr>
      </w:pPr>
    </w:p>
    <w:p w14:paraId="0416B93D" w14:textId="738607DD" w:rsidR="00C27AF0" w:rsidRDefault="00C27AF0" w:rsidP="00A40962">
      <w:pPr>
        <w:jc w:val="both"/>
        <w:rPr>
          <w:sz w:val="28"/>
          <w:szCs w:val="28"/>
        </w:rPr>
      </w:pPr>
      <w:r>
        <w:rPr>
          <w:sz w:val="28"/>
          <w:szCs w:val="28"/>
        </w:rPr>
        <w:t>It’s also an area, as I have pointed out, where you can typically relatively easily implement changes, implement immediately, and immediately begin to make more money.</w:t>
      </w:r>
    </w:p>
    <w:p w14:paraId="77E8AE0E" w14:textId="346A4A32" w:rsidR="000D2CA2" w:rsidRDefault="000D2CA2" w:rsidP="00A40962">
      <w:pPr>
        <w:jc w:val="both"/>
        <w:rPr>
          <w:sz w:val="28"/>
          <w:szCs w:val="28"/>
        </w:rPr>
      </w:pPr>
    </w:p>
    <w:p w14:paraId="6CAD246C" w14:textId="23849B92" w:rsidR="000D2CA2" w:rsidRDefault="0090045A" w:rsidP="00A40962">
      <w:pPr>
        <w:jc w:val="both"/>
        <w:rPr>
          <w:sz w:val="28"/>
          <w:szCs w:val="28"/>
        </w:rPr>
      </w:pPr>
      <w:r>
        <w:rPr>
          <w:sz w:val="28"/>
          <w:szCs w:val="28"/>
        </w:rPr>
        <w:t>So,</w:t>
      </w:r>
      <w:r w:rsidR="000D2CA2">
        <w:rPr>
          <w:sz w:val="28"/>
          <w:szCs w:val="28"/>
        </w:rPr>
        <w:t xml:space="preserve"> let’s begin.</w:t>
      </w:r>
    </w:p>
    <w:p w14:paraId="189386B1" w14:textId="77777777" w:rsidR="00A40962" w:rsidRDefault="00A40962" w:rsidP="00A40962">
      <w:pPr>
        <w:jc w:val="both"/>
        <w:rPr>
          <w:sz w:val="28"/>
          <w:szCs w:val="28"/>
        </w:rPr>
      </w:pPr>
    </w:p>
    <w:p w14:paraId="6104FB06" w14:textId="77777777" w:rsidR="00A40962" w:rsidRDefault="00A40962" w:rsidP="005D1662">
      <w:pPr>
        <w:jc w:val="both"/>
        <w:rPr>
          <w:sz w:val="28"/>
          <w:szCs w:val="28"/>
        </w:rPr>
      </w:pPr>
    </w:p>
    <w:p w14:paraId="59A33988" w14:textId="65E2F411" w:rsidR="001849D9" w:rsidRDefault="001849D9" w:rsidP="005D1662">
      <w:pPr>
        <w:jc w:val="both"/>
        <w:rPr>
          <w:sz w:val="28"/>
          <w:szCs w:val="28"/>
        </w:rPr>
      </w:pPr>
    </w:p>
    <w:p w14:paraId="4EBA0BF6" w14:textId="5269C9C3" w:rsidR="001849D9" w:rsidRDefault="001849D9" w:rsidP="005D1662">
      <w:pPr>
        <w:jc w:val="both"/>
        <w:rPr>
          <w:sz w:val="28"/>
          <w:szCs w:val="28"/>
        </w:rPr>
      </w:pPr>
    </w:p>
    <w:p w14:paraId="0F13F790" w14:textId="0C0CF65B" w:rsidR="001849D9" w:rsidRDefault="001849D9" w:rsidP="005D1662">
      <w:pPr>
        <w:jc w:val="both"/>
        <w:rPr>
          <w:sz w:val="28"/>
          <w:szCs w:val="28"/>
        </w:rPr>
      </w:pPr>
    </w:p>
    <w:p w14:paraId="6853A685" w14:textId="6C28359F" w:rsidR="001849D9" w:rsidRDefault="001849D9" w:rsidP="005D1662">
      <w:pPr>
        <w:jc w:val="both"/>
        <w:rPr>
          <w:sz w:val="28"/>
          <w:szCs w:val="28"/>
        </w:rPr>
      </w:pPr>
    </w:p>
    <w:p w14:paraId="5D9E17E2" w14:textId="52970B5D" w:rsidR="001849D9" w:rsidRDefault="001849D9" w:rsidP="005D1662">
      <w:pPr>
        <w:jc w:val="both"/>
        <w:rPr>
          <w:sz w:val="28"/>
          <w:szCs w:val="28"/>
        </w:rPr>
      </w:pPr>
    </w:p>
    <w:p w14:paraId="079BD930" w14:textId="00E7B738" w:rsidR="001849D9" w:rsidRDefault="001849D9" w:rsidP="005D1662">
      <w:pPr>
        <w:jc w:val="both"/>
        <w:rPr>
          <w:sz w:val="28"/>
          <w:szCs w:val="28"/>
        </w:rPr>
      </w:pPr>
    </w:p>
    <w:p w14:paraId="546C9C56" w14:textId="65B66389" w:rsidR="001849D9" w:rsidRDefault="001849D9" w:rsidP="005D1662">
      <w:pPr>
        <w:jc w:val="both"/>
        <w:rPr>
          <w:sz w:val="28"/>
          <w:szCs w:val="28"/>
        </w:rPr>
      </w:pPr>
    </w:p>
    <w:p w14:paraId="21157156" w14:textId="4EA9BFAA" w:rsidR="001849D9" w:rsidRDefault="001849D9" w:rsidP="005D1662">
      <w:pPr>
        <w:jc w:val="both"/>
        <w:rPr>
          <w:sz w:val="28"/>
          <w:szCs w:val="28"/>
        </w:rPr>
      </w:pPr>
    </w:p>
    <w:p w14:paraId="50763F49" w14:textId="6366A81D" w:rsidR="001849D9" w:rsidRDefault="001849D9" w:rsidP="005D1662">
      <w:pPr>
        <w:jc w:val="both"/>
        <w:rPr>
          <w:sz w:val="28"/>
          <w:szCs w:val="28"/>
        </w:rPr>
      </w:pPr>
    </w:p>
    <w:p w14:paraId="744C3D25" w14:textId="304D3938" w:rsidR="00DA219F" w:rsidRDefault="00DA219F">
      <w:pPr>
        <w:rPr>
          <w:sz w:val="28"/>
          <w:szCs w:val="28"/>
        </w:rPr>
      </w:pPr>
      <w:r>
        <w:rPr>
          <w:sz w:val="28"/>
          <w:szCs w:val="28"/>
        </w:rPr>
        <w:br w:type="page"/>
      </w:r>
    </w:p>
    <w:p w14:paraId="136F3868" w14:textId="77777777" w:rsidR="000D2CA2" w:rsidRDefault="000D2CA2" w:rsidP="000D2CA2">
      <w:pPr>
        <w:jc w:val="both"/>
        <w:rPr>
          <w:sz w:val="28"/>
          <w:szCs w:val="28"/>
        </w:rPr>
      </w:pPr>
    </w:p>
    <w:p w14:paraId="2CD3B5A4" w14:textId="77777777" w:rsidR="000D2CA2" w:rsidRDefault="000D2CA2" w:rsidP="000D2CA2">
      <w:pPr>
        <w:jc w:val="both"/>
        <w:rPr>
          <w:sz w:val="28"/>
          <w:szCs w:val="28"/>
        </w:rPr>
      </w:pPr>
    </w:p>
    <w:p w14:paraId="50EC0F79" w14:textId="4A58834B" w:rsidR="000D2CA2" w:rsidRPr="00552585" w:rsidRDefault="0050356E" w:rsidP="000D2CA2">
      <w:pPr>
        <w:pStyle w:val="Heading2"/>
        <w:jc w:val="center"/>
      </w:pPr>
      <w:bookmarkStart w:id="6" w:name="_Toc65051285"/>
      <w:r>
        <w:t>The Mistakes That Are Robbing You Of The Money You Always Desired And The Business You Always Wanted</w:t>
      </w:r>
      <w:bookmarkEnd w:id="6"/>
    </w:p>
    <w:p w14:paraId="1D98F3EF" w14:textId="2CDED58C" w:rsidR="001849D9" w:rsidRDefault="001849D9" w:rsidP="005D1662">
      <w:pPr>
        <w:jc w:val="both"/>
        <w:rPr>
          <w:sz w:val="28"/>
          <w:szCs w:val="28"/>
        </w:rPr>
      </w:pPr>
    </w:p>
    <w:p w14:paraId="7BB32AC1" w14:textId="0C5B2E98" w:rsidR="00DA219F" w:rsidRDefault="00DA219F" w:rsidP="005D1662">
      <w:pPr>
        <w:jc w:val="both"/>
        <w:rPr>
          <w:sz w:val="28"/>
          <w:szCs w:val="28"/>
        </w:rPr>
      </w:pPr>
    </w:p>
    <w:p w14:paraId="211730EC" w14:textId="370DAF1D" w:rsidR="0050356E" w:rsidRDefault="0050356E" w:rsidP="005D1662">
      <w:pPr>
        <w:jc w:val="both"/>
        <w:rPr>
          <w:sz w:val="28"/>
          <w:szCs w:val="28"/>
        </w:rPr>
      </w:pPr>
      <w:r>
        <w:rPr>
          <w:sz w:val="28"/>
          <w:szCs w:val="28"/>
        </w:rPr>
        <w:t>There are many mistake</w:t>
      </w:r>
      <w:r w:rsidR="00851839">
        <w:rPr>
          <w:sz w:val="28"/>
          <w:szCs w:val="28"/>
        </w:rPr>
        <w:t>s</w:t>
      </w:r>
      <w:r>
        <w:rPr>
          <w:sz w:val="28"/>
          <w:szCs w:val="28"/>
        </w:rPr>
        <w:t xml:space="preserve"> that business owners make. I should know</w:t>
      </w:r>
      <w:r w:rsidR="00851839">
        <w:rPr>
          <w:sz w:val="28"/>
          <w:szCs w:val="28"/>
        </w:rPr>
        <w:t>,</w:t>
      </w:r>
      <w:r>
        <w:rPr>
          <w:sz w:val="28"/>
          <w:szCs w:val="28"/>
        </w:rPr>
        <w:t xml:space="preserve"> </w:t>
      </w:r>
      <w:r w:rsidR="0090045A">
        <w:rPr>
          <w:sz w:val="28"/>
          <w:szCs w:val="28"/>
        </w:rPr>
        <w:t>because</w:t>
      </w:r>
      <w:r>
        <w:rPr>
          <w:sz w:val="28"/>
          <w:szCs w:val="28"/>
        </w:rPr>
        <w:t xml:space="preserve"> I have made many mistakes myself and sometimes still make new mistakes. </w:t>
      </w:r>
    </w:p>
    <w:p w14:paraId="177EE243" w14:textId="79BAEC31" w:rsidR="00851839" w:rsidRDefault="00851839" w:rsidP="005D1662">
      <w:pPr>
        <w:jc w:val="both"/>
        <w:rPr>
          <w:sz w:val="28"/>
          <w:szCs w:val="28"/>
        </w:rPr>
      </w:pPr>
    </w:p>
    <w:p w14:paraId="13041B6D" w14:textId="63E41740" w:rsidR="00851839" w:rsidRDefault="00851839" w:rsidP="005D1662">
      <w:pPr>
        <w:jc w:val="both"/>
        <w:rPr>
          <w:sz w:val="28"/>
          <w:szCs w:val="28"/>
        </w:rPr>
      </w:pPr>
      <w:r>
        <w:rPr>
          <w:sz w:val="28"/>
          <w:szCs w:val="28"/>
        </w:rPr>
        <w:t>If you didn’t skip over my background, you’d know that I have vast and extensive background as an entrepreneur and business owner, as a CEO and as a business consultant and as a business turn around agent.</w:t>
      </w:r>
    </w:p>
    <w:p w14:paraId="7C791F64" w14:textId="4DB629F3" w:rsidR="00851839" w:rsidRDefault="00851839" w:rsidP="005D1662">
      <w:pPr>
        <w:jc w:val="both"/>
        <w:rPr>
          <w:sz w:val="28"/>
          <w:szCs w:val="28"/>
        </w:rPr>
      </w:pPr>
    </w:p>
    <w:p w14:paraId="666FAFD4" w14:textId="77777777" w:rsidR="004506A9" w:rsidRDefault="00851839" w:rsidP="005D1662">
      <w:pPr>
        <w:jc w:val="both"/>
        <w:rPr>
          <w:sz w:val="28"/>
          <w:szCs w:val="28"/>
        </w:rPr>
      </w:pPr>
      <w:r>
        <w:rPr>
          <w:sz w:val="28"/>
          <w:szCs w:val="28"/>
        </w:rPr>
        <w:t>Especially, in my capacity as a</w:t>
      </w:r>
      <w:r w:rsidRPr="00851839">
        <w:rPr>
          <w:sz w:val="28"/>
          <w:szCs w:val="28"/>
        </w:rPr>
        <w:t xml:space="preserve"> </w:t>
      </w:r>
      <w:r>
        <w:rPr>
          <w:sz w:val="28"/>
          <w:szCs w:val="28"/>
        </w:rPr>
        <w:t>business consultant and as a business turn around agent, I have witnessed many mistakes being made again and again and again. I have had the privilege to serve many, many companies of all kinds, of all sizes and of many different industries and</w:t>
      </w:r>
      <w:r w:rsidR="004506A9">
        <w:rPr>
          <w:sz w:val="28"/>
          <w:szCs w:val="28"/>
        </w:rPr>
        <w:t xml:space="preserve"> I have seen all of the mistakes I have included in this report taking place extremely frequently. </w:t>
      </w:r>
    </w:p>
    <w:p w14:paraId="0D9AA625" w14:textId="77777777" w:rsidR="004506A9" w:rsidRDefault="004506A9" w:rsidP="005D1662">
      <w:pPr>
        <w:jc w:val="both"/>
        <w:rPr>
          <w:sz w:val="28"/>
          <w:szCs w:val="28"/>
        </w:rPr>
      </w:pPr>
    </w:p>
    <w:p w14:paraId="60743B66" w14:textId="372AE1A1" w:rsidR="00851839" w:rsidRDefault="004506A9" w:rsidP="005D1662">
      <w:pPr>
        <w:jc w:val="both"/>
        <w:rPr>
          <w:sz w:val="28"/>
          <w:szCs w:val="28"/>
        </w:rPr>
      </w:pPr>
      <w:r>
        <w:rPr>
          <w:sz w:val="28"/>
          <w:szCs w:val="28"/>
        </w:rPr>
        <w:t xml:space="preserve">In fact, so frequently that I would say, most businesses seem to make these. This seems also to be confirmed by many of the sources and readings I have come across elsewhere, so in other words, it is likely that you too may be making some of these in your business and </w:t>
      </w:r>
      <w:r w:rsidR="00456338">
        <w:rPr>
          <w:sz w:val="28"/>
          <w:szCs w:val="28"/>
        </w:rPr>
        <w:t>that therefore this report may truly help you out to correct them, so that you can achieve a better result in your business and perhaps even change your livelihood and that of your employees with improvements.</w:t>
      </w:r>
    </w:p>
    <w:p w14:paraId="031EA739" w14:textId="4A01DEFE" w:rsidR="00456338" w:rsidRDefault="00456338" w:rsidP="005D1662">
      <w:pPr>
        <w:jc w:val="both"/>
        <w:rPr>
          <w:sz w:val="28"/>
          <w:szCs w:val="28"/>
        </w:rPr>
      </w:pPr>
    </w:p>
    <w:p w14:paraId="44D49356" w14:textId="526B19C8" w:rsidR="00456338" w:rsidRDefault="00456338" w:rsidP="005D1662">
      <w:pPr>
        <w:jc w:val="both"/>
        <w:rPr>
          <w:sz w:val="28"/>
          <w:szCs w:val="28"/>
        </w:rPr>
      </w:pPr>
      <w:r>
        <w:rPr>
          <w:sz w:val="28"/>
          <w:szCs w:val="28"/>
        </w:rPr>
        <w:t>That is my goal: For this to be able to help you create better results for your business, so that you and your family gain, and so that your employees and their families may gain too.</w:t>
      </w:r>
    </w:p>
    <w:p w14:paraId="3F91D5A0" w14:textId="77777777" w:rsidR="00C8573E" w:rsidRPr="00860B5A" w:rsidRDefault="00C8573E" w:rsidP="008D57FF"/>
    <w:p w14:paraId="58BD277A" w14:textId="7FF6BA2C" w:rsidR="00C8573E" w:rsidRDefault="0090045A" w:rsidP="008D57FF">
      <w:pPr>
        <w:rPr>
          <w:sz w:val="28"/>
          <w:szCs w:val="28"/>
        </w:rPr>
      </w:pPr>
      <w:r w:rsidRPr="008D57FF">
        <w:rPr>
          <w:sz w:val="28"/>
          <w:szCs w:val="28"/>
        </w:rPr>
        <w:t>So,</w:t>
      </w:r>
      <w:r w:rsidR="008D57FF" w:rsidRPr="008D57FF">
        <w:rPr>
          <w:sz w:val="28"/>
          <w:szCs w:val="28"/>
        </w:rPr>
        <w:t xml:space="preserve"> what are the mistakes?</w:t>
      </w:r>
    </w:p>
    <w:p w14:paraId="78C96EC6" w14:textId="62AB9AF0" w:rsidR="008D57FF" w:rsidRDefault="008D57FF" w:rsidP="008D57FF">
      <w:pPr>
        <w:rPr>
          <w:sz w:val="28"/>
          <w:szCs w:val="28"/>
        </w:rPr>
      </w:pPr>
    </w:p>
    <w:p w14:paraId="6C63E770" w14:textId="4FB2B65D" w:rsidR="008D57FF" w:rsidRDefault="008D57FF" w:rsidP="008D57FF">
      <w:pPr>
        <w:rPr>
          <w:sz w:val="28"/>
          <w:szCs w:val="28"/>
        </w:rPr>
      </w:pPr>
    </w:p>
    <w:p w14:paraId="160ADF3C" w14:textId="35F4F64A" w:rsidR="008D57FF" w:rsidRDefault="008D57FF" w:rsidP="008D57FF">
      <w:pPr>
        <w:rPr>
          <w:sz w:val="28"/>
          <w:szCs w:val="28"/>
        </w:rPr>
      </w:pPr>
      <w:r>
        <w:rPr>
          <w:sz w:val="28"/>
          <w:szCs w:val="28"/>
        </w:rPr>
        <w:lastRenderedPageBreak/>
        <w:t>Well, this won’t aim to cover all of them for there are many. Some more grave than others. This report won’t look much into how you run your operations or manage your people, or how you ensure efficiency in your production etc. I cover many of these and other topics in other publications and programs.</w:t>
      </w:r>
    </w:p>
    <w:p w14:paraId="11993C25" w14:textId="3EA500F4" w:rsidR="008D57FF" w:rsidRDefault="008D57FF" w:rsidP="008D57FF">
      <w:pPr>
        <w:rPr>
          <w:sz w:val="28"/>
          <w:szCs w:val="28"/>
        </w:rPr>
      </w:pPr>
    </w:p>
    <w:p w14:paraId="7ED3FDE0" w14:textId="0D36BFFD" w:rsidR="008D57FF" w:rsidRDefault="0090045A" w:rsidP="008D57FF">
      <w:pPr>
        <w:rPr>
          <w:sz w:val="28"/>
          <w:szCs w:val="28"/>
        </w:rPr>
      </w:pPr>
      <w:r>
        <w:rPr>
          <w:sz w:val="28"/>
          <w:szCs w:val="28"/>
        </w:rPr>
        <w:t>Instead,</w:t>
      </w:r>
      <w:r w:rsidR="008D57FF">
        <w:rPr>
          <w:sz w:val="28"/>
          <w:szCs w:val="28"/>
        </w:rPr>
        <w:t xml:space="preserve"> this report, as previously mentioned is focused on brining you try value, which means bringing you </w:t>
      </w:r>
    </w:p>
    <w:p w14:paraId="649C89CC" w14:textId="77777777" w:rsidR="008D57FF" w:rsidRDefault="008D57FF" w:rsidP="008D57FF">
      <w:pPr>
        <w:pStyle w:val="ListParagraph"/>
        <w:numPr>
          <w:ilvl w:val="0"/>
          <w:numId w:val="3"/>
        </w:numPr>
        <w:rPr>
          <w:sz w:val="28"/>
          <w:szCs w:val="28"/>
        </w:rPr>
      </w:pPr>
      <w:r w:rsidRPr="008D57FF">
        <w:rPr>
          <w:sz w:val="28"/>
          <w:szCs w:val="28"/>
        </w:rPr>
        <w:t xml:space="preserve">something specific that you can look at for your business, </w:t>
      </w:r>
    </w:p>
    <w:p w14:paraId="36A8A0A0" w14:textId="77777777" w:rsidR="008D57FF" w:rsidRDefault="008D57FF" w:rsidP="008D57FF">
      <w:pPr>
        <w:pStyle w:val="ListParagraph"/>
        <w:numPr>
          <w:ilvl w:val="0"/>
          <w:numId w:val="3"/>
        </w:numPr>
        <w:rPr>
          <w:sz w:val="28"/>
          <w:szCs w:val="28"/>
        </w:rPr>
      </w:pPr>
      <w:r w:rsidRPr="008D57FF">
        <w:rPr>
          <w:sz w:val="28"/>
          <w:szCs w:val="28"/>
        </w:rPr>
        <w:t xml:space="preserve">something where you can quickly make implementations, </w:t>
      </w:r>
    </w:p>
    <w:p w14:paraId="376CFC46" w14:textId="77777777" w:rsidR="008D57FF" w:rsidRDefault="008D57FF" w:rsidP="008D57FF">
      <w:pPr>
        <w:pStyle w:val="ListParagraph"/>
        <w:numPr>
          <w:ilvl w:val="0"/>
          <w:numId w:val="3"/>
        </w:numPr>
        <w:rPr>
          <w:sz w:val="28"/>
          <w:szCs w:val="28"/>
        </w:rPr>
      </w:pPr>
      <w:r w:rsidRPr="008D57FF">
        <w:rPr>
          <w:sz w:val="28"/>
          <w:szCs w:val="28"/>
        </w:rPr>
        <w:t xml:space="preserve">something that for the most part is relatively easy to do, and </w:t>
      </w:r>
    </w:p>
    <w:p w14:paraId="676D277F" w14:textId="77777777" w:rsidR="008D57FF" w:rsidRDefault="008D57FF" w:rsidP="008D57FF">
      <w:pPr>
        <w:pStyle w:val="ListParagraph"/>
        <w:numPr>
          <w:ilvl w:val="0"/>
          <w:numId w:val="3"/>
        </w:numPr>
        <w:rPr>
          <w:sz w:val="28"/>
          <w:szCs w:val="28"/>
        </w:rPr>
      </w:pPr>
      <w:r w:rsidRPr="008D57FF">
        <w:rPr>
          <w:sz w:val="28"/>
          <w:szCs w:val="28"/>
        </w:rPr>
        <w:t>something that will actually give you results and give you results quickly.</w:t>
      </w:r>
    </w:p>
    <w:p w14:paraId="5B225C3E" w14:textId="172F8787" w:rsidR="008D57FF" w:rsidRDefault="008D57FF" w:rsidP="008D57FF">
      <w:pPr>
        <w:pStyle w:val="ListParagraph"/>
        <w:numPr>
          <w:ilvl w:val="0"/>
          <w:numId w:val="3"/>
        </w:numPr>
        <w:rPr>
          <w:sz w:val="28"/>
          <w:szCs w:val="28"/>
        </w:rPr>
      </w:pPr>
      <w:proofErr w:type="gramStart"/>
      <w:r w:rsidRPr="008D57FF">
        <w:rPr>
          <w:sz w:val="28"/>
          <w:szCs w:val="28"/>
        </w:rPr>
        <w:t>Also</w:t>
      </w:r>
      <w:proofErr w:type="gramEnd"/>
      <w:r w:rsidRPr="008D57FF">
        <w:rPr>
          <w:sz w:val="28"/>
          <w:szCs w:val="28"/>
        </w:rPr>
        <w:t xml:space="preserve"> this reports focuses on something that I have seen is often an area in which a lot of business owners make mistakes, which may mean there is a fair likelihood that it’s an area in which you also make mistakes or in which at least you may be able to make some improvements to, so that you can soon make more money and create greater results.</w:t>
      </w:r>
    </w:p>
    <w:p w14:paraId="156EF6AD" w14:textId="23F6C426" w:rsidR="008D57FF" w:rsidRDefault="008D57FF" w:rsidP="008D57FF">
      <w:pPr>
        <w:rPr>
          <w:sz w:val="28"/>
          <w:szCs w:val="28"/>
        </w:rPr>
      </w:pPr>
    </w:p>
    <w:p w14:paraId="4CCFA5A5" w14:textId="11D79784" w:rsidR="008D57FF" w:rsidRPr="008D57FF" w:rsidRDefault="008D57FF" w:rsidP="008D57FF">
      <w:pPr>
        <w:rPr>
          <w:sz w:val="28"/>
          <w:szCs w:val="28"/>
        </w:rPr>
      </w:pPr>
      <w:r>
        <w:rPr>
          <w:sz w:val="28"/>
          <w:szCs w:val="28"/>
        </w:rPr>
        <w:t>This report is all about pricing and pricing things the right way.</w:t>
      </w:r>
      <w:r w:rsidR="006A6E16">
        <w:rPr>
          <w:sz w:val="28"/>
          <w:szCs w:val="28"/>
        </w:rPr>
        <w:t xml:space="preserve"> This is however an abbreviated report. For deeper insights please check out the </w:t>
      </w:r>
      <w:hyperlink r:id="rId11" w:history="1">
        <w:r w:rsidR="006A6E16" w:rsidRPr="006A6E16">
          <w:rPr>
            <w:rStyle w:val="Hyperlink"/>
            <w:sz w:val="28"/>
            <w:szCs w:val="28"/>
          </w:rPr>
          <w:t>Pricing For Profit</w:t>
        </w:r>
      </w:hyperlink>
      <w:r w:rsidR="006A6E16">
        <w:rPr>
          <w:sz w:val="28"/>
          <w:szCs w:val="28"/>
        </w:rPr>
        <w:t xml:space="preserve"> program that will support you </w:t>
      </w:r>
      <w:proofErr w:type="spellStart"/>
      <w:r w:rsidR="006A6E16">
        <w:rPr>
          <w:sz w:val="28"/>
          <w:szCs w:val="28"/>
        </w:rPr>
        <w:t>to</w:t>
      </w:r>
      <w:proofErr w:type="spellEnd"/>
      <w:r w:rsidR="006A6E16">
        <w:rPr>
          <w:sz w:val="28"/>
          <w:szCs w:val="28"/>
        </w:rPr>
        <w:t xml:space="preserve"> much greater extent.</w:t>
      </w:r>
    </w:p>
    <w:p w14:paraId="0044097E" w14:textId="3DBAAF5A" w:rsidR="00006176" w:rsidRDefault="00006176">
      <w:pPr>
        <w:rPr>
          <w:b/>
          <w:bCs/>
          <w:sz w:val="32"/>
          <w:szCs w:val="32"/>
        </w:rPr>
      </w:pPr>
      <w:r>
        <w:rPr>
          <w:b/>
          <w:bCs/>
          <w:sz w:val="32"/>
          <w:szCs w:val="32"/>
        </w:rPr>
        <w:br w:type="page"/>
      </w:r>
    </w:p>
    <w:p w14:paraId="4D2CD800" w14:textId="16DC5A8E" w:rsidR="00C8573E" w:rsidRDefault="00C8573E" w:rsidP="00006176">
      <w:pPr>
        <w:rPr>
          <w:b/>
          <w:bCs/>
          <w:sz w:val="32"/>
          <w:szCs w:val="32"/>
        </w:rPr>
      </w:pPr>
    </w:p>
    <w:p w14:paraId="1E8AA486" w14:textId="47D65F3A" w:rsidR="006A6E16" w:rsidRDefault="006A6E16" w:rsidP="00C8573E">
      <w:pPr>
        <w:jc w:val="center"/>
        <w:rPr>
          <w:b/>
          <w:bCs/>
          <w:sz w:val="32"/>
          <w:szCs w:val="32"/>
        </w:rPr>
      </w:pPr>
    </w:p>
    <w:p w14:paraId="71E0AB36" w14:textId="566520CA" w:rsidR="006A6E16" w:rsidRDefault="006A6E16" w:rsidP="00805A75">
      <w:pPr>
        <w:pStyle w:val="Heading2"/>
        <w:jc w:val="center"/>
      </w:pPr>
      <w:bookmarkStart w:id="7" w:name="_Toc65051286"/>
      <w:r>
        <w:t>Mistake #1 – Underpricing For Your Products and Services</w:t>
      </w:r>
      <w:bookmarkEnd w:id="7"/>
    </w:p>
    <w:p w14:paraId="4C675ECD" w14:textId="34B8BC2D" w:rsidR="00C8573E" w:rsidRDefault="00C8573E" w:rsidP="00C8573E">
      <w:pPr>
        <w:jc w:val="center"/>
        <w:rPr>
          <w:b/>
          <w:bCs/>
          <w:sz w:val="32"/>
          <w:szCs w:val="32"/>
        </w:rPr>
      </w:pPr>
    </w:p>
    <w:p w14:paraId="027CD0F7" w14:textId="77777777" w:rsidR="006A6E16" w:rsidRDefault="006A6E16" w:rsidP="006A6E16">
      <w:pPr>
        <w:jc w:val="both"/>
        <w:rPr>
          <w:sz w:val="28"/>
          <w:szCs w:val="28"/>
        </w:rPr>
      </w:pPr>
      <w:r>
        <w:rPr>
          <w:sz w:val="28"/>
          <w:szCs w:val="28"/>
        </w:rPr>
        <w:t>Most businesses quite frankly price incorrectly, and it is hurting them terribly. A few companies overprice their products and services, but more often than not, companies underprice what they are selling.</w:t>
      </w:r>
    </w:p>
    <w:p w14:paraId="24CF8599" w14:textId="77777777" w:rsidR="006A6E16" w:rsidRDefault="006A6E16" w:rsidP="006A6E16">
      <w:pPr>
        <w:jc w:val="both"/>
        <w:rPr>
          <w:sz w:val="28"/>
          <w:szCs w:val="28"/>
        </w:rPr>
      </w:pPr>
    </w:p>
    <w:p w14:paraId="195E2700" w14:textId="77777777" w:rsidR="004F27B3" w:rsidRDefault="006A6E16" w:rsidP="006A6E16">
      <w:pPr>
        <w:jc w:val="both"/>
        <w:rPr>
          <w:sz w:val="28"/>
          <w:szCs w:val="28"/>
        </w:rPr>
      </w:pPr>
      <w:r>
        <w:rPr>
          <w:sz w:val="28"/>
          <w:szCs w:val="28"/>
        </w:rPr>
        <w:t xml:space="preserve">Underpricing leads to low Gross Profit Margins, and when you then subtract the overheads then often there is little to no profits for the business. Worse yet, </w:t>
      </w:r>
      <w:r w:rsidR="004F27B3">
        <w:rPr>
          <w:sz w:val="28"/>
          <w:szCs w:val="28"/>
        </w:rPr>
        <w:t>the business ends up with losses.</w:t>
      </w:r>
    </w:p>
    <w:p w14:paraId="5B3EBAE0" w14:textId="77777777" w:rsidR="004F27B3" w:rsidRDefault="004F27B3" w:rsidP="006A6E16">
      <w:pPr>
        <w:jc w:val="both"/>
        <w:rPr>
          <w:sz w:val="28"/>
          <w:szCs w:val="28"/>
        </w:rPr>
      </w:pPr>
    </w:p>
    <w:p w14:paraId="194ECE2E" w14:textId="6BE1EACD" w:rsidR="004F27B3" w:rsidRDefault="00A44797" w:rsidP="006A6E16">
      <w:pPr>
        <w:jc w:val="both"/>
        <w:rPr>
          <w:sz w:val="28"/>
          <w:szCs w:val="28"/>
        </w:rPr>
      </w:pPr>
      <w:r>
        <w:rPr>
          <w:sz w:val="28"/>
          <w:szCs w:val="28"/>
        </w:rPr>
        <w:t>By far, most of the businesses I have served underpriced their products and services.</w:t>
      </w:r>
    </w:p>
    <w:p w14:paraId="54F9A971" w14:textId="08E62E58" w:rsidR="00A44797" w:rsidRDefault="00A44797" w:rsidP="006A6E16">
      <w:pPr>
        <w:jc w:val="both"/>
        <w:rPr>
          <w:sz w:val="28"/>
          <w:szCs w:val="28"/>
        </w:rPr>
      </w:pPr>
    </w:p>
    <w:p w14:paraId="018C94BA" w14:textId="5091B30B" w:rsidR="00A44797" w:rsidRDefault="00A44797" w:rsidP="006A6E16">
      <w:pPr>
        <w:jc w:val="both"/>
        <w:rPr>
          <w:sz w:val="28"/>
          <w:szCs w:val="28"/>
        </w:rPr>
      </w:pPr>
      <w:r>
        <w:rPr>
          <w:sz w:val="28"/>
          <w:szCs w:val="28"/>
        </w:rPr>
        <w:t>There are several reasons why they underprice. I shall provide more of these below.</w:t>
      </w:r>
    </w:p>
    <w:p w14:paraId="06769BB1" w14:textId="008E8BA2" w:rsidR="00A44797" w:rsidRDefault="00A44797" w:rsidP="006A6E16">
      <w:pPr>
        <w:jc w:val="both"/>
        <w:rPr>
          <w:sz w:val="28"/>
          <w:szCs w:val="28"/>
        </w:rPr>
      </w:pPr>
    </w:p>
    <w:p w14:paraId="778F8922" w14:textId="588CE1E6" w:rsidR="00A44797" w:rsidRDefault="00A44797" w:rsidP="006A6E16">
      <w:pPr>
        <w:jc w:val="both"/>
        <w:rPr>
          <w:sz w:val="28"/>
          <w:szCs w:val="28"/>
        </w:rPr>
      </w:pPr>
    </w:p>
    <w:p w14:paraId="2FC3265F" w14:textId="0256B2D6" w:rsidR="00006176" w:rsidRDefault="00006176">
      <w:pPr>
        <w:rPr>
          <w:sz w:val="28"/>
          <w:szCs w:val="28"/>
        </w:rPr>
      </w:pPr>
      <w:r>
        <w:rPr>
          <w:sz w:val="28"/>
          <w:szCs w:val="28"/>
        </w:rPr>
        <w:br w:type="page"/>
      </w:r>
    </w:p>
    <w:p w14:paraId="53177B81" w14:textId="77777777" w:rsidR="00A44797" w:rsidRDefault="00A44797" w:rsidP="006A6E16">
      <w:pPr>
        <w:jc w:val="both"/>
        <w:rPr>
          <w:sz w:val="28"/>
          <w:szCs w:val="28"/>
        </w:rPr>
      </w:pPr>
    </w:p>
    <w:p w14:paraId="50309EAB" w14:textId="4F7E93A7" w:rsidR="004F27B3" w:rsidRDefault="004F27B3" w:rsidP="00805A75">
      <w:pPr>
        <w:pStyle w:val="Heading2"/>
        <w:jc w:val="center"/>
      </w:pPr>
      <w:bookmarkStart w:id="8" w:name="_Toc65051287"/>
      <w:r>
        <w:t>Mistake #2 – Price By Competition</w:t>
      </w:r>
      <w:bookmarkEnd w:id="8"/>
    </w:p>
    <w:p w14:paraId="78E843D8" w14:textId="77777777" w:rsidR="004F27B3" w:rsidRDefault="004F27B3" w:rsidP="006A6E16">
      <w:pPr>
        <w:jc w:val="both"/>
        <w:rPr>
          <w:sz w:val="28"/>
          <w:szCs w:val="28"/>
        </w:rPr>
      </w:pPr>
    </w:p>
    <w:p w14:paraId="4F748B6A" w14:textId="77777777" w:rsidR="004F27B3" w:rsidRDefault="004F27B3" w:rsidP="006A6E16">
      <w:pPr>
        <w:jc w:val="both"/>
        <w:rPr>
          <w:sz w:val="28"/>
          <w:szCs w:val="28"/>
        </w:rPr>
      </w:pPr>
      <w:r>
        <w:rPr>
          <w:sz w:val="28"/>
          <w:szCs w:val="28"/>
        </w:rPr>
        <w:t>I believe the most often found situation is that business owners set their prices based on the competition. They basically go out in the market and look at what the “going rate” is for what they are selling.</w:t>
      </w:r>
    </w:p>
    <w:p w14:paraId="595F04D7" w14:textId="77777777" w:rsidR="004F27B3" w:rsidRDefault="004F27B3" w:rsidP="006A6E16">
      <w:pPr>
        <w:jc w:val="both"/>
        <w:rPr>
          <w:sz w:val="28"/>
          <w:szCs w:val="28"/>
        </w:rPr>
      </w:pPr>
    </w:p>
    <w:p w14:paraId="3BD58E53" w14:textId="61099CB8" w:rsidR="004F27B3" w:rsidRDefault="004F27B3" w:rsidP="006A6E16">
      <w:pPr>
        <w:jc w:val="both"/>
        <w:rPr>
          <w:sz w:val="28"/>
          <w:szCs w:val="28"/>
        </w:rPr>
      </w:pPr>
      <w:r>
        <w:rPr>
          <w:sz w:val="28"/>
          <w:szCs w:val="28"/>
        </w:rPr>
        <w:t>Don’t get me wrong. I do believe it’s important to have a good gauge on what the competition is doing and what the market seems to offer. However, I believe business owners in general focus too much on what competitors do instead of focusing on their own business and what they can do better and how they might improve on the value of their offerings.</w:t>
      </w:r>
    </w:p>
    <w:p w14:paraId="48CE256C" w14:textId="277E6D43" w:rsidR="004F27B3" w:rsidRDefault="004F27B3" w:rsidP="006A6E16">
      <w:pPr>
        <w:jc w:val="both"/>
        <w:rPr>
          <w:sz w:val="28"/>
          <w:szCs w:val="28"/>
        </w:rPr>
      </w:pPr>
    </w:p>
    <w:p w14:paraId="383272B1" w14:textId="5A889F04" w:rsidR="004F27B3" w:rsidRDefault="004F27B3" w:rsidP="006A6E16">
      <w:pPr>
        <w:jc w:val="both"/>
        <w:rPr>
          <w:sz w:val="28"/>
          <w:szCs w:val="28"/>
        </w:rPr>
      </w:pPr>
      <w:r>
        <w:rPr>
          <w:sz w:val="28"/>
          <w:szCs w:val="28"/>
        </w:rPr>
        <w:t>Yes, in markets of highly commoditized products you may have challenges bringing your products to market at much higher prices. Yet, there are typically avenues in which you can actually still do so, by offering better services in your provision of such products.</w:t>
      </w:r>
    </w:p>
    <w:p w14:paraId="46493B16" w14:textId="026CA4A5" w:rsidR="004F27B3" w:rsidRDefault="004F27B3" w:rsidP="006A6E16">
      <w:pPr>
        <w:jc w:val="both"/>
        <w:rPr>
          <w:sz w:val="28"/>
          <w:szCs w:val="28"/>
        </w:rPr>
      </w:pPr>
    </w:p>
    <w:p w14:paraId="1CF505C4" w14:textId="4D123E63" w:rsidR="004F27B3" w:rsidRDefault="004F27B3" w:rsidP="006A6E16">
      <w:pPr>
        <w:jc w:val="both"/>
        <w:rPr>
          <w:sz w:val="28"/>
          <w:szCs w:val="28"/>
        </w:rPr>
      </w:pPr>
      <w:r>
        <w:rPr>
          <w:sz w:val="28"/>
          <w:szCs w:val="28"/>
        </w:rPr>
        <w:t xml:space="preserve">High price elasticity means, that even small changes in price can mean large changes in demand. In connection of this discussion, it can often mean that if you’re pricing your product just slightly higher than your </w:t>
      </w:r>
      <w:r w:rsidR="0090045A">
        <w:rPr>
          <w:sz w:val="28"/>
          <w:szCs w:val="28"/>
        </w:rPr>
        <w:t>competitor,</w:t>
      </w:r>
      <w:r>
        <w:rPr>
          <w:sz w:val="28"/>
          <w:szCs w:val="28"/>
        </w:rPr>
        <w:t xml:space="preserve"> you’ll soon see a large portion of your customers flee from your business and see them shop with your competitor.</w:t>
      </w:r>
    </w:p>
    <w:p w14:paraId="486ABF96" w14:textId="43F032AF" w:rsidR="004F27B3" w:rsidRDefault="004F27B3" w:rsidP="006A6E16">
      <w:pPr>
        <w:jc w:val="both"/>
        <w:rPr>
          <w:sz w:val="28"/>
          <w:szCs w:val="28"/>
        </w:rPr>
      </w:pPr>
    </w:p>
    <w:p w14:paraId="6F27C7FA" w14:textId="1A7A4183" w:rsidR="004F27B3" w:rsidRDefault="004F27B3" w:rsidP="006A6E16">
      <w:pPr>
        <w:jc w:val="both"/>
        <w:rPr>
          <w:sz w:val="28"/>
          <w:szCs w:val="28"/>
        </w:rPr>
      </w:pPr>
      <w:r>
        <w:rPr>
          <w:sz w:val="28"/>
          <w:szCs w:val="28"/>
        </w:rPr>
        <w:t>Examples of commodities with high price elasticity are things such as groceries, heating oil and heating gas, gasoline and similar. These are products where the difference of your product compared to similar product from your competitor is pretty much unobservable.</w:t>
      </w:r>
    </w:p>
    <w:p w14:paraId="5F300865" w14:textId="50BEE14F" w:rsidR="004F27B3" w:rsidRDefault="004F27B3" w:rsidP="006A6E16">
      <w:pPr>
        <w:jc w:val="both"/>
        <w:rPr>
          <w:sz w:val="28"/>
          <w:szCs w:val="28"/>
        </w:rPr>
      </w:pPr>
    </w:p>
    <w:p w14:paraId="45D66CA4" w14:textId="47EFA2C3" w:rsidR="004F27B3" w:rsidRDefault="004F27B3" w:rsidP="006A6E16">
      <w:pPr>
        <w:jc w:val="both"/>
        <w:rPr>
          <w:sz w:val="28"/>
          <w:szCs w:val="28"/>
        </w:rPr>
      </w:pPr>
      <w:r>
        <w:rPr>
          <w:sz w:val="28"/>
          <w:szCs w:val="28"/>
        </w:rPr>
        <w:t>But as I stated there may still be avenues for you to stand out and be able to charge a higher price than that offered by your competitors.</w:t>
      </w:r>
    </w:p>
    <w:p w14:paraId="4F43F080" w14:textId="7C6E3A49" w:rsidR="004F27B3" w:rsidRDefault="004F27B3" w:rsidP="006A6E16">
      <w:pPr>
        <w:jc w:val="both"/>
        <w:rPr>
          <w:sz w:val="28"/>
          <w:szCs w:val="28"/>
        </w:rPr>
      </w:pPr>
    </w:p>
    <w:p w14:paraId="2BBEEFEB" w14:textId="7DFC447B" w:rsidR="004F27B3" w:rsidRDefault="004F27B3" w:rsidP="006A6E16">
      <w:pPr>
        <w:jc w:val="both"/>
        <w:rPr>
          <w:sz w:val="28"/>
          <w:szCs w:val="28"/>
        </w:rPr>
      </w:pPr>
      <w:r>
        <w:rPr>
          <w:sz w:val="28"/>
          <w:szCs w:val="28"/>
        </w:rPr>
        <w:t xml:space="preserve">Take a look at groceries for instance. Companies such as Whole Foods, market themselves more as an upscale grocery provider, with great focus on healthy foods </w:t>
      </w:r>
      <w:r>
        <w:rPr>
          <w:sz w:val="28"/>
          <w:szCs w:val="28"/>
        </w:rPr>
        <w:lastRenderedPageBreak/>
        <w:t xml:space="preserve">and </w:t>
      </w:r>
      <w:r w:rsidR="00A44797">
        <w:rPr>
          <w:sz w:val="28"/>
          <w:szCs w:val="28"/>
        </w:rPr>
        <w:t xml:space="preserve">possibly more organic foods, compared to offerings from grocery companies such as Win Dixie or Publix. As a </w:t>
      </w:r>
      <w:r w:rsidR="0090045A">
        <w:rPr>
          <w:sz w:val="28"/>
          <w:szCs w:val="28"/>
        </w:rPr>
        <w:t>result,</w:t>
      </w:r>
      <w:r w:rsidR="00A44797">
        <w:rPr>
          <w:sz w:val="28"/>
          <w:szCs w:val="28"/>
        </w:rPr>
        <w:t xml:space="preserve"> they are often able to charge more for their products.</w:t>
      </w:r>
    </w:p>
    <w:p w14:paraId="605EF654" w14:textId="77E035AE" w:rsidR="00A44797" w:rsidRDefault="00A44797" w:rsidP="006A6E16">
      <w:pPr>
        <w:jc w:val="both"/>
        <w:rPr>
          <w:sz w:val="28"/>
          <w:szCs w:val="28"/>
        </w:rPr>
      </w:pPr>
      <w:r>
        <w:rPr>
          <w:sz w:val="28"/>
          <w:szCs w:val="28"/>
        </w:rPr>
        <w:t xml:space="preserve">For gasoline </w:t>
      </w:r>
      <w:proofErr w:type="gramStart"/>
      <w:r>
        <w:rPr>
          <w:sz w:val="28"/>
          <w:szCs w:val="28"/>
        </w:rPr>
        <w:t>e.g.</w:t>
      </w:r>
      <w:proofErr w:type="gramEnd"/>
      <w:r>
        <w:rPr>
          <w:sz w:val="28"/>
          <w:szCs w:val="28"/>
        </w:rPr>
        <w:t xml:space="preserve"> you will invariably find the price of the actual gasoline will have to be pretty much completely identical to that of the competitor in order not to lose business due to overpricing.</w:t>
      </w:r>
    </w:p>
    <w:p w14:paraId="6F784FC4" w14:textId="75990045" w:rsidR="00A44797" w:rsidRDefault="00A44797" w:rsidP="006A6E16">
      <w:pPr>
        <w:jc w:val="both"/>
        <w:rPr>
          <w:sz w:val="28"/>
          <w:szCs w:val="28"/>
        </w:rPr>
      </w:pPr>
    </w:p>
    <w:p w14:paraId="09AC50D4" w14:textId="01C95788" w:rsidR="00A44797" w:rsidRDefault="00A44797" w:rsidP="006A6E16">
      <w:pPr>
        <w:jc w:val="both"/>
        <w:rPr>
          <w:sz w:val="28"/>
          <w:szCs w:val="28"/>
        </w:rPr>
      </w:pPr>
      <w:r>
        <w:rPr>
          <w:sz w:val="28"/>
          <w:szCs w:val="28"/>
        </w:rPr>
        <w:t xml:space="preserve">Yet, a better and more </w:t>
      </w:r>
      <w:r w:rsidR="0090045A">
        <w:rPr>
          <w:sz w:val="28"/>
          <w:szCs w:val="28"/>
        </w:rPr>
        <w:t>well-lit</w:t>
      </w:r>
      <w:r>
        <w:rPr>
          <w:sz w:val="28"/>
          <w:szCs w:val="28"/>
        </w:rPr>
        <w:t xml:space="preserve"> gas station with security camera, man operations, perhaps a fairly nice, well-assorted and large convenience store would soon be able to attract more business and possibly higher end clientele than a small dirty and </w:t>
      </w:r>
      <w:proofErr w:type="gramStart"/>
      <w:r>
        <w:rPr>
          <w:sz w:val="28"/>
          <w:szCs w:val="28"/>
        </w:rPr>
        <w:t>run down</w:t>
      </w:r>
      <w:proofErr w:type="gramEnd"/>
      <w:r>
        <w:rPr>
          <w:sz w:val="28"/>
          <w:szCs w:val="28"/>
        </w:rPr>
        <w:t xml:space="preserve"> location with a crummy looking convenience store. Female drivers in evening or nighttime are certain to make a bee line for such a gas station than the crummy looking gas station when their vehicle screams for gasoline on their way home.</w:t>
      </w:r>
    </w:p>
    <w:p w14:paraId="2C8F66EA" w14:textId="146BFAB9" w:rsidR="00A44797" w:rsidRDefault="00A44797" w:rsidP="006A6E16">
      <w:pPr>
        <w:jc w:val="both"/>
        <w:rPr>
          <w:sz w:val="28"/>
          <w:szCs w:val="28"/>
        </w:rPr>
      </w:pPr>
    </w:p>
    <w:p w14:paraId="0D7E4B46" w14:textId="1C336A88" w:rsidR="00A44797" w:rsidRDefault="00A44797" w:rsidP="006A6E16">
      <w:pPr>
        <w:jc w:val="both"/>
        <w:rPr>
          <w:sz w:val="28"/>
          <w:szCs w:val="28"/>
        </w:rPr>
      </w:pPr>
      <w:r>
        <w:rPr>
          <w:sz w:val="28"/>
          <w:szCs w:val="28"/>
        </w:rPr>
        <w:t>Can the nicer gas station charge more for most of the convenience products? Absolutely so, and they’ll still have more customers frequenting them regardless.</w:t>
      </w:r>
    </w:p>
    <w:p w14:paraId="7B8AAE55" w14:textId="124EE54C" w:rsidR="00A44797" w:rsidRDefault="00A44797" w:rsidP="006A6E16">
      <w:pPr>
        <w:jc w:val="both"/>
        <w:rPr>
          <w:sz w:val="28"/>
          <w:szCs w:val="28"/>
        </w:rPr>
      </w:pPr>
    </w:p>
    <w:p w14:paraId="77BF562B" w14:textId="2E431B3B" w:rsidR="00A44797" w:rsidRDefault="00A44797" w:rsidP="006A6E16">
      <w:pPr>
        <w:jc w:val="both"/>
        <w:rPr>
          <w:sz w:val="28"/>
          <w:szCs w:val="28"/>
        </w:rPr>
      </w:pPr>
      <w:r>
        <w:rPr>
          <w:sz w:val="28"/>
          <w:szCs w:val="28"/>
        </w:rPr>
        <w:t>Even the heating oil company that I mentioned may differentiate itself from the market in such a way they can actually obtain a slight premium compared to competitors.</w:t>
      </w:r>
    </w:p>
    <w:p w14:paraId="5F787B1A" w14:textId="2C177807" w:rsidR="00A44797" w:rsidRDefault="00A44797" w:rsidP="006A6E16">
      <w:pPr>
        <w:jc w:val="both"/>
        <w:rPr>
          <w:sz w:val="28"/>
          <w:szCs w:val="28"/>
        </w:rPr>
      </w:pPr>
    </w:p>
    <w:p w14:paraId="1B646762" w14:textId="537B6E49" w:rsidR="00A44797" w:rsidRDefault="00A44797" w:rsidP="006A6E16">
      <w:pPr>
        <w:jc w:val="both"/>
        <w:rPr>
          <w:sz w:val="28"/>
          <w:szCs w:val="28"/>
        </w:rPr>
      </w:pPr>
      <w:r>
        <w:rPr>
          <w:sz w:val="28"/>
          <w:szCs w:val="28"/>
        </w:rPr>
        <w:t xml:space="preserve">It is more valuable that such a company can come at super short notice when I have just run out of heating oil in cold Minnesota in the midst of winter. I also will appreciate a company that takes care not to mess up my </w:t>
      </w:r>
      <w:r w:rsidR="0090045A">
        <w:rPr>
          <w:sz w:val="28"/>
          <w:szCs w:val="28"/>
        </w:rPr>
        <w:t>driveway</w:t>
      </w:r>
      <w:r>
        <w:rPr>
          <w:sz w:val="28"/>
          <w:szCs w:val="28"/>
        </w:rPr>
        <w:t>, doesn’t knock down my trees on the way to my fill point, and doesn’t spill oil all over. I’ll pay more for a service that I know, like and trust.</w:t>
      </w:r>
    </w:p>
    <w:p w14:paraId="455C27BE" w14:textId="77777777" w:rsidR="00A44797" w:rsidRDefault="00A44797" w:rsidP="006A6E16">
      <w:pPr>
        <w:jc w:val="both"/>
        <w:rPr>
          <w:sz w:val="28"/>
          <w:szCs w:val="28"/>
        </w:rPr>
      </w:pPr>
    </w:p>
    <w:p w14:paraId="0BD762AB" w14:textId="598DC81A" w:rsidR="00A44797" w:rsidRDefault="00A44797" w:rsidP="006A6E16">
      <w:pPr>
        <w:jc w:val="both"/>
        <w:rPr>
          <w:sz w:val="28"/>
          <w:szCs w:val="28"/>
        </w:rPr>
      </w:pPr>
    </w:p>
    <w:p w14:paraId="2F428076" w14:textId="7133EEFF" w:rsidR="00A44797" w:rsidRDefault="00A44797" w:rsidP="006A6E16">
      <w:pPr>
        <w:jc w:val="both"/>
        <w:rPr>
          <w:sz w:val="28"/>
          <w:szCs w:val="28"/>
        </w:rPr>
      </w:pPr>
      <w:r>
        <w:rPr>
          <w:sz w:val="28"/>
          <w:szCs w:val="28"/>
        </w:rPr>
        <w:t xml:space="preserve">Do not pay too much attention to your competitors, by pay real good attention on your own business. Improve your efficiency and you’ll make more money from every dollar sold. Provide better service and </w:t>
      </w:r>
      <w:r w:rsidR="005D262E">
        <w:rPr>
          <w:sz w:val="28"/>
          <w:szCs w:val="28"/>
        </w:rPr>
        <w:t>better delivery and experience and you can typically charge more than your competitors.</w:t>
      </w:r>
    </w:p>
    <w:p w14:paraId="7064ABCA" w14:textId="611F47A9" w:rsidR="005D262E" w:rsidRDefault="005D262E" w:rsidP="006A6E16">
      <w:pPr>
        <w:jc w:val="both"/>
        <w:rPr>
          <w:sz w:val="28"/>
          <w:szCs w:val="28"/>
        </w:rPr>
      </w:pPr>
    </w:p>
    <w:p w14:paraId="25B1113A" w14:textId="46E9F3CF" w:rsidR="00006176" w:rsidRDefault="00006176">
      <w:pPr>
        <w:rPr>
          <w:sz w:val="28"/>
          <w:szCs w:val="28"/>
        </w:rPr>
      </w:pPr>
      <w:r>
        <w:rPr>
          <w:sz w:val="28"/>
          <w:szCs w:val="28"/>
        </w:rPr>
        <w:br w:type="page"/>
      </w:r>
    </w:p>
    <w:p w14:paraId="183B24EB" w14:textId="77777777" w:rsidR="005D262E" w:rsidRDefault="005D262E" w:rsidP="005D262E">
      <w:pPr>
        <w:jc w:val="both"/>
        <w:rPr>
          <w:sz w:val="28"/>
          <w:szCs w:val="28"/>
        </w:rPr>
      </w:pPr>
    </w:p>
    <w:p w14:paraId="1689997C" w14:textId="4C3EB8F2" w:rsidR="004F27B3" w:rsidRDefault="005D262E" w:rsidP="00805A75">
      <w:pPr>
        <w:pStyle w:val="Heading2"/>
        <w:jc w:val="center"/>
        <w:rPr>
          <w:sz w:val="28"/>
          <w:szCs w:val="28"/>
        </w:rPr>
      </w:pPr>
      <w:bookmarkStart w:id="9" w:name="_Toc65051288"/>
      <w:r>
        <w:t>Mistake #3 - Miscalculation</w:t>
      </w:r>
      <w:bookmarkEnd w:id="9"/>
    </w:p>
    <w:p w14:paraId="2E17E23D" w14:textId="60DEAC88" w:rsidR="006A6E16" w:rsidRDefault="006A6E16" w:rsidP="00A44797">
      <w:pPr>
        <w:jc w:val="both"/>
        <w:rPr>
          <w:b/>
          <w:bCs/>
          <w:sz w:val="32"/>
          <w:szCs w:val="32"/>
        </w:rPr>
      </w:pPr>
    </w:p>
    <w:p w14:paraId="72636BB5" w14:textId="6B280360" w:rsidR="005D262E" w:rsidRDefault="005D262E" w:rsidP="006A6E16">
      <w:pPr>
        <w:jc w:val="both"/>
        <w:rPr>
          <w:sz w:val="28"/>
          <w:szCs w:val="28"/>
        </w:rPr>
      </w:pPr>
      <w:r>
        <w:rPr>
          <w:sz w:val="28"/>
          <w:szCs w:val="28"/>
        </w:rPr>
        <w:t>A large problem with pricing by your competition is that a lot of business owners quite frankly don’t know what they’re doing.</w:t>
      </w:r>
    </w:p>
    <w:p w14:paraId="79166731" w14:textId="6B81C39A" w:rsidR="005D262E" w:rsidRDefault="005D262E" w:rsidP="006A6E16">
      <w:pPr>
        <w:jc w:val="both"/>
        <w:rPr>
          <w:sz w:val="28"/>
          <w:szCs w:val="28"/>
        </w:rPr>
      </w:pPr>
    </w:p>
    <w:p w14:paraId="6C39CE13" w14:textId="50D089DA" w:rsidR="005D262E" w:rsidRDefault="005D262E" w:rsidP="006A6E16">
      <w:pPr>
        <w:jc w:val="both"/>
        <w:rPr>
          <w:sz w:val="28"/>
          <w:szCs w:val="28"/>
        </w:rPr>
      </w:pPr>
      <w:r>
        <w:rPr>
          <w:sz w:val="28"/>
          <w:szCs w:val="28"/>
        </w:rPr>
        <w:t>Often the business owners do not have a really good grip on the actual costs that go into providing their products or services. They often don’t account for all the labor costs, which we collectively term the “labor burden”, and those who do well here often do not factor in a factor for their overheads (we can use an overhead absorption rate to ensure our calculations are correct).</w:t>
      </w:r>
    </w:p>
    <w:p w14:paraId="6B4542D7" w14:textId="5B22195B" w:rsidR="00A570E3" w:rsidRDefault="00A570E3" w:rsidP="006A6E16">
      <w:pPr>
        <w:jc w:val="both"/>
        <w:rPr>
          <w:sz w:val="28"/>
          <w:szCs w:val="28"/>
        </w:rPr>
      </w:pPr>
    </w:p>
    <w:p w14:paraId="46339D96" w14:textId="4531620D" w:rsidR="00A570E3" w:rsidRDefault="00A570E3" w:rsidP="006A6E16">
      <w:pPr>
        <w:jc w:val="both"/>
        <w:rPr>
          <w:sz w:val="28"/>
          <w:szCs w:val="28"/>
        </w:rPr>
      </w:pPr>
    </w:p>
    <w:p w14:paraId="128B6F68" w14:textId="415EF7C1" w:rsidR="00A570E3" w:rsidRDefault="00A570E3" w:rsidP="006A6E16">
      <w:pPr>
        <w:jc w:val="both"/>
        <w:rPr>
          <w:sz w:val="28"/>
          <w:szCs w:val="28"/>
        </w:rPr>
      </w:pPr>
      <w:r>
        <w:rPr>
          <w:sz w:val="28"/>
          <w:szCs w:val="28"/>
        </w:rPr>
        <w:t xml:space="preserve">When you follow your </w:t>
      </w:r>
      <w:r w:rsidR="0090045A">
        <w:rPr>
          <w:sz w:val="28"/>
          <w:szCs w:val="28"/>
        </w:rPr>
        <w:t>competitor,</w:t>
      </w:r>
      <w:r>
        <w:rPr>
          <w:sz w:val="28"/>
          <w:szCs w:val="28"/>
        </w:rPr>
        <w:t xml:space="preserve"> who don’t really know what he/she is doing, you adopt their mistakes and suffer the consequences as well.</w:t>
      </w:r>
    </w:p>
    <w:p w14:paraId="5BFAE5BF" w14:textId="434CC041" w:rsidR="00A570E3" w:rsidRDefault="00A570E3" w:rsidP="006A6E16">
      <w:pPr>
        <w:jc w:val="both"/>
        <w:rPr>
          <w:sz w:val="28"/>
          <w:szCs w:val="28"/>
        </w:rPr>
      </w:pPr>
    </w:p>
    <w:p w14:paraId="72785EB8" w14:textId="63E8F4EF" w:rsidR="00A570E3" w:rsidRDefault="00A570E3" w:rsidP="006A6E16">
      <w:pPr>
        <w:jc w:val="both"/>
        <w:rPr>
          <w:sz w:val="28"/>
          <w:szCs w:val="28"/>
        </w:rPr>
      </w:pPr>
      <w:r>
        <w:rPr>
          <w:sz w:val="28"/>
          <w:szCs w:val="28"/>
        </w:rPr>
        <w:t xml:space="preserve">A lot of business owners are really great at their trade, but are, I’m afraid, really bad </w:t>
      </w:r>
      <w:r w:rsidR="0090045A">
        <w:rPr>
          <w:sz w:val="28"/>
          <w:szCs w:val="28"/>
        </w:rPr>
        <w:t>businesspeople</w:t>
      </w:r>
      <w:r>
        <w:rPr>
          <w:sz w:val="28"/>
          <w:szCs w:val="28"/>
        </w:rPr>
        <w:t>.</w:t>
      </w:r>
    </w:p>
    <w:p w14:paraId="138974D3" w14:textId="25D216C2" w:rsidR="00006176" w:rsidRDefault="00006176">
      <w:pPr>
        <w:rPr>
          <w:sz w:val="28"/>
          <w:szCs w:val="28"/>
        </w:rPr>
      </w:pPr>
      <w:r>
        <w:rPr>
          <w:sz w:val="28"/>
          <w:szCs w:val="28"/>
        </w:rPr>
        <w:br w:type="page"/>
      </w:r>
    </w:p>
    <w:p w14:paraId="18CFC7A3" w14:textId="13842C9B" w:rsidR="005D262E" w:rsidRDefault="005D262E" w:rsidP="006A6E16">
      <w:pPr>
        <w:jc w:val="both"/>
        <w:rPr>
          <w:sz w:val="28"/>
          <w:szCs w:val="28"/>
        </w:rPr>
      </w:pPr>
    </w:p>
    <w:p w14:paraId="50AFE55D" w14:textId="06FEFD53" w:rsidR="005D262E" w:rsidRDefault="005D262E" w:rsidP="006A6E16">
      <w:pPr>
        <w:jc w:val="both"/>
        <w:rPr>
          <w:sz w:val="28"/>
          <w:szCs w:val="28"/>
        </w:rPr>
      </w:pPr>
    </w:p>
    <w:p w14:paraId="7F491923" w14:textId="348124BD" w:rsidR="005D262E" w:rsidRPr="00805A75" w:rsidRDefault="005D262E" w:rsidP="00805A75">
      <w:pPr>
        <w:pStyle w:val="Heading2"/>
        <w:jc w:val="center"/>
      </w:pPr>
      <w:bookmarkStart w:id="10" w:name="_Toc65051289"/>
      <w:r>
        <w:t>Mistake #4 – Do Not Understand The Difference</w:t>
      </w:r>
      <w:r w:rsidR="00805A75">
        <w:br/>
      </w:r>
      <w:r>
        <w:t>Between Markup and Margin</w:t>
      </w:r>
      <w:bookmarkEnd w:id="10"/>
    </w:p>
    <w:p w14:paraId="55218F15" w14:textId="77777777" w:rsidR="005D262E" w:rsidRDefault="005D262E" w:rsidP="006A6E16">
      <w:pPr>
        <w:jc w:val="both"/>
        <w:rPr>
          <w:sz w:val="28"/>
          <w:szCs w:val="28"/>
        </w:rPr>
      </w:pPr>
    </w:p>
    <w:p w14:paraId="5075D93F" w14:textId="77777777" w:rsidR="005D262E" w:rsidRDefault="005D262E" w:rsidP="006A6E16">
      <w:pPr>
        <w:jc w:val="both"/>
        <w:rPr>
          <w:sz w:val="28"/>
          <w:szCs w:val="28"/>
        </w:rPr>
      </w:pPr>
      <w:r>
        <w:rPr>
          <w:sz w:val="28"/>
          <w:szCs w:val="28"/>
        </w:rPr>
        <w:t xml:space="preserve">Along the lines of miscalculation, a lot of business owners do not understand the difference between mark up and gross profit margin. These are not the same. </w:t>
      </w:r>
    </w:p>
    <w:p w14:paraId="585B58D3" w14:textId="77777777" w:rsidR="005D262E" w:rsidRDefault="005D262E" w:rsidP="006A6E16">
      <w:pPr>
        <w:jc w:val="both"/>
        <w:rPr>
          <w:sz w:val="28"/>
          <w:szCs w:val="28"/>
        </w:rPr>
      </w:pPr>
    </w:p>
    <w:p w14:paraId="0D039539" w14:textId="58373556" w:rsidR="005D262E" w:rsidRDefault="005D262E" w:rsidP="006A6E16">
      <w:pPr>
        <w:jc w:val="both"/>
        <w:rPr>
          <w:sz w:val="28"/>
          <w:szCs w:val="28"/>
        </w:rPr>
      </w:pPr>
      <w:r>
        <w:rPr>
          <w:sz w:val="28"/>
          <w:szCs w:val="28"/>
        </w:rPr>
        <w:t>They falsely believe that if they mark up by 10% that they’ll have a margin of 10%. In fact</w:t>
      </w:r>
      <w:r w:rsidR="00A570E3">
        <w:rPr>
          <w:sz w:val="28"/>
          <w:szCs w:val="28"/>
        </w:rPr>
        <w:t>,</w:t>
      </w:r>
      <w:r>
        <w:rPr>
          <w:sz w:val="28"/>
          <w:szCs w:val="28"/>
        </w:rPr>
        <w:t xml:space="preserve"> they’ll only have a margin of 9%. </w:t>
      </w:r>
    </w:p>
    <w:p w14:paraId="21CD545E" w14:textId="77777777" w:rsidR="005D262E" w:rsidRDefault="005D262E" w:rsidP="006A6E16">
      <w:pPr>
        <w:jc w:val="both"/>
        <w:rPr>
          <w:sz w:val="28"/>
          <w:szCs w:val="28"/>
        </w:rPr>
      </w:pPr>
    </w:p>
    <w:p w14:paraId="6B91658A" w14:textId="5D8065C6" w:rsidR="005D262E" w:rsidRDefault="005D262E" w:rsidP="006A6E16">
      <w:pPr>
        <w:jc w:val="both"/>
        <w:rPr>
          <w:sz w:val="28"/>
          <w:szCs w:val="28"/>
        </w:rPr>
      </w:pPr>
      <w:r>
        <w:rPr>
          <w:sz w:val="28"/>
          <w:szCs w:val="28"/>
        </w:rPr>
        <w:t>Most businesses need a much larger margin than just 10% and the way the math works, this misconception and miscalculation only exacerbates the problem further and the amount they are robbing themselves becomes vastly greater.</w:t>
      </w:r>
    </w:p>
    <w:p w14:paraId="7EEB6A53" w14:textId="285ADB9E" w:rsidR="005D262E" w:rsidRDefault="005D262E" w:rsidP="006A6E16">
      <w:pPr>
        <w:jc w:val="both"/>
        <w:rPr>
          <w:sz w:val="28"/>
          <w:szCs w:val="28"/>
        </w:rPr>
      </w:pPr>
    </w:p>
    <w:p w14:paraId="40A7F605" w14:textId="509C4061" w:rsidR="00006176" w:rsidRDefault="00006176">
      <w:pPr>
        <w:rPr>
          <w:sz w:val="28"/>
          <w:szCs w:val="28"/>
        </w:rPr>
      </w:pPr>
      <w:r>
        <w:rPr>
          <w:sz w:val="28"/>
          <w:szCs w:val="28"/>
        </w:rPr>
        <w:br w:type="page"/>
      </w:r>
    </w:p>
    <w:p w14:paraId="155EA9C0" w14:textId="77777777" w:rsidR="005D262E" w:rsidRDefault="005D262E" w:rsidP="006A6E16">
      <w:pPr>
        <w:jc w:val="both"/>
        <w:rPr>
          <w:sz w:val="28"/>
          <w:szCs w:val="28"/>
        </w:rPr>
      </w:pPr>
    </w:p>
    <w:p w14:paraId="560720DD" w14:textId="6A84A010" w:rsidR="005D262E" w:rsidRDefault="005D262E" w:rsidP="006A6E16">
      <w:pPr>
        <w:jc w:val="both"/>
        <w:rPr>
          <w:sz w:val="28"/>
          <w:szCs w:val="28"/>
        </w:rPr>
      </w:pPr>
    </w:p>
    <w:p w14:paraId="7CFD8796" w14:textId="2E7AA03F" w:rsidR="005D262E" w:rsidRDefault="005D262E" w:rsidP="00805A75">
      <w:pPr>
        <w:pStyle w:val="Heading2"/>
        <w:jc w:val="center"/>
        <w:rPr>
          <w:sz w:val="28"/>
          <w:szCs w:val="28"/>
        </w:rPr>
      </w:pPr>
      <w:bookmarkStart w:id="11" w:name="_Toc65051290"/>
      <w:r>
        <w:t>Mistake #5 – Garage Mentality</w:t>
      </w:r>
      <w:bookmarkEnd w:id="11"/>
    </w:p>
    <w:p w14:paraId="3CC2AFAF" w14:textId="77777777" w:rsidR="005D262E" w:rsidRDefault="005D262E" w:rsidP="006A6E16">
      <w:pPr>
        <w:jc w:val="both"/>
        <w:rPr>
          <w:sz w:val="28"/>
          <w:szCs w:val="28"/>
        </w:rPr>
      </w:pPr>
    </w:p>
    <w:p w14:paraId="4C170EB7" w14:textId="53ED472E" w:rsidR="005D262E" w:rsidRDefault="005D262E" w:rsidP="006A6E16">
      <w:pPr>
        <w:jc w:val="both"/>
        <w:rPr>
          <w:sz w:val="28"/>
          <w:szCs w:val="28"/>
        </w:rPr>
      </w:pPr>
      <w:r>
        <w:rPr>
          <w:sz w:val="28"/>
          <w:szCs w:val="28"/>
        </w:rPr>
        <w:t>A lot of businesses started out from home. Or like some of the very famous comp</w:t>
      </w:r>
      <w:r w:rsidR="00A570E3">
        <w:rPr>
          <w:sz w:val="28"/>
          <w:szCs w:val="28"/>
        </w:rPr>
        <w:t>a</w:t>
      </w:r>
      <w:r>
        <w:rPr>
          <w:sz w:val="28"/>
          <w:szCs w:val="28"/>
        </w:rPr>
        <w:t>nies like Apple and several others, started in a garage. As the businesses grew, the businesses owners’ business acumen often didn’t grow alongside it.</w:t>
      </w:r>
    </w:p>
    <w:p w14:paraId="26BCDC6A" w14:textId="77777777" w:rsidR="005D262E" w:rsidRDefault="005D262E" w:rsidP="006A6E16">
      <w:pPr>
        <w:jc w:val="both"/>
        <w:rPr>
          <w:sz w:val="28"/>
          <w:szCs w:val="28"/>
        </w:rPr>
      </w:pPr>
    </w:p>
    <w:p w14:paraId="52F96E95" w14:textId="180F17AE" w:rsidR="00A570E3" w:rsidRDefault="005D262E" w:rsidP="006A6E16">
      <w:pPr>
        <w:jc w:val="both"/>
        <w:rPr>
          <w:sz w:val="28"/>
          <w:szCs w:val="28"/>
        </w:rPr>
      </w:pPr>
      <w:r>
        <w:rPr>
          <w:sz w:val="28"/>
          <w:szCs w:val="28"/>
        </w:rPr>
        <w:t xml:space="preserve">Now, they occupy larger facilities and many people and </w:t>
      </w:r>
      <w:r w:rsidR="00A570E3">
        <w:rPr>
          <w:sz w:val="28"/>
          <w:szCs w:val="28"/>
        </w:rPr>
        <w:t>more assets, investments and finance-expenses. Their overheads grew significantly, but often their pricing mentality is still stuck at the prices offered out of their garage.</w:t>
      </w:r>
    </w:p>
    <w:p w14:paraId="160C3266" w14:textId="6CF631C4" w:rsidR="00A570E3" w:rsidRDefault="00A570E3" w:rsidP="006A6E16">
      <w:pPr>
        <w:jc w:val="both"/>
        <w:rPr>
          <w:sz w:val="28"/>
          <w:szCs w:val="28"/>
        </w:rPr>
      </w:pPr>
    </w:p>
    <w:p w14:paraId="3BE02DAE" w14:textId="012718C1" w:rsidR="00A570E3" w:rsidRDefault="00A570E3" w:rsidP="006A6E16">
      <w:pPr>
        <w:jc w:val="both"/>
        <w:rPr>
          <w:sz w:val="28"/>
          <w:szCs w:val="28"/>
        </w:rPr>
      </w:pPr>
      <w:r>
        <w:rPr>
          <w:sz w:val="28"/>
          <w:szCs w:val="28"/>
        </w:rPr>
        <w:t>Quite frankly, their bigger operations require greater markups or greater gross profit margin, but their mentality is that their products or service should still be near the levels of back when they started.</w:t>
      </w:r>
    </w:p>
    <w:p w14:paraId="107D92B2" w14:textId="5905FDC8" w:rsidR="00A570E3" w:rsidRDefault="00A570E3" w:rsidP="006A6E16">
      <w:pPr>
        <w:jc w:val="both"/>
        <w:rPr>
          <w:sz w:val="28"/>
          <w:szCs w:val="28"/>
        </w:rPr>
      </w:pPr>
    </w:p>
    <w:p w14:paraId="55E5BDD1" w14:textId="6BA2DC6D" w:rsidR="00006176" w:rsidRDefault="00006176">
      <w:pPr>
        <w:rPr>
          <w:sz w:val="28"/>
          <w:szCs w:val="28"/>
        </w:rPr>
      </w:pPr>
      <w:r>
        <w:rPr>
          <w:sz w:val="28"/>
          <w:szCs w:val="28"/>
        </w:rPr>
        <w:br w:type="page"/>
      </w:r>
    </w:p>
    <w:p w14:paraId="61EF2BD8" w14:textId="77777777" w:rsidR="00A570E3" w:rsidRDefault="00A570E3" w:rsidP="006A6E16">
      <w:pPr>
        <w:jc w:val="both"/>
        <w:rPr>
          <w:sz w:val="28"/>
          <w:szCs w:val="28"/>
        </w:rPr>
      </w:pPr>
    </w:p>
    <w:p w14:paraId="1BE95934" w14:textId="0C6FE7AF" w:rsidR="00A570E3" w:rsidRDefault="00A570E3" w:rsidP="006A6E16">
      <w:pPr>
        <w:jc w:val="both"/>
        <w:rPr>
          <w:sz w:val="28"/>
          <w:szCs w:val="28"/>
        </w:rPr>
      </w:pPr>
    </w:p>
    <w:p w14:paraId="780AB070" w14:textId="549A2285" w:rsidR="00A570E3" w:rsidRPr="00805A75" w:rsidRDefault="00A570E3" w:rsidP="00805A75">
      <w:pPr>
        <w:pStyle w:val="Heading2"/>
        <w:jc w:val="center"/>
      </w:pPr>
      <w:bookmarkStart w:id="12" w:name="_Toc65051291"/>
      <w:r>
        <w:t>Mistake #6 – Do Not Keep A Good Eye</w:t>
      </w:r>
      <w:r w:rsidR="00805A75">
        <w:br/>
      </w:r>
      <w:r>
        <w:t>On The Gross Profit Margin</w:t>
      </w:r>
      <w:bookmarkEnd w:id="12"/>
    </w:p>
    <w:p w14:paraId="3C17CC70" w14:textId="77777777" w:rsidR="00A570E3" w:rsidRDefault="00A570E3" w:rsidP="006A6E16">
      <w:pPr>
        <w:jc w:val="both"/>
        <w:rPr>
          <w:sz w:val="28"/>
          <w:szCs w:val="28"/>
        </w:rPr>
      </w:pPr>
    </w:p>
    <w:p w14:paraId="680DC61C" w14:textId="0C1CD796" w:rsidR="00A570E3" w:rsidRDefault="00A570E3" w:rsidP="006A6E16">
      <w:pPr>
        <w:jc w:val="both"/>
        <w:rPr>
          <w:sz w:val="28"/>
          <w:szCs w:val="28"/>
        </w:rPr>
      </w:pPr>
      <w:r>
        <w:rPr>
          <w:sz w:val="28"/>
          <w:szCs w:val="28"/>
        </w:rPr>
        <w:t>A lot of business owners do not really understand the excessive importance of the gross profit margin. This is an incredibly important measure you can use to steer your business towards success and sound profitability.</w:t>
      </w:r>
    </w:p>
    <w:p w14:paraId="49874991" w14:textId="661E22BB" w:rsidR="00A570E3" w:rsidRDefault="00A570E3" w:rsidP="006A6E16">
      <w:pPr>
        <w:jc w:val="both"/>
        <w:rPr>
          <w:sz w:val="28"/>
          <w:szCs w:val="28"/>
        </w:rPr>
      </w:pPr>
    </w:p>
    <w:p w14:paraId="2D273EB8" w14:textId="64821E78" w:rsidR="00A570E3" w:rsidRDefault="00A570E3" w:rsidP="006A6E16">
      <w:pPr>
        <w:jc w:val="both"/>
        <w:rPr>
          <w:sz w:val="28"/>
          <w:szCs w:val="28"/>
        </w:rPr>
      </w:pPr>
      <w:r>
        <w:rPr>
          <w:sz w:val="28"/>
          <w:szCs w:val="28"/>
        </w:rPr>
        <w:t>The better you understand the fundamentals of business they better you will be able to run your business and the better your decisions will be.</w:t>
      </w:r>
    </w:p>
    <w:p w14:paraId="6ED7E04C" w14:textId="6AC4A35E" w:rsidR="00A570E3" w:rsidRDefault="00A570E3" w:rsidP="006A6E16">
      <w:pPr>
        <w:jc w:val="both"/>
        <w:rPr>
          <w:sz w:val="28"/>
          <w:szCs w:val="28"/>
        </w:rPr>
      </w:pPr>
    </w:p>
    <w:p w14:paraId="14BC2C63" w14:textId="39B4D144" w:rsidR="00A570E3" w:rsidRDefault="00A570E3" w:rsidP="006A6E16">
      <w:pPr>
        <w:jc w:val="both"/>
        <w:rPr>
          <w:sz w:val="28"/>
          <w:szCs w:val="28"/>
        </w:rPr>
      </w:pPr>
      <w:r>
        <w:rPr>
          <w:sz w:val="28"/>
          <w:szCs w:val="28"/>
        </w:rPr>
        <w:t xml:space="preserve">With just a </w:t>
      </w:r>
      <w:r w:rsidR="0090045A">
        <w:rPr>
          <w:sz w:val="28"/>
          <w:szCs w:val="28"/>
        </w:rPr>
        <w:t>little better insight</w:t>
      </w:r>
      <w:r>
        <w:rPr>
          <w:sz w:val="28"/>
          <w:szCs w:val="28"/>
        </w:rPr>
        <w:t>, you’ll make more educated decisions, and you’ll achieve better results. Many of the questions you struggle with and many of the answers you seek, resolve themselves much easier with greater understanding and insights into how business actually works.</w:t>
      </w:r>
    </w:p>
    <w:p w14:paraId="012EC282" w14:textId="79E8B0B7" w:rsidR="00A570E3" w:rsidRDefault="00A570E3" w:rsidP="006A6E16">
      <w:pPr>
        <w:jc w:val="both"/>
        <w:rPr>
          <w:sz w:val="28"/>
          <w:szCs w:val="28"/>
        </w:rPr>
      </w:pPr>
    </w:p>
    <w:p w14:paraId="6ED06539" w14:textId="2FC1F06A" w:rsidR="00A570E3" w:rsidRDefault="00A570E3" w:rsidP="006A6E16">
      <w:pPr>
        <w:jc w:val="both"/>
        <w:rPr>
          <w:sz w:val="28"/>
          <w:szCs w:val="28"/>
        </w:rPr>
      </w:pPr>
      <w:r>
        <w:rPr>
          <w:sz w:val="28"/>
          <w:szCs w:val="28"/>
        </w:rPr>
        <w:t>But most business owners do not seek help. Most do not buy consulting services, coaching, programs let alone even read books or other materials that can help them.</w:t>
      </w:r>
    </w:p>
    <w:p w14:paraId="3E30CC4F" w14:textId="1B79FC8B" w:rsidR="000F01EA" w:rsidRDefault="000F01EA" w:rsidP="006A6E16">
      <w:pPr>
        <w:jc w:val="both"/>
        <w:rPr>
          <w:sz w:val="28"/>
          <w:szCs w:val="28"/>
        </w:rPr>
      </w:pPr>
      <w:r>
        <w:rPr>
          <w:sz w:val="28"/>
          <w:szCs w:val="28"/>
        </w:rPr>
        <w:t xml:space="preserve">Along the lines of the missed insights to Gross Profit Margin is that many </w:t>
      </w:r>
      <w:r w:rsidR="0090045A">
        <w:rPr>
          <w:sz w:val="28"/>
          <w:szCs w:val="28"/>
        </w:rPr>
        <w:t>businessowners’</w:t>
      </w:r>
      <w:r>
        <w:rPr>
          <w:sz w:val="28"/>
          <w:szCs w:val="28"/>
        </w:rPr>
        <w:t xml:space="preserve"> price their products or services as if these are volume items</w:t>
      </w:r>
      <w:r w:rsidR="005106B3">
        <w:rPr>
          <w:sz w:val="28"/>
          <w:szCs w:val="28"/>
        </w:rPr>
        <w:t>, i.e. as if these are sold at great volumes.</w:t>
      </w:r>
    </w:p>
    <w:p w14:paraId="1ECA71F2" w14:textId="578222A9" w:rsidR="005106B3" w:rsidRDefault="005106B3" w:rsidP="006A6E16">
      <w:pPr>
        <w:jc w:val="both"/>
        <w:rPr>
          <w:sz w:val="28"/>
          <w:szCs w:val="28"/>
        </w:rPr>
      </w:pPr>
    </w:p>
    <w:p w14:paraId="36788DC1" w14:textId="3B780E08" w:rsidR="005106B3" w:rsidRDefault="005106B3" w:rsidP="006A6E16">
      <w:pPr>
        <w:jc w:val="both"/>
        <w:rPr>
          <w:sz w:val="28"/>
          <w:szCs w:val="28"/>
        </w:rPr>
      </w:pPr>
      <w:r>
        <w:rPr>
          <w:sz w:val="28"/>
          <w:szCs w:val="28"/>
        </w:rPr>
        <w:t xml:space="preserve">But the fact of the matter is that many items or services aren’t volume items. </w:t>
      </w:r>
    </w:p>
    <w:p w14:paraId="07BF1F3A" w14:textId="4A1DB123" w:rsidR="005106B3" w:rsidRDefault="005106B3" w:rsidP="006A6E16">
      <w:pPr>
        <w:jc w:val="both"/>
        <w:rPr>
          <w:sz w:val="28"/>
          <w:szCs w:val="28"/>
        </w:rPr>
      </w:pPr>
    </w:p>
    <w:p w14:paraId="702166FA" w14:textId="0A4737A3" w:rsidR="005106B3" w:rsidRDefault="005106B3" w:rsidP="006A6E16">
      <w:pPr>
        <w:jc w:val="both"/>
        <w:rPr>
          <w:sz w:val="28"/>
          <w:szCs w:val="28"/>
        </w:rPr>
      </w:pPr>
      <w:r>
        <w:rPr>
          <w:sz w:val="28"/>
          <w:szCs w:val="28"/>
        </w:rPr>
        <w:t>When the products or services are not volume items, you are more often than not in need of securing higher gross profit margins in order to secure sound and profitable business results.</w:t>
      </w:r>
    </w:p>
    <w:p w14:paraId="692E2401" w14:textId="2A28389E" w:rsidR="005106B3" w:rsidRDefault="005106B3" w:rsidP="006A6E16">
      <w:pPr>
        <w:jc w:val="both"/>
        <w:rPr>
          <w:sz w:val="28"/>
          <w:szCs w:val="28"/>
        </w:rPr>
      </w:pPr>
    </w:p>
    <w:p w14:paraId="6410E1B5" w14:textId="5F69D256" w:rsidR="005106B3" w:rsidRDefault="005106B3" w:rsidP="006A6E16">
      <w:pPr>
        <w:jc w:val="both"/>
        <w:rPr>
          <w:sz w:val="28"/>
          <w:szCs w:val="28"/>
        </w:rPr>
      </w:pPr>
      <w:r>
        <w:rPr>
          <w:sz w:val="28"/>
          <w:szCs w:val="28"/>
        </w:rPr>
        <w:t>The sooner you get accustomed to this the better.</w:t>
      </w:r>
    </w:p>
    <w:p w14:paraId="79B71803" w14:textId="00212514" w:rsidR="005106B3" w:rsidRDefault="005106B3" w:rsidP="006A6E16">
      <w:pPr>
        <w:jc w:val="both"/>
        <w:rPr>
          <w:sz w:val="28"/>
          <w:szCs w:val="28"/>
        </w:rPr>
      </w:pPr>
    </w:p>
    <w:p w14:paraId="129818A8" w14:textId="26DFDD31" w:rsidR="005106B3" w:rsidRDefault="005106B3" w:rsidP="006A6E16">
      <w:pPr>
        <w:jc w:val="both"/>
        <w:rPr>
          <w:sz w:val="28"/>
          <w:szCs w:val="28"/>
        </w:rPr>
      </w:pPr>
      <w:r>
        <w:rPr>
          <w:sz w:val="28"/>
          <w:szCs w:val="28"/>
        </w:rPr>
        <w:lastRenderedPageBreak/>
        <w:t>I have worked with a company on and off of a long time. For long they operated with way too low a gross profit margin. Their products were not volume sellers, and they were priced around the $3,500 mark.</w:t>
      </w:r>
    </w:p>
    <w:p w14:paraId="7535626F" w14:textId="1C0E4106" w:rsidR="005106B3" w:rsidRDefault="005106B3" w:rsidP="006A6E16">
      <w:pPr>
        <w:jc w:val="both"/>
        <w:rPr>
          <w:sz w:val="28"/>
          <w:szCs w:val="28"/>
        </w:rPr>
      </w:pPr>
    </w:p>
    <w:p w14:paraId="69E15107" w14:textId="4039CCAD" w:rsidR="005106B3" w:rsidRDefault="005106B3" w:rsidP="006A6E16">
      <w:pPr>
        <w:jc w:val="both"/>
        <w:rPr>
          <w:sz w:val="28"/>
          <w:szCs w:val="28"/>
        </w:rPr>
      </w:pPr>
      <w:r>
        <w:rPr>
          <w:sz w:val="28"/>
          <w:szCs w:val="28"/>
        </w:rPr>
        <w:t>As I would ask them: “Do you believe that lowering the price by $500 would bring a significant increase in volumes sold?</w:t>
      </w:r>
    </w:p>
    <w:p w14:paraId="046DD641" w14:textId="04C12115" w:rsidR="005106B3" w:rsidRDefault="005106B3" w:rsidP="006A6E16">
      <w:pPr>
        <w:jc w:val="both"/>
        <w:rPr>
          <w:sz w:val="28"/>
          <w:szCs w:val="28"/>
        </w:rPr>
      </w:pPr>
    </w:p>
    <w:p w14:paraId="001ECF37" w14:textId="74596745" w:rsidR="005106B3" w:rsidRDefault="005106B3" w:rsidP="006A6E16">
      <w:pPr>
        <w:jc w:val="both"/>
        <w:rPr>
          <w:sz w:val="28"/>
          <w:szCs w:val="28"/>
        </w:rPr>
      </w:pPr>
      <w:r>
        <w:rPr>
          <w:sz w:val="28"/>
          <w:szCs w:val="28"/>
        </w:rPr>
        <w:t>And their reply would be a resounding: “No.”</w:t>
      </w:r>
    </w:p>
    <w:p w14:paraId="24DBB0E3" w14:textId="1B1DC0D2" w:rsidR="005106B3" w:rsidRDefault="005106B3" w:rsidP="006A6E16">
      <w:pPr>
        <w:jc w:val="both"/>
        <w:rPr>
          <w:sz w:val="28"/>
          <w:szCs w:val="28"/>
        </w:rPr>
      </w:pPr>
    </w:p>
    <w:p w14:paraId="5F7AEF49" w14:textId="10E0B675" w:rsidR="005106B3" w:rsidRDefault="005106B3" w:rsidP="006A6E16">
      <w:pPr>
        <w:jc w:val="both"/>
        <w:rPr>
          <w:sz w:val="28"/>
          <w:szCs w:val="28"/>
        </w:rPr>
      </w:pPr>
      <w:r>
        <w:rPr>
          <w:sz w:val="28"/>
          <w:szCs w:val="28"/>
        </w:rPr>
        <w:t>“What if the price was lowered by $1,000?”, I would question and still the answer would be a resounding:</w:t>
      </w:r>
    </w:p>
    <w:p w14:paraId="17C44EAB" w14:textId="610AB762" w:rsidR="005106B3" w:rsidRDefault="005106B3" w:rsidP="006A6E16">
      <w:pPr>
        <w:jc w:val="both"/>
        <w:rPr>
          <w:sz w:val="28"/>
          <w:szCs w:val="28"/>
        </w:rPr>
      </w:pPr>
    </w:p>
    <w:p w14:paraId="732A0C75" w14:textId="70429AE0" w:rsidR="005106B3" w:rsidRDefault="005106B3" w:rsidP="006A6E16">
      <w:pPr>
        <w:jc w:val="both"/>
        <w:rPr>
          <w:sz w:val="28"/>
          <w:szCs w:val="28"/>
        </w:rPr>
      </w:pPr>
      <w:r>
        <w:rPr>
          <w:sz w:val="28"/>
          <w:szCs w:val="28"/>
        </w:rPr>
        <w:t>“No!”</w:t>
      </w:r>
    </w:p>
    <w:p w14:paraId="463C80F4" w14:textId="1A2BFAF7" w:rsidR="005106B3" w:rsidRDefault="005106B3" w:rsidP="006A6E16">
      <w:pPr>
        <w:jc w:val="both"/>
        <w:rPr>
          <w:sz w:val="28"/>
          <w:szCs w:val="28"/>
        </w:rPr>
      </w:pPr>
    </w:p>
    <w:p w14:paraId="2447A5E8" w14:textId="43D4D68F" w:rsidR="005106B3" w:rsidRDefault="005106B3" w:rsidP="006A6E16">
      <w:pPr>
        <w:jc w:val="both"/>
        <w:rPr>
          <w:sz w:val="28"/>
          <w:szCs w:val="28"/>
        </w:rPr>
      </w:pPr>
      <w:r>
        <w:rPr>
          <w:sz w:val="28"/>
          <w:szCs w:val="28"/>
        </w:rPr>
        <w:t>Well, by same token, how much would the volume of sales drop if the price was $500 higher, or even $1,000 more per product.</w:t>
      </w:r>
    </w:p>
    <w:p w14:paraId="57381226" w14:textId="1D1D32B8" w:rsidR="005106B3" w:rsidRDefault="005106B3" w:rsidP="006A6E16">
      <w:pPr>
        <w:jc w:val="both"/>
        <w:rPr>
          <w:sz w:val="28"/>
          <w:szCs w:val="28"/>
        </w:rPr>
      </w:pPr>
    </w:p>
    <w:p w14:paraId="042F7A70" w14:textId="46CAB6E4" w:rsidR="005106B3" w:rsidRDefault="005106B3" w:rsidP="006A6E16">
      <w:pPr>
        <w:jc w:val="both"/>
        <w:rPr>
          <w:sz w:val="28"/>
          <w:szCs w:val="28"/>
        </w:rPr>
      </w:pPr>
      <w:r>
        <w:rPr>
          <w:sz w:val="28"/>
          <w:szCs w:val="28"/>
        </w:rPr>
        <w:t>It took quite a bit of convincing to get them to move up their pricing. The results were that there was no drop in sales (in volumes), only increased revenues and increased profits.</w:t>
      </w:r>
    </w:p>
    <w:p w14:paraId="69D7261D" w14:textId="7DDE05D7" w:rsidR="005106B3" w:rsidRDefault="005106B3" w:rsidP="006A6E16">
      <w:pPr>
        <w:jc w:val="both"/>
        <w:rPr>
          <w:sz w:val="28"/>
          <w:szCs w:val="28"/>
        </w:rPr>
      </w:pPr>
    </w:p>
    <w:p w14:paraId="49930B1B" w14:textId="342E97EF" w:rsidR="005106B3" w:rsidRDefault="005106B3" w:rsidP="006A6E16">
      <w:pPr>
        <w:jc w:val="both"/>
        <w:rPr>
          <w:sz w:val="28"/>
          <w:szCs w:val="28"/>
        </w:rPr>
      </w:pPr>
      <w:r>
        <w:rPr>
          <w:sz w:val="28"/>
          <w:szCs w:val="28"/>
        </w:rPr>
        <w:t>The customers of these products wanted the products, it could already be considered a high price item at $3,500 but the customers were OK about it because the items of great quality and performance served a purpose and provided everything they were looking for. I bet you could even move the price to $5,000 and you would hardly lose any sales in terms of volume.</w:t>
      </w:r>
    </w:p>
    <w:p w14:paraId="16B2F735" w14:textId="1C0A3F2A" w:rsidR="005106B3" w:rsidRDefault="005106B3" w:rsidP="006A6E16">
      <w:pPr>
        <w:jc w:val="both"/>
        <w:rPr>
          <w:sz w:val="28"/>
          <w:szCs w:val="28"/>
        </w:rPr>
      </w:pPr>
    </w:p>
    <w:p w14:paraId="5025FE81" w14:textId="77777777" w:rsidR="00FB30D4" w:rsidRDefault="00FB30D4" w:rsidP="006A6E16">
      <w:pPr>
        <w:jc w:val="both"/>
        <w:rPr>
          <w:sz w:val="28"/>
          <w:szCs w:val="28"/>
        </w:rPr>
      </w:pPr>
    </w:p>
    <w:p w14:paraId="3CAD3861" w14:textId="2F71ED30" w:rsidR="00006176" w:rsidRDefault="00006176">
      <w:pPr>
        <w:rPr>
          <w:sz w:val="28"/>
          <w:szCs w:val="28"/>
        </w:rPr>
      </w:pPr>
      <w:r>
        <w:rPr>
          <w:sz w:val="28"/>
          <w:szCs w:val="28"/>
        </w:rPr>
        <w:br w:type="page"/>
      </w:r>
    </w:p>
    <w:p w14:paraId="40A51D9C" w14:textId="77777777" w:rsidR="005106B3" w:rsidRDefault="005106B3" w:rsidP="006A6E16">
      <w:pPr>
        <w:jc w:val="both"/>
        <w:rPr>
          <w:sz w:val="28"/>
          <w:szCs w:val="28"/>
        </w:rPr>
      </w:pPr>
    </w:p>
    <w:p w14:paraId="7226D3F7" w14:textId="3545671C" w:rsidR="00A570E3" w:rsidRDefault="005106B3" w:rsidP="00805A75">
      <w:pPr>
        <w:pStyle w:val="Heading2"/>
        <w:jc w:val="center"/>
      </w:pPr>
      <w:bookmarkStart w:id="13" w:name="_Toc65051292"/>
      <w:r>
        <w:t xml:space="preserve">Mistake #7 – Discounting Too Much, </w:t>
      </w:r>
      <w:r w:rsidR="00805A75">
        <w:br/>
      </w:r>
      <w:r>
        <w:t>Too Soon, And Too Often</w:t>
      </w:r>
      <w:bookmarkEnd w:id="13"/>
    </w:p>
    <w:p w14:paraId="1216326A" w14:textId="6ADF0B56" w:rsidR="005106B3" w:rsidRDefault="005106B3" w:rsidP="006A6E16">
      <w:pPr>
        <w:jc w:val="both"/>
        <w:rPr>
          <w:sz w:val="28"/>
          <w:szCs w:val="28"/>
        </w:rPr>
      </w:pPr>
    </w:p>
    <w:p w14:paraId="09C2C154" w14:textId="567D6AA8" w:rsidR="005106B3" w:rsidRDefault="005106B3" w:rsidP="006A6E16">
      <w:pPr>
        <w:jc w:val="both"/>
        <w:rPr>
          <w:sz w:val="28"/>
          <w:szCs w:val="28"/>
        </w:rPr>
      </w:pPr>
      <w:r>
        <w:rPr>
          <w:sz w:val="28"/>
          <w:szCs w:val="28"/>
        </w:rPr>
        <w:t>Perhaps you are pricing well enough. But what about the discounts you offer?</w:t>
      </w:r>
    </w:p>
    <w:p w14:paraId="24718FB1" w14:textId="33A238EA" w:rsidR="005106B3" w:rsidRDefault="005106B3" w:rsidP="006A6E16">
      <w:pPr>
        <w:jc w:val="both"/>
        <w:rPr>
          <w:sz w:val="28"/>
          <w:szCs w:val="28"/>
        </w:rPr>
      </w:pPr>
    </w:p>
    <w:p w14:paraId="716E4B03" w14:textId="6DC5579F" w:rsidR="005106B3" w:rsidRDefault="005106B3" w:rsidP="006A6E16">
      <w:pPr>
        <w:jc w:val="both"/>
        <w:rPr>
          <w:sz w:val="28"/>
          <w:szCs w:val="28"/>
        </w:rPr>
      </w:pPr>
      <w:r>
        <w:rPr>
          <w:sz w:val="28"/>
          <w:szCs w:val="28"/>
        </w:rPr>
        <w:t>As consumers we have become so accustomed to large and frequent discounts being offered left and right.</w:t>
      </w:r>
      <w:r w:rsidR="00FB30D4">
        <w:rPr>
          <w:sz w:val="28"/>
          <w:szCs w:val="28"/>
        </w:rPr>
        <w:t xml:space="preserve"> </w:t>
      </w:r>
    </w:p>
    <w:p w14:paraId="46BF70C3" w14:textId="3955C860" w:rsidR="00FB30D4" w:rsidRDefault="00FB30D4" w:rsidP="006A6E16">
      <w:pPr>
        <w:jc w:val="both"/>
        <w:rPr>
          <w:sz w:val="28"/>
          <w:szCs w:val="28"/>
        </w:rPr>
      </w:pPr>
    </w:p>
    <w:p w14:paraId="2AF4D50E" w14:textId="26DEB94B" w:rsidR="00FB30D4" w:rsidRDefault="00FB30D4" w:rsidP="006A6E16">
      <w:pPr>
        <w:jc w:val="both"/>
        <w:rPr>
          <w:sz w:val="28"/>
          <w:szCs w:val="28"/>
        </w:rPr>
      </w:pPr>
      <w:r>
        <w:rPr>
          <w:sz w:val="28"/>
          <w:szCs w:val="28"/>
        </w:rPr>
        <w:t>The retail industry in particular are known for large discounts when they need to rid the inventory of old collections to make new for the new spring collection for instance.</w:t>
      </w:r>
    </w:p>
    <w:p w14:paraId="49774138" w14:textId="7F0DEC6A" w:rsidR="00FB30D4" w:rsidRDefault="00FB30D4" w:rsidP="006A6E16">
      <w:pPr>
        <w:jc w:val="both"/>
        <w:rPr>
          <w:sz w:val="28"/>
          <w:szCs w:val="28"/>
        </w:rPr>
      </w:pPr>
    </w:p>
    <w:p w14:paraId="54338E00" w14:textId="0DD0BDB3" w:rsidR="00FB30D4" w:rsidRDefault="00FB30D4" w:rsidP="006A6E16">
      <w:pPr>
        <w:jc w:val="both"/>
        <w:rPr>
          <w:sz w:val="28"/>
          <w:szCs w:val="28"/>
        </w:rPr>
      </w:pPr>
      <w:r>
        <w:rPr>
          <w:sz w:val="28"/>
          <w:szCs w:val="28"/>
        </w:rPr>
        <w:t>But most businesses cannot afford such hefty nor frequent discounts. But if you don’t know what you’re doing, then soon enough you are offering too large a discount in your eager pursuit of obtaining that sale.</w:t>
      </w:r>
    </w:p>
    <w:p w14:paraId="3FB191C2" w14:textId="77777777" w:rsidR="00FB30D4" w:rsidRDefault="00FB30D4" w:rsidP="006A6E16">
      <w:pPr>
        <w:jc w:val="both"/>
        <w:rPr>
          <w:sz w:val="28"/>
          <w:szCs w:val="28"/>
        </w:rPr>
      </w:pPr>
    </w:p>
    <w:p w14:paraId="4C07433C" w14:textId="4DAB34A1" w:rsidR="005106B3" w:rsidRDefault="005106B3" w:rsidP="006A6E16">
      <w:pPr>
        <w:jc w:val="both"/>
        <w:rPr>
          <w:sz w:val="28"/>
          <w:szCs w:val="28"/>
        </w:rPr>
      </w:pPr>
    </w:p>
    <w:p w14:paraId="3C0EEA8B" w14:textId="77777777" w:rsidR="005106B3" w:rsidRDefault="005106B3" w:rsidP="006A6E16">
      <w:pPr>
        <w:jc w:val="both"/>
        <w:rPr>
          <w:sz w:val="28"/>
          <w:szCs w:val="28"/>
        </w:rPr>
      </w:pPr>
    </w:p>
    <w:p w14:paraId="4A6382E0" w14:textId="196DB4FA" w:rsidR="00006176" w:rsidRDefault="00006176">
      <w:pPr>
        <w:rPr>
          <w:sz w:val="28"/>
          <w:szCs w:val="28"/>
        </w:rPr>
      </w:pPr>
      <w:r>
        <w:rPr>
          <w:sz w:val="28"/>
          <w:szCs w:val="28"/>
        </w:rPr>
        <w:br w:type="page"/>
      </w:r>
    </w:p>
    <w:p w14:paraId="20C4A35A" w14:textId="77777777" w:rsidR="005106B3" w:rsidRDefault="005106B3" w:rsidP="006A6E16">
      <w:pPr>
        <w:jc w:val="both"/>
        <w:rPr>
          <w:sz w:val="28"/>
          <w:szCs w:val="28"/>
        </w:rPr>
      </w:pPr>
    </w:p>
    <w:p w14:paraId="2075001F" w14:textId="38416A8A" w:rsidR="00A570E3" w:rsidRDefault="00A570E3" w:rsidP="00805A75">
      <w:pPr>
        <w:pStyle w:val="Heading2"/>
        <w:jc w:val="center"/>
        <w:rPr>
          <w:sz w:val="28"/>
          <w:szCs w:val="28"/>
        </w:rPr>
      </w:pPr>
      <w:bookmarkStart w:id="14" w:name="_Toc65051293"/>
      <w:r>
        <w:t>Mistake #</w:t>
      </w:r>
      <w:r w:rsidR="00FB30D4">
        <w:t>8</w:t>
      </w:r>
      <w:r>
        <w:t xml:space="preserve"> Stay Too Proud</w:t>
      </w:r>
      <w:bookmarkEnd w:id="14"/>
    </w:p>
    <w:p w14:paraId="1931193C" w14:textId="77777777" w:rsidR="00A570E3" w:rsidRDefault="00A570E3" w:rsidP="006A6E16">
      <w:pPr>
        <w:jc w:val="both"/>
        <w:rPr>
          <w:sz w:val="28"/>
          <w:szCs w:val="28"/>
        </w:rPr>
      </w:pPr>
    </w:p>
    <w:p w14:paraId="34ACCECB" w14:textId="563ED92B" w:rsidR="00C8573E" w:rsidRDefault="00FB30D4" w:rsidP="006A6E16">
      <w:pPr>
        <w:jc w:val="both"/>
        <w:rPr>
          <w:sz w:val="28"/>
          <w:szCs w:val="28"/>
        </w:rPr>
      </w:pPr>
      <w:r>
        <w:rPr>
          <w:sz w:val="28"/>
          <w:szCs w:val="28"/>
        </w:rPr>
        <w:t xml:space="preserve">As </w:t>
      </w:r>
      <w:r w:rsidR="00280755">
        <w:rPr>
          <w:sz w:val="28"/>
          <w:szCs w:val="28"/>
        </w:rPr>
        <w:t>mentioned,</w:t>
      </w:r>
      <w:r>
        <w:rPr>
          <w:sz w:val="28"/>
          <w:szCs w:val="28"/>
        </w:rPr>
        <w:t xml:space="preserve"> there is much more to be said than what I’ll be able to cover in this report. A lot of businesses would do so much better if the business owners and their teams gained just a little bit of an improved insight to the business of business.</w:t>
      </w:r>
    </w:p>
    <w:p w14:paraId="6E7E28A0" w14:textId="78E9858C" w:rsidR="00FB30D4" w:rsidRDefault="00FB30D4" w:rsidP="006A6E16">
      <w:pPr>
        <w:jc w:val="both"/>
        <w:rPr>
          <w:sz w:val="28"/>
          <w:szCs w:val="28"/>
        </w:rPr>
      </w:pPr>
    </w:p>
    <w:p w14:paraId="31B53CC7" w14:textId="0A09CF35" w:rsidR="00FB30D4" w:rsidRDefault="00FB30D4" w:rsidP="006A6E16">
      <w:pPr>
        <w:jc w:val="both"/>
        <w:rPr>
          <w:sz w:val="28"/>
          <w:szCs w:val="28"/>
        </w:rPr>
      </w:pPr>
      <w:r>
        <w:rPr>
          <w:sz w:val="28"/>
          <w:szCs w:val="28"/>
        </w:rPr>
        <w:t>The big problem is, that far too many business owners are too proud.</w:t>
      </w:r>
    </w:p>
    <w:p w14:paraId="355EC85F" w14:textId="1039AD1F" w:rsidR="00FB30D4" w:rsidRDefault="00FB30D4" w:rsidP="006A6E16">
      <w:pPr>
        <w:jc w:val="both"/>
        <w:rPr>
          <w:sz w:val="28"/>
          <w:szCs w:val="28"/>
        </w:rPr>
      </w:pPr>
    </w:p>
    <w:p w14:paraId="0FB3321E" w14:textId="31419AD1" w:rsidR="00FB30D4" w:rsidRDefault="00FB30D4" w:rsidP="006A6E16">
      <w:pPr>
        <w:jc w:val="both"/>
        <w:rPr>
          <w:sz w:val="28"/>
          <w:szCs w:val="28"/>
        </w:rPr>
      </w:pPr>
      <w:r>
        <w:rPr>
          <w:sz w:val="28"/>
          <w:szCs w:val="28"/>
        </w:rPr>
        <w:t>They are too proud to ask for help.</w:t>
      </w:r>
    </w:p>
    <w:p w14:paraId="3CDD07D0" w14:textId="7AA623E9" w:rsidR="00FB30D4" w:rsidRDefault="00FB30D4" w:rsidP="006A6E16">
      <w:pPr>
        <w:jc w:val="both"/>
        <w:rPr>
          <w:sz w:val="28"/>
          <w:szCs w:val="28"/>
        </w:rPr>
      </w:pPr>
      <w:r>
        <w:rPr>
          <w:sz w:val="28"/>
          <w:szCs w:val="28"/>
        </w:rPr>
        <w:t>They are too proud to hire a consultant.</w:t>
      </w:r>
    </w:p>
    <w:p w14:paraId="52BC93AF" w14:textId="7EC992F6" w:rsidR="00FB30D4" w:rsidRDefault="00FB30D4" w:rsidP="006A6E16">
      <w:pPr>
        <w:jc w:val="both"/>
        <w:rPr>
          <w:sz w:val="28"/>
          <w:szCs w:val="28"/>
        </w:rPr>
      </w:pPr>
      <w:r>
        <w:rPr>
          <w:sz w:val="28"/>
          <w:szCs w:val="28"/>
        </w:rPr>
        <w:t>They are too proud to hire a business coach.</w:t>
      </w:r>
    </w:p>
    <w:p w14:paraId="1617E819" w14:textId="7FF9B741" w:rsidR="00FB30D4" w:rsidRDefault="00FB30D4" w:rsidP="006A6E16">
      <w:pPr>
        <w:jc w:val="both"/>
        <w:rPr>
          <w:sz w:val="28"/>
          <w:szCs w:val="28"/>
        </w:rPr>
      </w:pPr>
      <w:r>
        <w:rPr>
          <w:sz w:val="28"/>
          <w:szCs w:val="28"/>
        </w:rPr>
        <w:t>They do seek out good solid business training course (yes, often because they’re too proud).</w:t>
      </w:r>
    </w:p>
    <w:p w14:paraId="29F841F5" w14:textId="34072BE5" w:rsidR="00FB30D4" w:rsidRDefault="00FB30D4" w:rsidP="006A6E16">
      <w:pPr>
        <w:jc w:val="both"/>
        <w:rPr>
          <w:sz w:val="28"/>
          <w:szCs w:val="28"/>
        </w:rPr>
      </w:pPr>
    </w:p>
    <w:p w14:paraId="122BCC82" w14:textId="01AFCF7D" w:rsidR="00FB30D4" w:rsidRDefault="00FB30D4" w:rsidP="006A6E16">
      <w:pPr>
        <w:jc w:val="both"/>
        <w:rPr>
          <w:sz w:val="28"/>
          <w:szCs w:val="28"/>
        </w:rPr>
      </w:pPr>
      <w:r>
        <w:rPr>
          <w:sz w:val="28"/>
          <w:szCs w:val="28"/>
        </w:rPr>
        <w:t xml:space="preserve">They believe they know how to run a busines, but their results show that that’s not really the case. Many companies are losing money or struggling. </w:t>
      </w:r>
    </w:p>
    <w:p w14:paraId="50B790E0" w14:textId="2D3DD07F" w:rsidR="00FB30D4" w:rsidRDefault="00FB30D4" w:rsidP="006A6E16">
      <w:pPr>
        <w:jc w:val="both"/>
        <w:rPr>
          <w:sz w:val="28"/>
          <w:szCs w:val="28"/>
        </w:rPr>
      </w:pPr>
    </w:p>
    <w:p w14:paraId="377470ED" w14:textId="39E5BC91" w:rsidR="00FB30D4" w:rsidRDefault="00FB30D4" w:rsidP="006A6E16">
      <w:pPr>
        <w:jc w:val="both"/>
        <w:rPr>
          <w:sz w:val="28"/>
          <w:szCs w:val="28"/>
        </w:rPr>
      </w:pPr>
      <w:r>
        <w:rPr>
          <w:sz w:val="28"/>
          <w:szCs w:val="28"/>
        </w:rPr>
        <w:t>The good news for business owners is that most businesses can actually be turned around, even when things look terrible. Some can even be turned around really fast.</w:t>
      </w:r>
    </w:p>
    <w:p w14:paraId="3D7FDC2B" w14:textId="6D2E4120" w:rsidR="00FB30D4" w:rsidRDefault="00FB30D4" w:rsidP="006A6E16">
      <w:pPr>
        <w:jc w:val="both"/>
        <w:rPr>
          <w:sz w:val="28"/>
          <w:szCs w:val="28"/>
        </w:rPr>
      </w:pPr>
    </w:p>
    <w:p w14:paraId="22854ADC" w14:textId="5B4F0EF7" w:rsidR="00FB30D4" w:rsidRDefault="00FB30D4" w:rsidP="006A6E16">
      <w:pPr>
        <w:jc w:val="both"/>
        <w:rPr>
          <w:sz w:val="28"/>
          <w:szCs w:val="28"/>
        </w:rPr>
      </w:pPr>
      <w:r>
        <w:rPr>
          <w:sz w:val="28"/>
          <w:szCs w:val="28"/>
        </w:rPr>
        <w:t>I know, for I have had the privilege of helping lots of businesses do just that. Businesses that were close to bankruptcies got turned around within weeks, just because of the insights, lessons and training I was able to provide them.</w:t>
      </w:r>
    </w:p>
    <w:p w14:paraId="02FE0628" w14:textId="663ED9A3" w:rsidR="00FB30D4" w:rsidRDefault="00FB30D4" w:rsidP="006A6E16">
      <w:pPr>
        <w:jc w:val="both"/>
        <w:rPr>
          <w:sz w:val="28"/>
          <w:szCs w:val="28"/>
        </w:rPr>
      </w:pPr>
    </w:p>
    <w:p w14:paraId="14302965" w14:textId="5592DC8E" w:rsidR="00FB30D4" w:rsidRDefault="00FB30D4" w:rsidP="006A6E16">
      <w:pPr>
        <w:jc w:val="both"/>
        <w:rPr>
          <w:sz w:val="28"/>
          <w:szCs w:val="28"/>
        </w:rPr>
      </w:pPr>
      <w:r>
        <w:rPr>
          <w:sz w:val="28"/>
          <w:szCs w:val="28"/>
        </w:rPr>
        <w:t>Thankfully, these business owners weren’t too proud to hire my help and because of that they saved their businesses.</w:t>
      </w:r>
    </w:p>
    <w:p w14:paraId="7E241716" w14:textId="4996AF96" w:rsidR="00FB30D4" w:rsidRDefault="00FB30D4" w:rsidP="006A6E16">
      <w:pPr>
        <w:jc w:val="both"/>
        <w:rPr>
          <w:sz w:val="28"/>
          <w:szCs w:val="28"/>
        </w:rPr>
      </w:pPr>
    </w:p>
    <w:p w14:paraId="34DAEC6D" w14:textId="57AC81E2" w:rsidR="00FB30D4" w:rsidRDefault="00FB30D4" w:rsidP="006A6E16">
      <w:pPr>
        <w:jc w:val="both"/>
        <w:rPr>
          <w:sz w:val="28"/>
          <w:szCs w:val="28"/>
        </w:rPr>
      </w:pPr>
      <w:r>
        <w:rPr>
          <w:sz w:val="28"/>
          <w:szCs w:val="28"/>
        </w:rPr>
        <w:t>But as I said, many business owners choose to continue their suffering and obtain really poor results, because they know how to run their businesses. Soon they’ll blame the government, taxes, some virus or other things as the cause of the bad results.</w:t>
      </w:r>
    </w:p>
    <w:p w14:paraId="0FFFB10B" w14:textId="5F37A2B9" w:rsidR="00FB30D4" w:rsidRDefault="00FB30D4" w:rsidP="006A6E16">
      <w:pPr>
        <w:jc w:val="both"/>
        <w:rPr>
          <w:sz w:val="28"/>
          <w:szCs w:val="28"/>
        </w:rPr>
      </w:pPr>
    </w:p>
    <w:p w14:paraId="746A8818" w14:textId="0D07CB86" w:rsidR="00FB30D4" w:rsidRDefault="00FB30D4" w:rsidP="006A6E16">
      <w:pPr>
        <w:jc w:val="both"/>
        <w:rPr>
          <w:sz w:val="28"/>
          <w:szCs w:val="28"/>
        </w:rPr>
      </w:pPr>
      <w:r>
        <w:rPr>
          <w:sz w:val="28"/>
          <w:szCs w:val="28"/>
        </w:rPr>
        <w:lastRenderedPageBreak/>
        <w:t xml:space="preserve">A select few, wake up and realize that it’s better to learn what it </w:t>
      </w:r>
      <w:r w:rsidR="00280755">
        <w:rPr>
          <w:sz w:val="28"/>
          <w:szCs w:val="28"/>
        </w:rPr>
        <w:t>takes,</w:t>
      </w:r>
      <w:r>
        <w:rPr>
          <w:sz w:val="28"/>
          <w:szCs w:val="28"/>
        </w:rPr>
        <w:t xml:space="preserve"> and they seek out someone who has gone the route before them. Someone who has proven systems to make a business work. </w:t>
      </w:r>
    </w:p>
    <w:p w14:paraId="4C81333E" w14:textId="1397C0A5" w:rsidR="00805A75" w:rsidRDefault="00805A75" w:rsidP="006A6E16">
      <w:pPr>
        <w:jc w:val="both"/>
        <w:rPr>
          <w:sz w:val="28"/>
          <w:szCs w:val="28"/>
        </w:rPr>
      </w:pPr>
    </w:p>
    <w:p w14:paraId="28A15E0F" w14:textId="7F81F189" w:rsidR="00805A75" w:rsidRDefault="00805A75" w:rsidP="006A6E16">
      <w:pPr>
        <w:jc w:val="both"/>
        <w:rPr>
          <w:sz w:val="28"/>
          <w:szCs w:val="28"/>
        </w:rPr>
      </w:pPr>
      <w:r>
        <w:rPr>
          <w:sz w:val="28"/>
          <w:szCs w:val="28"/>
        </w:rPr>
        <w:t xml:space="preserve">They get the help they need. The save their businesses, or if they had a great business to begin with, they now have one even more productive and even more profitable. </w:t>
      </w:r>
    </w:p>
    <w:p w14:paraId="371BFFD8" w14:textId="4832CAAC" w:rsidR="00805A75" w:rsidRDefault="00805A75" w:rsidP="006A6E16">
      <w:pPr>
        <w:jc w:val="both"/>
        <w:rPr>
          <w:sz w:val="28"/>
          <w:szCs w:val="28"/>
        </w:rPr>
      </w:pPr>
    </w:p>
    <w:p w14:paraId="5F961414" w14:textId="1A0DBF51" w:rsidR="00805A75" w:rsidRDefault="00805A75" w:rsidP="006A6E16">
      <w:pPr>
        <w:jc w:val="both"/>
        <w:rPr>
          <w:sz w:val="28"/>
          <w:szCs w:val="28"/>
        </w:rPr>
      </w:pPr>
      <w:r>
        <w:rPr>
          <w:sz w:val="28"/>
          <w:szCs w:val="28"/>
        </w:rPr>
        <w:t>They get taught how to fish. They are left with better systems, smoother and more efficiently run operations, higher profit producing companies, and the knowledge on how to go forth and reproduce great results year after year.</w:t>
      </w:r>
    </w:p>
    <w:p w14:paraId="6AE25E05" w14:textId="77777777" w:rsidR="00805A75" w:rsidRDefault="00805A75" w:rsidP="006A6E16">
      <w:pPr>
        <w:jc w:val="both"/>
        <w:rPr>
          <w:b/>
          <w:bCs/>
          <w:sz w:val="32"/>
          <w:szCs w:val="32"/>
        </w:rPr>
      </w:pPr>
    </w:p>
    <w:p w14:paraId="6485FFEF" w14:textId="77777777" w:rsidR="00C8573E" w:rsidRDefault="00C8573E" w:rsidP="006A6E16">
      <w:pPr>
        <w:jc w:val="both"/>
        <w:rPr>
          <w:b/>
          <w:bCs/>
          <w:sz w:val="32"/>
          <w:szCs w:val="32"/>
        </w:rPr>
      </w:pPr>
    </w:p>
    <w:p w14:paraId="03B86AE4" w14:textId="29E5A489" w:rsidR="002D6703" w:rsidRDefault="002D6703">
      <w:pPr>
        <w:rPr>
          <w:b/>
          <w:bCs/>
          <w:sz w:val="32"/>
          <w:szCs w:val="32"/>
        </w:rPr>
      </w:pPr>
      <w:r>
        <w:rPr>
          <w:b/>
          <w:bCs/>
          <w:sz w:val="32"/>
          <w:szCs w:val="32"/>
        </w:rPr>
        <w:br w:type="page"/>
      </w:r>
    </w:p>
    <w:p w14:paraId="2C8487A0" w14:textId="77777777" w:rsidR="00006176" w:rsidRDefault="00006176" w:rsidP="00006176">
      <w:pPr>
        <w:pStyle w:val="Heading2"/>
        <w:jc w:val="center"/>
      </w:pPr>
    </w:p>
    <w:p w14:paraId="5EC95509" w14:textId="360C3A6B" w:rsidR="00006176" w:rsidRDefault="00006176" w:rsidP="00006176">
      <w:pPr>
        <w:pStyle w:val="Heading2"/>
        <w:jc w:val="center"/>
        <w:rPr>
          <w:sz w:val="32"/>
          <w:szCs w:val="32"/>
        </w:rPr>
      </w:pPr>
      <w:bookmarkStart w:id="15" w:name="_Toc65051294"/>
      <w:r>
        <w:t>Key Takeaways</w:t>
      </w:r>
      <w:bookmarkEnd w:id="15"/>
    </w:p>
    <w:p w14:paraId="056F6A0C" w14:textId="1E43FACB" w:rsidR="00006176" w:rsidRDefault="00006176" w:rsidP="00006176">
      <w:pPr>
        <w:pStyle w:val="Heading2"/>
        <w:jc w:val="center"/>
        <w:rPr>
          <w:sz w:val="32"/>
          <w:szCs w:val="32"/>
        </w:rPr>
      </w:pPr>
    </w:p>
    <w:p w14:paraId="687D01DA" w14:textId="7EF38BB3" w:rsidR="00EA272C" w:rsidRDefault="00EA272C" w:rsidP="00EA272C">
      <w:pPr>
        <w:pStyle w:val="ListParagraph"/>
        <w:numPr>
          <w:ilvl w:val="0"/>
          <w:numId w:val="6"/>
        </w:numPr>
        <w:ind w:left="540"/>
        <w:rPr>
          <w:color w:val="51B3BE"/>
          <w:sz w:val="32"/>
          <w:szCs w:val="32"/>
        </w:rPr>
      </w:pPr>
      <w:r w:rsidRPr="00085F9E">
        <w:rPr>
          <w:color w:val="51B3BE"/>
          <w:sz w:val="32"/>
          <w:szCs w:val="32"/>
        </w:rPr>
        <w:t xml:space="preserve">Review your prices and see if perhaps it’s time for you to implement a price increase </w:t>
      </w:r>
    </w:p>
    <w:p w14:paraId="60435886" w14:textId="77777777" w:rsidR="00085F9E" w:rsidRPr="00085F9E" w:rsidRDefault="00085F9E" w:rsidP="00085F9E">
      <w:pPr>
        <w:pStyle w:val="ListParagraph"/>
        <w:ind w:left="540"/>
        <w:rPr>
          <w:color w:val="51B3BE"/>
          <w:sz w:val="32"/>
          <w:szCs w:val="32"/>
        </w:rPr>
      </w:pPr>
    </w:p>
    <w:p w14:paraId="7FA9313E" w14:textId="5DADA9AD" w:rsidR="00EA272C" w:rsidRDefault="00EA272C" w:rsidP="00EA272C">
      <w:pPr>
        <w:pStyle w:val="ListParagraph"/>
        <w:numPr>
          <w:ilvl w:val="0"/>
          <w:numId w:val="6"/>
        </w:numPr>
        <w:ind w:left="540"/>
        <w:rPr>
          <w:color w:val="51B3BE"/>
          <w:sz w:val="32"/>
          <w:szCs w:val="32"/>
        </w:rPr>
      </w:pPr>
      <w:r w:rsidRPr="00085F9E">
        <w:rPr>
          <w:color w:val="51B3BE"/>
          <w:sz w:val="32"/>
          <w:szCs w:val="32"/>
        </w:rPr>
        <w:t>Increase your prices regularly (probably at least yearly)</w:t>
      </w:r>
    </w:p>
    <w:p w14:paraId="6A532910" w14:textId="77777777" w:rsidR="00085F9E" w:rsidRPr="00DE7E4B" w:rsidRDefault="00085F9E" w:rsidP="00DE7E4B">
      <w:pPr>
        <w:rPr>
          <w:color w:val="51B3BE"/>
          <w:sz w:val="32"/>
          <w:szCs w:val="32"/>
        </w:rPr>
      </w:pPr>
    </w:p>
    <w:p w14:paraId="18D31841" w14:textId="12A7E852" w:rsidR="00EA272C" w:rsidRDefault="00EA272C" w:rsidP="00EA272C">
      <w:pPr>
        <w:pStyle w:val="ListParagraph"/>
        <w:numPr>
          <w:ilvl w:val="0"/>
          <w:numId w:val="6"/>
        </w:numPr>
        <w:ind w:left="540"/>
        <w:rPr>
          <w:color w:val="51B3BE"/>
          <w:sz w:val="32"/>
          <w:szCs w:val="32"/>
        </w:rPr>
      </w:pPr>
      <w:r w:rsidRPr="00085F9E">
        <w:rPr>
          <w:color w:val="51B3BE"/>
          <w:sz w:val="32"/>
          <w:szCs w:val="32"/>
        </w:rPr>
        <w:t>Do not just set your prices by going rate</w:t>
      </w:r>
    </w:p>
    <w:p w14:paraId="4E884AE2" w14:textId="77777777" w:rsidR="00085F9E" w:rsidRPr="00085F9E" w:rsidRDefault="00085F9E" w:rsidP="00085F9E">
      <w:pPr>
        <w:pStyle w:val="ListParagraph"/>
        <w:ind w:left="540"/>
        <w:rPr>
          <w:color w:val="51B3BE"/>
          <w:sz w:val="32"/>
          <w:szCs w:val="32"/>
        </w:rPr>
      </w:pPr>
    </w:p>
    <w:p w14:paraId="60E49EE3" w14:textId="4185C3F3" w:rsidR="00EA272C" w:rsidRDefault="00EA272C" w:rsidP="00EA272C">
      <w:pPr>
        <w:pStyle w:val="ListParagraph"/>
        <w:numPr>
          <w:ilvl w:val="0"/>
          <w:numId w:val="6"/>
        </w:numPr>
        <w:ind w:left="540"/>
        <w:rPr>
          <w:color w:val="51B3BE"/>
          <w:sz w:val="32"/>
          <w:szCs w:val="32"/>
        </w:rPr>
      </w:pPr>
      <w:r w:rsidRPr="00085F9E">
        <w:rPr>
          <w:color w:val="51B3BE"/>
          <w:sz w:val="32"/>
          <w:szCs w:val="32"/>
        </w:rPr>
        <w:t>Do not be too afraid about what your competition does. There are ways to do your own thing and secure that you have a great business instead of a mediocre or poorly performing business</w:t>
      </w:r>
    </w:p>
    <w:p w14:paraId="7E6204AB" w14:textId="77777777" w:rsidR="00DE7E4B" w:rsidRPr="00DE7E4B" w:rsidRDefault="00DE7E4B" w:rsidP="00DE7E4B">
      <w:pPr>
        <w:pStyle w:val="ListParagraph"/>
        <w:rPr>
          <w:color w:val="51B3BE"/>
          <w:sz w:val="32"/>
          <w:szCs w:val="32"/>
        </w:rPr>
      </w:pPr>
    </w:p>
    <w:p w14:paraId="43BB2AB4" w14:textId="14D1DD11" w:rsidR="00DE7E4B" w:rsidRDefault="00DE7E4B" w:rsidP="00EA272C">
      <w:pPr>
        <w:pStyle w:val="ListParagraph"/>
        <w:numPr>
          <w:ilvl w:val="0"/>
          <w:numId w:val="6"/>
        </w:numPr>
        <w:ind w:left="540"/>
        <w:rPr>
          <w:color w:val="51B3BE"/>
          <w:sz w:val="32"/>
          <w:szCs w:val="32"/>
        </w:rPr>
      </w:pPr>
      <w:r>
        <w:rPr>
          <w:color w:val="51B3BE"/>
          <w:sz w:val="32"/>
          <w:szCs w:val="32"/>
        </w:rPr>
        <w:t>Differentiate and stand out, so you are not as vulnerable to competition</w:t>
      </w:r>
    </w:p>
    <w:p w14:paraId="61B0E10B" w14:textId="77777777" w:rsidR="00DE7E4B" w:rsidRPr="00DE7E4B" w:rsidRDefault="00DE7E4B" w:rsidP="00DE7E4B">
      <w:pPr>
        <w:pStyle w:val="ListParagraph"/>
        <w:rPr>
          <w:color w:val="51B3BE"/>
          <w:sz w:val="32"/>
          <w:szCs w:val="32"/>
        </w:rPr>
      </w:pPr>
    </w:p>
    <w:p w14:paraId="521A9AC9" w14:textId="0561270E" w:rsidR="00DE7E4B" w:rsidRDefault="00DE7E4B" w:rsidP="00EA272C">
      <w:pPr>
        <w:pStyle w:val="ListParagraph"/>
        <w:numPr>
          <w:ilvl w:val="0"/>
          <w:numId w:val="6"/>
        </w:numPr>
        <w:ind w:left="540"/>
        <w:rPr>
          <w:color w:val="51B3BE"/>
          <w:sz w:val="32"/>
          <w:szCs w:val="32"/>
        </w:rPr>
      </w:pPr>
      <w:r>
        <w:rPr>
          <w:color w:val="51B3BE"/>
          <w:sz w:val="32"/>
          <w:szCs w:val="32"/>
        </w:rPr>
        <w:t>Provide better service and improvements over and beyond your competition</w:t>
      </w:r>
    </w:p>
    <w:p w14:paraId="24B25331" w14:textId="77777777" w:rsidR="00085F9E" w:rsidRPr="00085F9E" w:rsidRDefault="00085F9E" w:rsidP="00085F9E">
      <w:pPr>
        <w:rPr>
          <w:color w:val="51B3BE"/>
          <w:sz w:val="32"/>
          <w:szCs w:val="32"/>
        </w:rPr>
      </w:pPr>
    </w:p>
    <w:p w14:paraId="77A882B5" w14:textId="547717A3" w:rsidR="00085F9E" w:rsidRDefault="00085F9E" w:rsidP="00EA272C">
      <w:pPr>
        <w:pStyle w:val="ListParagraph"/>
        <w:numPr>
          <w:ilvl w:val="0"/>
          <w:numId w:val="6"/>
        </w:numPr>
        <w:ind w:left="540"/>
        <w:rPr>
          <w:color w:val="51B3BE"/>
          <w:sz w:val="32"/>
          <w:szCs w:val="32"/>
        </w:rPr>
      </w:pPr>
      <w:r w:rsidRPr="00085F9E">
        <w:rPr>
          <w:color w:val="51B3BE"/>
          <w:sz w:val="32"/>
          <w:szCs w:val="32"/>
        </w:rPr>
        <w:t>Ensure that you really are covering all your costs and securing the right gross profit margin that you need</w:t>
      </w:r>
    </w:p>
    <w:p w14:paraId="6A265C26" w14:textId="77777777" w:rsidR="00DE7E4B" w:rsidRPr="00DE7E4B" w:rsidRDefault="00DE7E4B" w:rsidP="00DE7E4B">
      <w:pPr>
        <w:pStyle w:val="ListParagraph"/>
        <w:rPr>
          <w:color w:val="51B3BE"/>
          <w:sz w:val="32"/>
          <w:szCs w:val="32"/>
        </w:rPr>
      </w:pPr>
    </w:p>
    <w:p w14:paraId="77D2B994" w14:textId="30D0E2C2" w:rsidR="00DE7E4B" w:rsidRDefault="00DE7E4B" w:rsidP="00EA272C">
      <w:pPr>
        <w:pStyle w:val="ListParagraph"/>
        <w:numPr>
          <w:ilvl w:val="0"/>
          <w:numId w:val="6"/>
        </w:numPr>
        <w:ind w:left="540"/>
        <w:rPr>
          <w:color w:val="51B3BE"/>
          <w:sz w:val="32"/>
          <w:szCs w:val="32"/>
        </w:rPr>
      </w:pPr>
      <w:r>
        <w:rPr>
          <w:color w:val="51B3BE"/>
          <w:sz w:val="32"/>
          <w:szCs w:val="32"/>
        </w:rPr>
        <w:t>Understand all your costs</w:t>
      </w:r>
    </w:p>
    <w:p w14:paraId="57F5889A" w14:textId="77777777" w:rsidR="00DE7E4B" w:rsidRPr="00DE7E4B" w:rsidRDefault="00DE7E4B" w:rsidP="00DE7E4B">
      <w:pPr>
        <w:pStyle w:val="ListParagraph"/>
        <w:rPr>
          <w:color w:val="51B3BE"/>
          <w:sz w:val="32"/>
          <w:szCs w:val="32"/>
        </w:rPr>
      </w:pPr>
    </w:p>
    <w:p w14:paraId="5897F096" w14:textId="4BD76BC5" w:rsidR="00DE7E4B" w:rsidRDefault="00DE7E4B" w:rsidP="00EA272C">
      <w:pPr>
        <w:pStyle w:val="ListParagraph"/>
        <w:numPr>
          <w:ilvl w:val="0"/>
          <w:numId w:val="6"/>
        </w:numPr>
        <w:ind w:left="540"/>
        <w:rPr>
          <w:color w:val="51B3BE"/>
          <w:sz w:val="32"/>
          <w:szCs w:val="32"/>
        </w:rPr>
      </w:pPr>
      <w:r>
        <w:rPr>
          <w:color w:val="51B3BE"/>
          <w:sz w:val="32"/>
          <w:szCs w:val="32"/>
        </w:rPr>
        <w:t>Become more efficient and less expensive an operation to become more profitable and more competitive in your market space</w:t>
      </w:r>
    </w:p>
    <w:p w14:paraId="240E9C72" w14:textId="77777777" w:rsidR="00085F9E" w:rsidRPr="00085F9E" w:rsidRDefault="00085F9E" w:rsidP="00085F9E">
      <w:pPr>
        <w:pStyle w:val="ListParagraph"/>
        <w:rPr>
          <w:color w:val="51B3BE"/>
          <w:sz w:val="32"/>
          <w:szCs w:val="32"/>
        </w:rPr>
      </w:pPr>
    </w:p>
    <w:p w14:paraId="06DE9534" w14:textId="6298B0EC" w:rsidR="00085F9E" w:rsidRDefault="00085F9E" w:rsidP="00EA272C">
      <w:pPr>
        <w:pStyle w:val="ListParagraph"/>
        <w:numPr>
          <w:ilvl w:val="0"/>
          <w:numId w:val="6"/>
        </w:numPr>
        <w:ind w:left="540"/>
        <w:rPr>
          <w:color w:val="51B3BE"/>
          <w:sz w:val="32"/>
          <w:szCs w:val="32"/>
        </w:rPr>
      </w:pPr>
      <w:r>
        <w:rPr>
          <w:color w:val="51B3BE"/>
          <w:sz w:val="32"/>
          <w:szCs w:val="32"/>
        </w:rPr>
        <w:lastRenderedPageBreak/>
        <w:t>Learn the fundamentals and get them right</w:t>
      </w:r>
    </w:p>
    <w:p w14:paraId="1B0CDCC3" w14:textId="77777777" w:rsidR="00DE7E4B" w:rsidRPr="00DE7E4B" w:rsidRDefault="00DE7E4B" w:rsidP="00DE7E4B">
      <w:pPr>
        <w:pStyle w:val="ListParagraph"/>
        <w:rPr>
          <w:color w:val="51B3BE"/>
          <w:sz w:val="32"/>
          <w:szCs w:val="32"/>
        </w:rPr>
      </w:pPr>
    </w:p>
    <w:p w14:paraId="16C83E5B" w14:textId="0C368164" w:rsidR="00DE7E4B" w:rsidRDefault="00DE7E4B" w:rsidP="00EA272C">
      <w:pPr>
        <w:pStyle w:val="ListParagraph"/>
        <w:numPr>
          <w:ilvl w:val="0"/>
          <w:numId w:val="6"/>
        </w:numPr>
        <w:ind w:left="540"/>
        <w:rPr>
          <w:color w:val="51B3BE"/>
          <w:sz w:val="32"/>
          <w:szCs w:val="32"/>
        </w:rPr>
      </w:pPr>
      <w:r>
        <w:rPr>
          <w:color w:val="51B3BE"/>
          <w:sz w:val="32"/>
          <w:szCs w:val="32"/>
        </w:rPr>
        <w:t>Understand the difference between a markup and a gross profit margin (%)</w:t>
      </w:r>
    </w:p>
    <w:p w14:paraId="216DC155" w14:textId="77777777" w:rsidR="00DE7E4B" w:rsidRPr="00DE7E4B" w:rsidRDefault="00DE7E4B" w:rsidP="00DE7E4B">
      <w:pPr>
        <w:pStyle w:val="ListParagraph"/>
        <w:rPr>
          <w:color w:val="51B3BE"/>
          <w:sz w:val="32"/>
          <w:szCs w:val="32"/>
        </w:rPr>
      </w:pPr>
    </w:p>
    <w:p w14:paraId="220E80BE" w14:textId="6172747D" w:rsidR="00DE7E4B" w:rsidRDefault="00DE7E4B" w:rsidP="00EA272C">
      <w:pPr>
        <w:pStyle w:val="ListParagraph"/>
        <w:numPr>
          <w:ilvl w:val="0"/>
          <w:numId w:val="6"/>
        </w:numPr>
        <w:ind w:left="540"/>
        <w:rPr>
          <w:color w:val="51B3BE"/>
          <w:sz w:val="32"/>
          <w:szCs w:val="32"/>
        </w:rPr>
      </w:pPr>
      <w:r>
        <w:rPr>
          <w:color w:val="51B3BE"/>
          <w:sz w:val="32"/>
          <w:szCs w:val="32"/>
        </w:rPr>
        <w:t>Do the right pricing and up your chances of really making the money you want</w:t>
      </w:r>
    </w:p>
    <w:p w14:paraId="4D067C54" w14:textId="77777777" w:rsidR="00085F9E" w:rsidRPr="00085F9E" w:rsidRDefault="00085F9E" w:rsidP="00085F9E">
      <w:pPr>
        <w:rPr>
          <w:color w:val="51B3BE"/>
          <w:sz w:val="32"/>
          <w:szCs w:val="32"/>
        </w:rPr>
      </w:pPr>
    </w:p>
    <w:p w14:paraId="2EB13CCC" w14:textId="29115904" w:rsidR="00085F9E" w:rsidRDefault="00085F9E" w:rsidP="00EA272C">
      <w:pPr>
        <w:pStyle w:val="ListParagraph"/>
        <w:numPr>
          <w:ilvl w:val="0"/>
          <w:numId w:val="6"/>
        </w:numPr>
        <w:ind w:left="540"/>
        <w:rPr>
          <w:color w:val="51B3BE"/>
          <w:sz w:val="32"/>
          <w:szCs w:val="32"/>
        </w:rPr>
      </w:pPr>
      <w:r w:rsidRPr="00085F9E">
        <w:rPr>
          <w:color w:val="51B3BE"/>
          <w:sz w:val="32"/>
          <w:szCs w:val="32"/>
        </w:rPr>
        <w:t>Get out of the garage. Grow with your business and charge what you need to charge</w:t>
      </w:r>
    </w:p>
    <w:p w14:paraId="1990C1A0" w14:textId="77777777" w:rsidR="00085F9E" w:rsidRPr="00085F9E" w:rsidRDefault="00085F9E" w:rsidP="00085F9E">
      <w:pPr>
        <w:rPr>
          <w:color w:val="51B3BE"/>
          <w:sz w:val="32"/>
          <w:szCs w:val="32"/>
        </w:rPr>
      </w:pPr>
    </w:p>
    <w:p w14:paraId="56A26585" w14:textId="4B266C80" w:rsidR="00085F9E" w:rsidRDefault="00085F9E" w:rsidP="00EA272C">
      <w:pPr>
        <w:pStyle w:val="ListParagraph"/>
        <w:numPr>
          <w:ilvl w:val="0"/>
          <w:numId w:val="6"/>
        </w:numPr>
        <w:ind w:left="540"/>
        <w:rPr>
          <w:color w:val="51B3BE"/>
          <w:sz w:val="32"/>
          <w:szCs w:val="32"/>
        </w:rPr>
      </w:pPr>
      <w:r w:rsidRPr="00085F9E">
        <w:rPr>
          <w:color w:val="51B3BE"/>
          <w:sz w:val="32"/>
          <w:szCs w:val="32"/>
        </w:rPr>
        <w:t>Keep a good eye on your Gross Profit Margin (constantly and continuously)</w:t>
      </w:r>
    </w:p>
    <w:p w14:paraId="1C1D42B1" w14:textId="77777777" w:rsidR="00085F9E" w:rsidRPr="00085F9E" w:rsidRDefault="00085F9E" w:rsidP="00085F9E">
      <w:pPr>
        <w:rPr>
          <w:color w:val="51B3BE"/>
          <w:sz w:val="32"/>
          <w:szCs w:val="32"/>
        </w:rPr>
      </w:pPr>
    </w:p>
    <w:p w14:paraId="164421C4" w14:textId="026004A3" w:rsidR="00085F9E" w:rsidRDefault="00085F9E" w:rsidP="00EA272C">
      <w:pPr>
        <w:pStyle w:val="ListParagraph"/>
        <w:numPr>
          <w:ilvl w:val="0"/>
          <w:numId w:val="6"/>
        </w:numPr>
        <w:ind w:left="540"/>
        <w:rPr>
          <w:color w:val="51B3BE"/>
          <w:sz w:val="32"/>
          <w:szCs w:val="32"/>
        </w:rPr>
      </w:pPr>
      <w:r w:rsidRPr="00085F9E">
        <w:rPr>
          <w:color w:val="51B3BE"/>
          <w:sz w:val="32"/>
          <w:szCs w:val="32"/>
        </w:rPr>
        <w:t>Watch out for discounting too much, too soon, and too often</w:t>
      </w:r>
    </w:p>
    <w:p w14:paraId="389E8E2C" w14:textId="77777777" w:rsidR="00085F9E" w:rsidRPr="00085F9E" w:rsidRDefault="00085F9E" w:rsidP="00085F9E">
      <w:pPr>
        <w:rPr>
          <w:color w:val="51B3BE"/>
          <w:sz w:val="32"/>
          <w:szCs w:val="32"/>
        </w:rPr>
      </w:pPr>
    </w:p>
    <w:p w14:paraId="436CF6F4" w14:textId="7EEBD4AB" w:rsidR="00085F9E" w:rsidRDefault="00085F9E" w:rsidP="00EA272C">
      <w:pPr>
        <w:pStyle w:val="ListParagraph"/>
        <w:numPr>
          <w:ilvl w:val="0"/>
          <w:numId w:val="6"/>
        </w:numPr>
        <w:ind w:left="540"/>
        <w:rPr>
          <w:color w:val="51B3BE"/>
          <w:sz w:val="32"/>
          <w:szCs w:val="32"/>
        </w:rPr>
      </w:pPr>
      <w:r w:rsidRPr="00085F9E">
        <w:rPr>
          <w:color w:val="51B3BE"/>
          <w:sz w:val="32"/>
          <w:szCs w:val="32"/>
        </w:rPr>
        <w:t>Don’t be too proud to ask for help</w:t>
      </w:r>
      <w:r>
        <w:rPr>
          <w:color w:val="51B3BE"/>
          <w:sz w:val="32"/>
          <w:szCs w:val="32"/>
        </w:rPr>
        <w:t>. Consider a consultant or a coach</w:t>
      </w:r>
    </w:p>
    <w:p w14:paraId="384AAE97" w14:textId="77777777" w:rsidR="00DE7E4B" w:rsidRPr="00DE7E4B" w:rsidRDefault="00DE7E4B" w:rsidP="00DE7E4B">
      <w:pPr>
        <w:rPr>
          <w:color w:val="51B3BE"/>
          <w:sz w:val="32"/>
          <w:szCs w:val="32"/>
        </w:rPr>
      </w:pPr>
    </w:p>
    <w:p w14:paraId="19524844" w14:textId="5780D584" w:rsidR="00085F9E" w:rsidRDefault="00085F9E" w:rsidP="00EA272C">
      <w:pPr>
        <w:pStyle w:val="ListParagraph"/>
        <w:numPr>
          <w:ilvl w:val="0"/>
          <w:numId w:val="6"/>
        </w:numPr>
        <w:ind w:left="540"/>
        <w:rPr>
          <w:color w:val="51B3BE"/>
          <w:sz w:val="32"/>
          <w:szCs w:val="32"/>
        </w:rPr>
      </w:pPr>
      <w:r w:rsidRPr="00085F9E">
        <w:rPr>
          <w:color w:val="51B3BE"/>
          <w:sz w:val="32"/>
          <w:szCs w:val="32"/>
        </w:rPr>
        <w:t>Seek out mentors and great training that can elevate your skills of running your business. You’re probably superb at your trade, but it’s time that you level up your understanding and expertise of how to run a high performing business</w:t>
      </w:r>
    </w:p>
    <w:p w14:paraId="0D17179B" w14:textId="77777777" w:rsidR="00DE7E4B" w:rsidRPr="00DE7E4B" w:rsidRDefault="00DE7E4B" w:rsidP="00DE7E4B">
      <w:pPr>
        <w:pStyle w:val="ListParagraph"/>
        <w:rPr>
          <w:color w:val="51B3BE"/>
          <w:sz w:val="32"/>
          <w:szCs w:val="32"/>
        </w:rPr>
      </w:pPr>
    </w:p>
    <w:p w14:paraId="048C153A" w14:textId="0EF90259" w:rsidR="00DE7E4B" w:rsidRPr="00085F9E" w:rsidRDefault="00DE7E4B" w:rsidP="00EA272C">
      <w:pPr>
        <w:pStyle w:val="ListParagraph"/>
        <w:numPr>
          <w:ilvl w:val="0"/>
          <w:numId w:val="6"/>
        </w:numPr>
        <w:ind w:left="540"/>
        <w:rPr>
          <w:color w:val="51B3BE"/>
          <w:sz w:val="32"/>
          <w:szCs w:val="32"/>
        </w:rPr>
      </w:pPr>
      <w:r>
        <w:rPr>
          <w:color w:val="51B3BE"/>
          <w:sz w:val="32"/>
          <w:szCs w:val="32"/>
        </w:rPr>
        <w:t>Consider the training program and coaching from The Automated Millionaire (shameless plug)</w:t>
      </w:r>
      <w:r w:rsidR="005E18FA">
        <w:rPr>
          <w:color w:val="51B3BE"/>
          <w:sz w:val="32"/>
          <w:szCs w:val="32"/>
        </w:rPr>
        <w:t xml:space="preserve"> – </w:t>
      </w:r>
      <w:hyperlink r:id="rId12" w:history="1">
        <w:r w:rsidR="005E18FA" w:rsidRPr="005E18FA">
          <w:rPr>
            <w:rStyle w:val="Hyperlink"/>
            <w:sz w:val="32"/>
            <w:szCs w:val="32"/>
          </w:rPr>
          <w:t>click here for more</w:t>
        </w:r>
      </w:hyperlink>
    </w:p>
    <w:p w14:paraId="0CB25EE8" w14:textId="3928EB07" w:rsidR="006B799D" w:rsidRDefault="006B799D" w:rsidP="00EA272C">
      <w:pPr>
        <w:ind w:left="540"/>
        <w:jc w:val="both"/>
        <w:rPr>
          <w:color w:val="000000" w:themeColor="text1"/>
          <w:sz w:val="28"/>
          <w:szCs w:val="28"/>
        </w:rPr>
      </w:pPr>
    </w:p>
    <w:p w14:paraId="71CD351F" w14:textId="3F1DA282" w:rsidR="00EA272C" w:rsidRDefault="00EA272C" w:rsidP="006B799D">
      <w:pPr>
        <w:jc w:val="both"/>
        <w:rPr>
          <w:color w:val="000000" w:themeColor="text1"/>
          <w:sz w:val="28"/>
          <w:szCs w:val="28"/>
        </w:rPr>
      </w:pPr>
    </w:p>
    <w:p w14:paraId="0EB65227" w14:textId="037A6C6D" w:rsidR="00085F9E" w:rsidRDefault="00085F9E" w:rsidP="006B799D">
      <w:pPr>
        <w:jc w:val="both"/>
        <w:rPr>
          <w:color w:val="000000" w:themeColor="text1"/>
          <w:sz w:val="28"/>
          <w:szCs w:val="28"/>
        </w:rPr>
      </w:pPr>
    </w:p>
    <w:p w14:paraId="0A9E454D" w14:textId="74D55B2F" w:rsidR="00085F9E" w:rsidRDefault="00085F9E" w:rsidP="006B799D">
      <w:pPr>
        <w:jc w:val="both"/>
        <w:rPr>
          <w:color w:val="000000" w:themeColor="text1"/>
          <w:sz w:val="28"/>
          <w:szCs w:val="28"/>
        </w:rPr>
      </w:pPr>
    </w:p>
    <w:p w14:paraId="38180D77" w14:textId="0DC95D95" w:rsidR="00085F9E" w:rsidRDefault="00085F9E" w:rsidP="006B799D">
      <w:pPr>
        <w:jc w:val="both"/>
        <w:rPr>
          <w:color w:val="000000" w:themeColor="text1"/>
          <w:sz w:val="28"/>
          <w:szCs w:val="28"/>
        </w:rPr>
      </w:pPr>
    </w:p>
    <w:p w14:paraId="0117DE52" w14:textId="0BB8A451" w:rsidR="00085F9E" w:rsidRDefault="00085F9E">
      <w:pPr>
        <w:rPr>
          <w:color w:val="000000" w:themeColor="text1"/>
          <w:sz w:val="28"/>
          <w:szCs w:val="28"/>
        </w:rPr>
      </w:pPr>
      <w:r>
        <w:rPr>
          <w:color w:val="000000" w:themeColor="text1"/>
          <w:sz w:val="28"/>
          <w:szCs w:val="28"/>
        </w:rPr>
        <w:br w:type="page"/>
      </w:r>
    </w:p>
    <w:p w14:paraId="45847791" w14:textId="77777777" w:rsidR="00085F9E" w:rsidRPr="006B799D" w:rsidRDefault="00085F9E" w:rsidP="006B799D">
      <w:pPr>
        <w:jc w:val="both"/>
        <w:rPr>
          <w:color w:val="000000" w:themeColor="text1"/>
          <w:sz w:val="28"/>
          <w:szCs w:val="28"/>
        </w:rPr>
      </w:pPr>
    </w:p>
    <w:p w14:paraId="407E7347" w14:textId="77777777" w:rsidR="006B799D" w:rsidRDefault="006B799D" w:rsidP="00860B5A">
      <w:pPr>
        <w:jc w:val="both"/>
        <w:rPr>
          <w:i/>
          <w:iCs/>
          <w:color w:val="000000" w:themeColor="text1"/>
          <w:sz w:val="28"/>
          <w:szCs w:val="28"/>
        </w:rPr>
      </w:pPr>
    </w:p>
    <w:p w14:paraId="7FF6E044" w14:textId="1BD54018" w:rsidR="00B30740" w:rsidRDefault="008813A4" w:rsidP="00860B5A">
      <w:pPr>
        <w:jc w:val="both"/>
        <w:rPr>
          <w:i/>
          <w:iCs/>
          <w:color w:val="000000" w:themeColor="text1"/>
          <w:sz w:val="28"/>
          <w:szCs w:val="28"/>
        </w:rPr>
      </w:pPr>
      <w:r w:rsidRPr="008813A4">
        <w:rPr>
          <w:i/>
          <w:iCs/>
          <w:color w:val="000000" w:themeColor="text1"/>
          <w:sz w:val="28"/>
          <w:szCs w:val="28"/>
        </w:rPr>
        <w:t>“</w:t>
      </w:r>
      <w:r w:rsidR="00B30740" w:rsidRPr="008813A4">
        <w:rPr>
          <w:i/>
          <w:iCs/>
          <w:color w:val="000000" w:themeColor="text1"/>
          <w:sz w:val="28"/>
          <w:szCs w:val="28"/>
        </w:rPr>
        <w:t xml:space="preserve">The great thing about running a business is that we have so many </w:t>
      </w:r>
      <w:r w:rsidRPr="008813A4">
        <w:rPr>
          <w:i/>
          <w:iCs/>
          <w:color w:val="000000" w:themeColor="text1"/>
          <w:sz w:val="28"/>
          <w:szCs w:val="28"/>
        </w:rPr>
        <w:t xml:space="preserve">knobs we can turn and make effective changes to </w:t>
      </w:r>
      <w:r>
        <w:rPr>
          <w:i/>
          <w:iCs/>
          <w:color w:val="000000" w:themeColor="text1"/>
          <w:sz w:val="28"/>
          <w:szCs w:val="28"/>
        </w:rPr>
        <w:t xml:space="preserve">in order </w:t>
      </w:r>
      <w:r w:rsidRPr="008813A4">
        <w:rPr>
          <w:i/>
          <w:iCs/>
          <w:color w:val="000000" w:themeColor="text1"/>
          <w:sz w:val="28"/>
          <w:szCs w:val="28"/>
        </w:rPr>
        <w:t>to help us improve on our business and its results</w:t>
      </w:r>
      <w:r w:rsidR="006A6E16">
        <w:rPr>
          <w:i/>
          <w:iCs/>
          <w:color w:val="000000" w:themeColor="text1"/>
          <w:sz w:val="28"/>
          <w:szCs w:val="28"/>
        </w:rPr>
        <w:t>.</w:t>
      </w:r>
    </w:p>
    <w:p w14:paraId="5F0890B0" w14:textId="66A3A413" w:rsidR="006A6E16" w:rsidRDefault="006A6E16" w:rsidP="00860B5A">
      <w:pPr>
        <w:jc w:val="both"/>
        <w:rPr>
          <w:i/>
          <w:iCs/>
          <w:color w:val="000000" w:themeColor="text1"/>
          <w:sz w:val="28"/>
          <w:szCs w:val="28"/>
        </w:rPr>
      </w:pPr>
    </w:p>
    <w:p w14:paraId="09F7D4BF" w14:textId="6C686265" w:rsidR="006A6E16" w:rsidRPr="00CE4793" w:rsidRDefault="006A6E16" w:rsidP="006A6E16">
      <w:pPr>
        <w:jc w:val="both"/>
        <w:rPr>
          <w:i/>
          <w:iCs/>
          <w:color w:val="000000" w:themeColor="text1"/>
          <w:sz w:val="28"/>
          <w:szCs w:val="28"/>
        </w:rPr>
      </w:pPr>
      <w:r w:rsidRPr="00CE4793">
        <w:rPr>
          <w:i/>
          <w:iCs/>
          <w:color w:val="000000" w:themeColor="text1"/>
          <w:sz w:val="28"/>
          <w:szCs w:val="28"/>
        </w:rPr>
        <w:t xml:space="preserve">Running a business truly well for profits, is </w:t>
      </w:r>
      <w:proofErr w:type="gramStart"/>
      <w:r w:rsidRPr="00CE4793">
        <w:rPr>
          <w:i/>
          <w:iCs/>
          <w:color w:val="000000" w:themeColor="text1"/>
          <w:sz w:val="28"/>
          <w:szCs w:val="28"/>
        </w:rPr>
        <w:t>to</w:t>
      </w:r>
      <w:proofErr w:type="gramEnd"/>
      <w:r w:rsidRPr="00CE4793">
        <w:rPr>
          <w:i/>
          <w:iCs/>
          <w:color w:val="000000" w:themeColor="text1"/>
          <w:sz w:val="28"/>
          <w:szCs w:val="28"/>
        </w:rPr>
        <w:t xml:space="preserve"> large extend a matter of attaining the right knowledge and insights as to how to do so, and implementing sound and efficient systems.</w:t>
      </w:r>
      <w:r>
        <w:rPr>
          <w:i/>
          <w:iCs/>
          <w:color w:val="000000" w:themeColor="text1"/>
          <w:sz w:val="28"/>
          <w:szCs w:val="28"/>
        </w:rPr>
        <w:t>”</w:t>
      </w:r>
    </w:p>
    <w:p w14:paraId="2EDA5B93" w14:textId="77777777" w:rsidR="006A6E16" w:rsidRPr="008813A4" w:rsidRDefault="006A6E16" w:rsidP="00860B5A">
      <w:pPr>
        <w:jc w:val="both"/>
        <w:rPr>
          <w:i/>
          <w:iCs/>
          <w:color w:val="000000" w:themeColor="text1"/>
          <w:sz w:val="28"/>
          <w:szCs w:val="28"/>
        </w:rPr>
      </w:pPr>
    </w:p>
    <w:p w14:paraId="53BB8508" w14:textId="77777777" w:rsidR="008813A4" w:rsidRPr="008813A4" w:rsidRDefault="008813A4" w:rsidP="00860B5A">
      <w:pPr>
        <w:jc w:val="both"/>
        <w:rPr>
          <w:i/>
          <w:iCs/>
          <w:color w:val="000000" w:themeColor="text1"/>
          <w:sz w:val="28"/>
          <w:szCs w:val="28"/>
        </w:rPr>
      </w:pPr>
    </w:p>
    <w:p w14:paraId="5B54B734" w14:textId="721CBD07" w:rsidR="008813A4" w:rsidRPr="008813A4" w:rsidRDefault="008813A4" w:rsidP="008813A4">
      <w:pPr>
        <w:pStyle w:val="ListParagraph"/>
        <w:numPr>
          <w:ilvl w:val="0"/>
          <w:numId w:val="3"/>
        </w:numPr>
        <w:jc w:val="right"/>
        <w:rPr>
          <w:i/>
          <w:iCs/>
          <w:color w:val="000000" w:themeColor="text1"/>
          <w:sz w:val="28"/>
          <w:szCs w:val="28"/>
        </w:rPr>
      </w:pPr>
      <w:r w:rsidRPr="008813A4">
        <w:rPr>
          <w:i/>
          <w:iCs/>
          <w:color w:val="000000" w:themeColor="text1"/>
          <w:sz w:val="28"/>
          <w:szCs w:val="28"/>
        </w:rPr>
        <w:t>Mikkel Pitzner</w:t>
      </w:r>
    </w:p>
    <w:p w14:paraId="0EE8FE80" w14:textId="6F9A18CD" w:rsidR="005B462A" w:rsidRDefault="005B462A" w:rsidP="00860B5A">
      <w:pPr>
        <w:jc w:val="both"/>
        <w:rPr>
          <w:color w:val="000000" w:themeColor="text1"/>
          <w:sz w:val="28"/>
          <w:szCs w:val="28"/>
        </w:rPr>
      </w:pPr>
    </w:p>
    <w:p w14:paraId="05B65794" w14:textId="77777777" w:rsidR="00984997" w:rsidRDefault="00984997" w:rsidP="00860B5A">
      <w:pPr>
        <w:jc w:val="both"/>
        <w:rPr>
          <w:color w:val="000000" w:themeColor="text1"/>
          <w:sz w:val="28"/>
          <w:szCs w:val="28"/>
        </w:rPr>
      </w:pPr>
    </w:p>
    <w:p w14:paraId="4141AAC3" w14:textId="29421253" w:rsidR="00984997" w:rsidRDefault="00984997" w:rsidP="00860B5A">
      <w:pPr>
        <w:jc w:val="both"/>
        <w:rPr>
          <w:color w:val="000000" w:themeColor="text1"/>
          <w:sz w:val="28"/>
          <w:szCs w:val="28"/>
        </w:rPr>
      </w:pPr>
    </w:p>
    <w:p w14:paraId="66C5C381" w14:textId="77777777" w:rsidR="00984997" w:rsidRDefault="00984997" w:rsidP="00860B5A">
      <w:pPr>
        <w:jc w:val="both"/>
        <w:rPr>
          <w:color w:val="000000" w:themeColor="text1"/>
          <w:sz w:val="28"/>
          <w:szCs w:val="28"/>
        </w:rPr>
      </w:pPr>
    </w:p>
    <w:p w14:paraId="4C0152F0" w14:textId="651C6971" w:rsidR="00984997" w:rsidRDefault="00984997" w:rsidP="00860B5A">
      <w:pPr>
        <w:jc w:val="both"/>
        <w:rPr>
          <w:i/>
          <w:iCs/>
          <w:color w:val="000000" w:themeColor="text1"/>
          <w:sz w:val="28"/>
          <w:szCs w:val="28"/>
        </w:rPr>
      </w:pPr>
      <w:r w:rsidRPr="00984997">
        <w:rPr>
          <w:i/>
          <w:iCs/>
          <w:color w:val="000000" w:themeColor="text1"/>
          <w:sz w:val="28"/>
          <w:szCs w:val="28"/>
        </w:rPr>
        <w:t>“In my work as a Business Turn Around Agent, I have yet to see anywhere where I wasn’t able to make improvements in Revenues, in Efficiencies and even make certain cuts in the Overheads.</w:t>
      </w:r>
    </w:p>
    <w:p w14:paraId="0E060426" w14:textId="77777777" w:rsidR="006B799D" w:rsidRPr="00984997" w:rsidRDefault="006B799D" w:rsidP="00860B5A">
      <w:pPr>
        <w:jc w:val="both"/>
        <w:rPr>
          <w:i/>
          <w:iCs/>
          <w:color w:val="000000" w:themeColor="text1"/>
          <w:sz w:val="28"/>
          <w:szCs w:val="28"/>
        </w:rPr>
      </w:pPr>
    </w:p>
    <w:p w14:paraId="7D4F2749" w14:textId="77777777" w:rsidR="006A6E16" w:rsidRDefault="00984997" w:rsidP="00860B5A">
      <w:pPr>
        <w:jc w:val="both"/>
        <w:rPr>
          <w:i/>
          <w:iCs/>
          <w:color w:val="000000" w:themeColor="text1"/>
          <w:sz w:val="28"/>
          <w:szCs w:val="28"/>
        </w:rPr>
      </w:pPr>
      <w:r w:rsidRPr="00984997">
        <w:rPr>
          <w:i/>
          <w:iCs/>
          <w:color w:val="000000" w:themeColor="text1"/>
          <w:sz w:val="28"/>
          <w:szCs w:val="28"/>
        </w:rPr>
        <w:t>In other words, I have yet to see where I couldn’t find a lot of cash in a business.</w:t>
      </w:r>
    </w:p>
    <w:p w14:paraId="6CC755D0" w14:textId="77777777" w:rsidR="006A6E16" w:rsidRDefault="006A6E16" w:rsidP="00860B5A">
      <w:pPr>
        <w:jc w:val="both"/>
        <w:rPr>
          <w:i/>
          <w:iCs/>
          <w:color w:val="000000" w:themeColor="text1"/>
          <w:sz w:val="28"/>
          <w:szCs w:val="28"/>
        </w:rPr>
      </w:pPr>
    </w:p>
    <w:p w14:paraId="4C7AED8E" w14:textId="77777777" w:rsidR="00805A75" w:rsidRDefault="006A6E16" w:rsidP="00860B5A">
      <w:pPr>
        <w:jc w:val="both"/>
        <w:rPr>
          <w:i/>
          <w:iCs/>
          <w:color w:val="000000" w:themeColor="text1"/>
          <w:sz w:val="28"/>
          <w:szCs w:val="28"/>
        </w:rPr>
      </w:pPr>
      <w:r>
        <w:rPr>
          <w:i/>
          <w:iCs/>
          <w:color w:val="000000" w:themeColor="text1"/>
          <w:sz w:val="28"/>
          <w:szCs w:val="28"/>
        </w:rPr>
        <w:t>With my programs and coaching I aim to empower business owners to know the same skills and insights so that they too can make more money in their business and create better livelihoods for themselves, their families and for their employees and their families</w:t>
      </w:r>
      <w:r w:rsidR="00805A75">
        <w:rPr>
          <w:i/>
          <w:iCs/>
          <w:color w:val="000000" w:themeColor="text1"/>
          <w:sz w:val="28"/>
          <w:szCs w:val="28"/>
        </w:rPr>
        <w:t>.</w:t>
      </w:r>
    </w:p>
    <w:p w14:paraId="287E926B" w14:textId="77777777" w:rsidR="00805A75" w:rsidRDefault="00805A75" w:rsidP="00860B5A">
      <w:pPr>
        <w:jc w:val="both"/>
        <w:rPr>
          <w:i/>
          <w:iCs/>
          <w:color w:val="000000" w:themeColor="text1"/>
          <w:sz w:val="28"/>
          <w:szCs w:val="28"/>
        </w:rPr>
      </w:pPr>
    </w:p>
    <w:p w14:paraId="0ECDB3F1" w14:textId="4321ECCB" w:rsidR="00984997" w:rsidRPr="00984997" w:rsidRDefault="00805A75" w:rsidP="00860B5A">
      <w:pPr>
        <w:jc w:val="both"/>
        <w:rPr>
          <w:i/>
          <w:iCs/>
          <w:color w:val="000000" w:themeColor="text1"/>
          <w:sz w:val="28"/>
          <w:szCs w:val="28"/>
        </w:rPr>
      </w:pPr>
      <w:r>
        <w:rPr>
          <w:i/>
          <w:iCs/>
          <w:color w:val="000000" w:themeColor="text1"/>
          <w:sz w:val="28"/>
          <w:szCs w:val="28"/>
        </w:rPr>
        <w:t xml:space="preserve">Proven systems have shown themselves to solve most challenges over and over and over </w:t>
      </w:r>
      <w:r w:rsidR="00280755">
        <w:rPr>
          <w:i/>
          <w:iCs/>
          <w:color w:val="000000" w:themeColor="text1"/>
          <w:sz w:val="28"/>
          <w:szCs w:val="28"/>
        </w:rPr>
        <w:t>again and</w:t>
      </w:r>
      <w:r>
        <w:rPr>
          <w:i/>
          <w:iCs/>
          <w:color w:val="000000" w:themeColor="text1"/>
          <w:sz w:val="28"/>
          <w:szCs w:val="28"/>
        </w:rPr>
        <w:t xml:space="preserve"> makes lives so much easier for the business owners and their teams.</w:t>
      </w:r>
      <w:r w:rsidR="00984997" w:rsidRPr="00984997">
        <w:rPr>
          <w:i/>
          <w:iCs/>
          <w:color w:val="000000" w:themeColor="text1"/>
          <w:sz w:val="28"/>
          <w:szCs w:val="28"/>
        </w:rPr>
        <w:t>”</w:t>
      </w:r>
    </w:p>
    <w:p w14:paraId="26F23FBD" w14:textId="53DDF050" w:rsidR="00984997" w:rsidRDefault="00984997" w:rsidP="00860B5A">
      <w:pPr>
        <w:jc w:val="both"/>
        <w:rPr>
          <w:i/>
          <w:iCs/>
          <w:color w:val="000000" w:themeColor="text1"/>
          <w:sz w:val="28"/>
          <w:szCs w:val="28"/>
        </w:rPr>
      </w:pPr>
    </w:p>
    <w:p w14:paraId="04591298" w14:textId="77777777" w:rsidR="00984997" w:rsidRPr="00984997" w:rsidRDefault="00984997" w:rsidP="00860B5A">
      <w:pPr>
        <w:jc w:val="both"/>
        <w:rPr>
          <w:i/>
          <w:iCs/>
          <w:color w:val="000000" w:themeColor="text1"/>
          <w:sz w:val="28"/>
          <w:szCs w:val="28"/>
        </w:rPr>
      </w:pPr>
    </w:p>
    <w:p w14:paraId="001D582A" w14:textId="7BF07C4F" w:rsidR="00984997" w:rsidRPr="00984997" w:rsidRDefault="00984997" w:rsidP="00984997">
      <w:pPr>
        <w:pStyle w:val="ListParagraph"/>
        <w:numPr>
          <w:ilvl w:val="0"/>
          <w:numId w:val="3"/>
        </w:numPr>
        <w:jc w:val="right"/>
        <w:rPr>
          <w:i/>
          <w:iCs/>
          <w:color w:val="000000" w:themeColor="text1"/>
          <w:sz w:val="28"/>
          <w:szCs w:val="28"/>
        </w:rPr>
      </w:pPr>
      <w:r w:rsidRPr="00984997">
        <w:rPr>
          <w:i/>
          <w:iCs/>
          <w:color w:val="000000" w:themeColor="text1"/>
          <w:sz w:val="28"/>
          <w:szCs w:val="28"/>
        </w:rPr>
        <w:t>Mikkel Pitzner</w:t>
      </w:r>
    </w:p>
    <w:p w14:paraId="560FB67E" w14:textId="38BA7B63" w:rsidR="00ED3150" w:rsidRPr="00031A49" w:rsidRDefault="00ED3150" w:rsidP="00860B5A">
      <w:pPr>
        <w:jc w:val="both"/>
        <w:rPr>
          <w:color w:val="8EAADB" w:themeColor="accent1" w:themeTint="99"/>
          <w:sz w:val="28"/>
          <w:szCs w:val="28"/>
        </w:rPr>
      </w:pPr>
    </w:p>
    <w:p w14:paraId="744EEDB3" w14:textId="05EBC73D" w:rsidR="007D027E" w:rsidRDefault="007D027E"/>
    <w:p w14:paraId="41472AF4" w14:textId="6247AA88" w:rsidR="00085F9E" w:rsidRDefault="00085F9E">
      <w:r>
        <w:br w:type="page"/>
      </w:r>
    </w:p>
    <w:p w14:paraId="7265FFB7" w14:textId="77777777" w:rsidR="00085F9E" w:rsidRDefault="00085F9E"/>
    <w:p w14:paraId="5D980400" w14:textId="48AC72CF" w:rsidR="00702EDC" w:rsidRDefault="00702EDC" w:rsidP="00702EDC">
      <w:pPr>
        <w:pStyle w:val="Heading2"/>
        <w:jc w:val="center"/>
      </w:pPr>
      <w:bookmarkStart w:id="16" w:name="_Toc65051295"/>
      <w:r w:rsidRPr="00860B5A">
        <w:t xml:space="preserve">Special Training </w:t>
      </w:r>
      <w:r w:rsidR="00805A75">
        <w:t xml:space="preserve">Program and Tools </w:t>
      </w:r>
      <w:r w:rsidRPr="00860B5A">
        <w:t>On This Subject</w:t>
      </w:r>
      <w:bookmarkEnd w:id="16"/>
    </w:p>
    <w:p w14:paraId="1301EFFB" w14:textId="0DB87C1D" w:rsidR="007D027E" w:rsidRDefault="007D027E"/>
    <w:p w14:paraId="797E12FD" w14:textId="77777777" w:rsidR="00702EDC" w:rsidRDefault="00702EDC"/>
    <w:p w14:paraId="07388E69" w14:textId="38AD438C" w:rsidR="00805A75" w:rsidRDefault="00805A75" w:rsidP="00805A75">
      <w:pPr>
        <w:jc w:val="both"/>
        <w:rPr>
          <w:sz w:val="28"/>
          <w:szCs w:val="28"/>
        </w:rPr>
      </w:pPr>
      <w:r>
        <w:rPr>
          <w:sz w:val="28"/>
          <w:szCs w:val="28"/>
        </w:rPr>
        <w:t xml:space="preserve">I have created a great program, training and tools for this subject in which I go much greater in </w:t>
      </w:r>
      <w:r w:rsidR="00280755">
        <w:rPr>
          <w:sz w:val="28"/>
          <w:szCs w:val="28"/>
        </w:rPr>
        <w:t>depth yet</w:t>
      </w:r>
      <w:r>
        <w:rPr>
          <w:sz w:val="28"/>
          <w:szCs w:val="28"/>
        </w:rPr>
        <w:t xml:space="preserve"> provide you with much more insights that will help you as a business owner run your business much, much better and make your decisions you’re faced with much easier to make on an educated basis. </w:t>
      </w:r>
    </w:p>
    <w:p w14:paraId="0B92320A" w14:textId="77777777" w:rsidR="00805A75" w:rsidRDefault="00805A75" w:rsidP="00805A75">
      <w:pPr>
        <w:jc w:val="both"/>
        <w:rPr>
          <w:sz w:val="28"/>
          <w:szCs w:val="28"/>
        </w:rPr>
      </w:pPr>
    </w:p>
    <w:p w14:paraId="1E87249B" w14:textId="74F354E1" w:rsidR="00ED3150" w:rsidRDefault="00805A75" w:rsidP="00805A75">
      <w:pPr>
        <w:jc w:val="both"/>
        <w:rPr>
          <w:sz w:val="28"/>
          <w:szCs w:val="28"/>
        </w:rPr>
      </w:pPr>
      <w:r>
        <w:rPr>
          <w:sz w:val="28"/>
          <w:szCs w:val="28"/>
        </w:rPr>
        <w:t xml:space="preserve">That means removing doubts and fears about what decisions you make, </w:t>
      </w:r>
      <w:r w:rsidR="00280755">
        <w:rPr>
          <w:sz w:val="28"/>
          <w:szCs w:val="28"/>
        </w:rPr>
        <w:t>because</w:t>
      </w:r>
      <w:r>
        <w:rPr>
          <w:sz w:val="28"/>
          <w:szCs w:val="28"/>
        </w:rPr>
        <w:t xml:space="preserve"> you’ll know it’s the right ones you’re making.</w:t>
      </w:r>
    </w:p>
    <w:p w14:paraId="7BD4790D" w14:textId="2134E707" w:rsidR="00805A75" w:rsidRDefault="00805A75" w:rsidP="00805A75">
      <w:pPr>
        <w:jc w:val="both"/>
        <w:rPr>
          <w:sz w:val="28"/>
          <w:szCs w:val="28"/>
        </w:rPr>
      </w:pPr>
    </w:p>
    <w:p w14:paraId="058FC266" w14:textId="65D367B9" w:rsidR="00805A75" w:rsidRDefault="000B0DE1" w:rsidP="00805A75">
      <w:pPr>
        <w:jc w:val="both"/>
        <w:rPr>
          <w:sz w:val="28"/>
          <w:szCs w:val="28"/>
        </w:rPr>
      </w:pPr>
      <w:r>
        <w:rPr>
          <w:sz w:val="28"/>
          <w:szCs w:val="28"/>
        </w:rPr>
        <w:t xml:space="preserve">The results will not least be, that you’ll </w:t>
      </w:r>
      <w:r w:rsidRPr="000B0DE1">
        <w:rPr>
          <w:b/>
          <w:bCs/>
          <w:sz w:val="28"/>
          <w:szCs w:val="28"/>
        </w:rPr>
        <w:t>MAKE MUCH MOR MONEY</w:t>
      </w:r>
      <w:r>
        <w:rPr>
          <w:sz w:val="28"/>
          <w:szCs w:val="28"/>
        </w:rPr>
        <w:t>.</w:t>
      </w:r>
    </w:p>
    <w:p w14:paraId="7A3F1738" w14:textId="616AB893" w:rsidR="000B0DE1" w:rsidRDefault="000B0DE1" w:rsidP="00805A75">
      <w:pPr>
        <w:jc w:val="both"/>
        <w:rPr>
          <w:sz w:val="28"/>
          <w:szCs w:val="28"/>
        </w:rPr>
      </w:pPr>
    </w:p>
    <w:p w14:paraId="5637DBB5" w14:textId="3297E61F" w:rsidR="000B0DE1" w:rsidRDefault="000B0DE1" w:rsidP="00805A75">
      <w:pPr>
        <w:jc w:val="both"/>
        <w:rPr>
          <w:sz w:val="28"/>
          <w:szCs w:val="28"/>
        </w:rPr>
      </w:pPr>
      <w:r>
        <w:rPr>
          <w:sz w:val="28"/>
          <w:szCs w:val="28"/>
        </w:rPr>
        <w:t>You can learn more about this program by clicking the link below.</w:t>
      </w:r>
    </w:p>
    <w:p w14:paraId="08640324" w14:textId="7FD92150" w:rsidR="000B0DE1" w:rsidRDefault="000B0DE1" w:rsidP="00805A75">
      <w:pPr>
        <w:jc w:val="both"/>
        <w:rPr>
          <w:sz w:val="28"/>
          <w:szCs w:val="28"/>
        </w:rPr>
      </w:pPr>
    </w:p>
    <w:p w14:paraId="47E004D4" w14:textId="77777777" w:rsidR="000B0DE1" w:rsidRDefault="000B0DE1" w:rsidP="00805A75">
      <w:pPr>
        <w:jc w:val="both"/>
        <w:rPr>
          <w:sz w:val="28"/>
          <w:szCs w:val="28"/>
        </w:rPr>
      </w:pPr>
    </w:p>
    <w:p w14:paraId="66884884" w14:textId="77777777" w:rsidR="00ED3150" w:rsidRDefault="00ED3150" w:rsidP="00C8573E"/>
    <w:p w14:paraId="1552E452" w14:textId="77777777" w:rsidR="007D027E" w:rsidRDefault="007D027E" w:rsidP="00C8573E">
      <w:r>
        <w:rPr>
          <w:noProof/>
        </w:rPr>
        <mc:AlternateContent>
          <mc:Choice Requires="wps">
            <w:drawing>
              <wp:anchor distT="0" distB="0" distL="114300" distR="114300" simplePos="0" relativeHeight="251659264" behindDoc="0" locked="0" layoutInCell="1" allowOverlap="1" wp14:anchorId="7C572F41" wp14:editId="78262223">
                <wp:simplePos x="0" y="0"/>
                <wp:positionH relativeFrom="column">
                  <wp:posOffset>952500</wp:posOffset>
                </wp:positionH>
                <wp:positionV relativeFrom="paragraph">
                  <wp:posOffset>101600</wp:posOffset>
                </wp:positionV>
                <wp:extent cx="4184650" cy="781050"/>
                <wp:effectExtent l="50800" t="12700" r="69850" b="107950"/>
                <wp:wrapNone/>
                <wp:docPr id="1" name="Rectangle 1">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4184650" cy="781050"/>
                        </a:xfrm>
                        <a:prstGeom prst="rect">
                          <a:avLst/>
                        </a:prstGeom>
                        <a:effectLst>
                          <a:outerShdw blurRad="50800" dist="38100" dir="5400000" algn="t" rotWithShape="0">
                            <a:prstClr val="black">
                              <a:alpha val="40000"/>
                            </a:prstClr>
                          </a:outerShdw>
                        </a:effectLst>
                      </wps:spPr>
                      <wps:style>
                        <a:lnRef idx="2">
                          <a:schemeClr val="accent4">
                            <a:shade val="50000"/>
                          </a:schemeClr>
                        </a:lnRef>
                        <a:fillRef idx="1">
                          <a:schemeClr val="accent4"/>
                        </a:fillRef>
                        <a:effectRef idx="0">
                          <a:schemeClr val="accent4"/>
                        </a:effectRef>
                        <a:fontRef idx="minor">
                          <a:schemeClr val="lt1"/>
                        </a:fontRef>
                      </wps:style>
                      <wps:txbx>
                        <w:txbxContent>
                          <w:p w14:paraId="4D502B99" w14:textId="6FEE530D" w:rsidR="00006176" w:rsidRPr="00250CC5" w:rsidRDefault="00006176" w:rsidP="00625516">
                            <w:pPr>
                              <w:jc w:val="center"/>
                              <w:rPr>
                                <w:b/>
                                <w:bCs/>
                                <w:color w:val="000000" w:themeColor="text1"/>
                                <w:sz w:val="40"/>
                                <w:szCs w:val="40"/>
                              </w:rPr>
                            </w:pPr>
                            <w:r>
                              <w:rPr>
                                <w:b/>
                                <w:bCs/>
                                <w:color w:val="000000" w:themeColor="text1"/>
                                <w:sz w:val="40"/>
                                <w:szCs w:val="40"/>
                              </w:rPr>
                              <w:t>Pricing For P</w:t>
                            </w:r>
                            <w:r w:rsidRPr="00250CC5">
                              <w:rPr>
                                <w:b/>
                                <w:bCs/>
                                <w:color w:val="000000" w:themeColor="text1"/>
                                <w:sz w:val="40"/>
                                <w:szCs w:val="40"/>
                              </w:rPr>
                              <w:t>rofit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C572F41" id="Rectangle 1" o:spid="_x0000_s1027" href="https://theautomatedmillionaire.com/the-automated-millionaire-program-on-price-setting-for-profits" style="position:absolute;margin-left:75pt;margin-top:8pt;width:329.5pt;height:61.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4xvP/gIAAHMGAAAOAAAAZHJzL2Uyb0RvYy54bWysVV9P2zAQf5+072D5fSTtWugqUlQVMSEh&#13;&#10;higTz67jNBaO7dluk+7T73xOQ8XQJk3jIdz57n73/3p51TWK7IXz0uiCjs5ySoTmppR6W9DvTzef&#13;&#10;ZpT4wHTJlNGioAfh6dXi44fL1s7F2NRGlcIRANF+3tqC1iHYeZZ5XouG+TNjhQZhZVzDArBum5WO&#13;&#10;tYDeqGyc5+dZa1xpneHCe3i9TkK6QPyqEjx8qyovAlEFhdgCfh1+N/GbLS7ZfOuYrSXvw2D/EEXD&#13;&#10;pAanA9Q1C4zsnPwNqpHcGW+qcMZNk5mqklxgDpDNKH+TzbpmVmAuUBxvhzL5/wfL7/cPjsgSekeJ&#13;&#10;Zg206BGKxvRWCTLClGol9ctKSf7SBwDl+3ubUmrXhu8aoUPqlROKBRgUX0vrKXHz6NfdlqPYhqy1&#13;&#10;fo7hxOYhubYPDiSR80DG+naVa+J/gCcdtvEwtFF0gXB4nIxmk/MpdJuD7GI2yoGODl6trfPhqzAN&#13;&#10;iQSEABljqmx/50NSPapEZwIHCUToeReEW9dlSzZq5x4ZpDDNZzm4K2UE+wwOkYEyTSd5/KOEqS2s&#13;&#10;R4CcTXiWocbOxsAjYnS1Uo7sGQzpRjH+koJRtmbpEWH6HHptzMccY0HuJEwsZqoZVi8clIiulH4U&#13;&#10;FbQbqjRGJ7hoYvDOOIduTZKoZqVI/qeYRSrMYIE+ETAiV1KpATsNzqCZQI7YCabXj6Yp7sE4FeWP&#13;&#10;xoMFejY6DMaN1Ma9l5kKacog0qQP4Z+UJpKh23T9KkCM8WVjygOsBzQNR81bfiOhWXfMhwfm4FBA&#13;&#10;a+H4hW/wqZRpC2p6ipLauJ/vvUd9WCCQUtLC4Smo/7FjTlCibjVs9pfRZAKwAZnJ9GIMjDuVbE4l&#13;&#10;etesDIwNbC9Eh2TUD+pIVs40z3Ajl9EriJjm4LugPLgjswrAgwiuLBfLJdJwnSwLd3pteQSPdY6D&#13;&#10;99Q9M2f7tQmwcPfmeKTY/M32JN1oqc1yF0wlcbVe69p3AC4bjlJ/hePpPOVR6/W3YvELAAD//wMA&#13;&#10;UEsDBBQABgAIAAAAIQAOmKfb4AAAAA8BAAAPAAAAZHJzL2Rvd25yZXYueG1sTE9NT8MwDL0j8R8i&#13;&#10;I3FjCQymrWs6ITaEhLhsQ+KaNqatljhVkm3dv8ec4GK/549nv3I1eidOGFMfSMP9RIFAaoLtqdXw&#13;&#10;uX+9m4NI2ZA1LhBquGCCVXV9VZrChjNt8bTLrWARSoXR0OU8FFKmpkNv0iQMSNz7DtGbzDS20kZz&#13;&#10;ZnHv5INSM+lNT3yhMwO+dNgcdkevYXN4XLx/bOL60qGrp18jNfvtm9a3N+N6yeF5CSLjmP824NcD&#13;&#10;/w8VP1aHI9kkHPMnxYYygxlnHpirBYOaC1MGsirlfx/VDwAAAP//AwBQSwMEFAAGAAgAAAAhADXg&#13;&#10;zGD0AAAAjQEAABkAAABkcnMvX3JlbHMvZTJvRG9jLnhtbC5yZWxzhJDBSgMxEIbvgu8Qcs9m60FE&#13;&#10;uttLFXrwIvUBhmR2NzTJhGQq7ds7RZQWBG8JH/P98896c0pRfWJtgfKgV12vFWZHPuR50B/7V/Ok&#13;&#10;VWPIHiJlHPQZm96M93frd4zAMtSWUJoSS26DXpjLs7XNLZigdVQwC5moJmD51tkWcAeY0T70/aOt&#13;&#10;1w493jjVzg+67vxKq/25SPL/bpqm4HBL7pgw8x8RdhFTjSEfRAp1Rv7WNtmZF4QjkyyKPoUYpRqE&#13;&#10;ip2jdGHmF5orakqluUIylOUp4aYhs9zOSOcLnAK3n6w38lLj5cRYM0Rtx7W9OeL4BQAA//8DAFBL&#13;&#10;AQItABQABgAIAAAAIQC2gziS/gAAAOEBAAATAAAAAAAAAAAAAAAAAAAAAABbQ29udGVudF9UeXBl&#13;&#10;c10ueG1sUEsBAi0AFAAGAAgAAAAhADj9If/WAAAAlAEAAAsAAAAAAAAAAAAAAAAALwEAAF9yZWxz&#13;&#10;Ly5yZWxzUEsBAi0AFAAGAAgAAAAhAHXjG8/+AgAAcwYAAA4AAAAAAAAAAAAAAAAALgIAAGRycy9l&#13;&#10;Mm9Eb2MueG1sUEsBAi0AFAAGAAgAAAAhAA6Yp9vgAAAADwEAAA8AAAAAAAAAAAAAAAAAWAUAAGRy&#13;&#10;cy9kb3ducmV2LnhtbFBLAQItABQABgAIAAAAIQA14Mxg9AAAAI0BAAAZAAAAAAAAAAAAAAAAAGUG&#13;&#10;AABkcnMvX3JlbHMvZTJvRG9jLnhtbC5yZWxzUEsFBgAAAAAFAAUAOgEAAJAHAAAAAA==&#13;&#10;" o:button="t" fillcolor="#ffc000 [3207]" strokecolor="#7f5f00 [1607]" strokeweight="1pt">
                <v:fill o:detectmouseclick="t"/>
                <v:shadow on="t" color="black" opacity="26214f" origin=",-.5" offset="0,3pt"/>
                <v:textbox>
                  <w:txbxContent>
                    <w:p w14:paraId="4D502B99" w14:textId="6FEE530D" w:rsidR="00006176" w:rsidRPr="00250CC5" w:rsidRDefault="00006176" w:rsidP="00625516">
                      <w:pPr>
                        <w:jc w:val="center"/>
                        <w:rPr>
                          <w:b/>
                          <w:bCs/>
                          <w:color w:val="000000" w:themeColor="text1"/>
                          <w:sz w:val="40"/>
                          <w:szCs w:val="40"/>
                        </w:rPr>
                      </w:pPr>
                      <w:r>
                        <w:rPr>
                          <w:b/>
                          <w:bCs/>
                          <w:color w:val="000000" w:themeColor="text1"/>
                          <w:sz w:val="40"/>
                          <w:szCs w:val="40"/>
                        </w:rPr>
                        <w:t xml:space="preserve">Pricing </w:t>
                      </w:r>
                      <w:proofErr w:type="gramStart"/>
                      <w:r>
                        <w:rPr>
                          <w:b/>
                          <w:bCs/>
                          <w:color w:val="000000" w:themeColor="text1"/>
                          <w:sz w:val="40"/>
                          <w:szCs w:val="40"/>
                        </w:rPr>
                        <w:t>For</w:t>
                      </w:r>
                      <w:proofErr w:type="gramEnd"/>
                      <w:r>
                        <w:rPr>
                          <w:b/>
                          <w:bCs/>
                          <w:color w:val="000000" w:themeColor="text1"/>
                          <w:sz w:val="40"/>
                          <w:szCs w:val="40"/>
                        </w:rPr>
                        <w:t xml:space="preserve"> P</w:t>
                      </w:r>
                      <w:r w:rsidRPr="00250CC5">
                        <w:rPr>
                          <w:b/>
                          <w:bCs/>
                          <w:color w:val="000000" w:themeColor="text1"/>
                          <w:sz w:val="40"/>
                          <w:szCs w:val="40"/>
                        </w:rPr>
                        <w:t>rofit</w:t>
                      </w:r>
                    </w:p>
                  </w:txbxContent>
                </v:textbox>
              </v:rect>
            </w:pict>
          </mc:Fallback>
        </mc:AlternateContent>
      </w:r>
    </w:p>
    <w:p w14:paraId="280DD4A3" w14:textId="77777777" w:rsidR="007D027E" w:rsidRDefault="007D027E" w:rsidP="00C8573E"/>
    <w:p w14:paraId="35A3498E" w14:textId="77777777" w:rsidR="007D027E" w:rsidRDefault="007D027E" w:rsidP="00C8573E"/>
    <w:p w14:paraId="5449AC58" w14:textId="77777777" w:rsidR="007D027E" w:rsidRDefault="007D027E" w:rsidP="00C8573E"/>
    <w:p w14:paraId="29658B0E" w14:textId="77777777" w:rsidR="00ED3150" w:rsidRDefault="00ED3150" w:rsidP="00C8573E"/>
    <w:p w14:paraId="37945ED2" w14:textId="77777777" w:rsidR="007D027E" w:rsidRDefault="007D027E" w:rsidP="00C8573E"/>
    <w:p w14:paraId="520663BF" w14:textId="77777777" w:rsidR="007D027E" w:rsidRDefault="007D027E" w:rsidP="00C8573E"/>
    <w:p w14:paraId="5A2D7ED6" w14:textId="77777777" w:rsidR="007D027E" w:rsidRDefault="007D027E" w:rsidP="00C8573E"/>
    <w:p w14:paraId="1E67B987" w14:textId="77777777" w:rsidR="007D027E" w:rsidRDefault="007D027E" w:rsidP="00C8573E"/>
    <w:p w14:paraId="0C452518" w14:textId="77777777" w:rsidR="007D027E" w:rsidRDefault="007D027E" w:rsidP="00C8573E"/>
    <w:p w14:paraId="53ACD446" w14:textId="77777777" w:rsidR="007D027E" w:rsidRDefault="007D027E" w:rsidP="00C8573E"/>
    <w:p w14:paraId="28585101" w14:textId="77777777" w:rsidR="007D027E" w:rsidRDefault="007D027E" w:rsidP="00C8573E"/>
    <w:p w14:paraId="5F286974" w14:textId="77777777" w:rsidR="007D027E" w:rsidRDefault="007D027E" w:rsidP="00C8573E"/>
    <w:p w14:paraId="71766A99" w14:textId="77777777" w:rsidR="007D027E" w:rsidRDefault="007D027E" w:rsidP="00C8573E"/>
    <w:p w14:paraId="63C5B24C" w14:textId="77777777" w:rsidR="000B0DE1" w:rsidRDefault="007D027E" w:rsidP="000B0DE1">
      <w:pPr>
        <w:pStyle w:val="Heading2"/>
        <w:jc w:val="center"/>
      </w:pPr>
      <w:r>
        <w:br w:type="page"/>
      </w:r>
    </w:p>
    <w:p w14:paraId="2734FA94" w14:textId="77777777" w:rsidR="000B0DE1" w:rsidRDefault="000B0DE1" w:rsidP="000B0DE1">
      <w:pPr>
        <w:pStyle w:val="Heading2"/>
        <w:jc w:val="center"/>
      </w:pPr>
    </w:p>
    <w:p w14:paraId="4551A155" w14:textId="70111C69" w:rsidR="000B0DE1" w:rsidRPr="00860175" w:rsidRDefault="000B0DE1" w:rsidP="000B0DE1">
      <w:pPr>
        <w:pStyle w:val="Heading2"/>
        <w:jc w:val="center"/>
      </w:pPr>
      <w:bookmarkStart w:id="17" w:name="_Toc65051296"/>
      <w:r>
        <w:t>About The Automated Millionaire</w:t>
      </w:r>
      <w:bookmarkEnd w:id="17"/>
    </w:p>
    <w:p w14:paraId="10250616" w14:textId="77777777" w:rsidR="000B0DE1" w:rsidRPr="00CA16A9" w:rsidRDefault="000B0DE1" w:rsidP="000B0DE1">
      <w:pPr>
        <w:rPr>
          <w:sz w:val="28"/>
          <w:szCs w:val="28"/>
        </w:rPr>
      </w:pPr>
    </w:p>
    <w:p w14:paraId="77673FBF" w14:textId="77777777" w:rsidR="000B0DE1" w:rsidRDefault="000B0DE1" w:rsidP="000B0DE1">
      <w:pPr>
        <w:jc w:val="both"/>
        <w:rPr>
          <w:sz w:val="28"/>
          <w:szCs w:val="28"/>
        </w:rPr>
      </w:pPr>
      <w:r>
        <w:rPr>
          <w:sz w:val="28"/>
          <w:szCs w:val="28"/>
        </w:rPr>
        <w:t xml:space="preserve">The Automated Millionaire </w:t>
      </w:r>
      <w:r w:rsidRPr="00CA16A9">
        <w:rPr>
          <w:sz w:val="28"/>
          <w:szCs w:val="28"/>
        </w:rPr>
        <w:t>help</w:t>
      </w:r>
      <w:r>
        <w:rPr>
          <w:sz w:val="28"/>
          <w:szCs w:val="28"/>
        </w:rPr>
        <w:t>s</w:t>
      </w:r>
      <w:r w:rsidRPr="00CA16A9">
        <w:rPr>
          <w:sz w:val="28"/>
          <w:szCs w:val="28"/>
        </w:rPr>
        <w:t xml:space="preserve"> small and medium sized businesses achieve greater profits and more efficiently run operations without having to work harder and </w:t>
      </w:r>
      <w:r>
        <w:rPr>
          <w:sz w:val="28"/>
          <w:szCs w:val="28"/>
        </w:rPr>
        <w:t xml:space="preserve">does </w:t>
      </w:r>
      <w:r w:rsidRPr="00CA16A9">
        <w:rPr>
          <w:sz w:val="28"/>
          <w:szCs w:val="28"/>
        </w:rPr>
        <w:t>so by implementing a specific business method called The Automated Millionaire Business System.</w:t>
      </w:r>
    </w:p>
    <w:p w14:paraId="4F0586B6" w14:textId="77777777" w:rsidR="000B0DE1" w:rsidRDefault="000B0DE1" w:rsidP="000B0DE1">
      <w:pPr>
        <w:jc w:val="both"/>
        <w:rPr>
          <w:sz w:val="28"/>
          <w:szCs w:val="28"/>
        </w:rPr>
      </w:pPr>
    </w:p>
    <w:p w14:paraId="220DC591" w14:textId="0F97F08A" w:rsidR="000B0DE1" w:rsidRPr="00CA16A9" w:rsidRDefault="000B0DE1" w:rsidP="000B0DE1">
      <w:pPr>
        <w:jc w:val="both"/>
        <w:rPr>
          <w:sz w:val="28"/>
          <w:szCs w:val="28"/>
        </w:rPr>
      </w:pPr>
      <w:r>
        <w:rPr>
          <w:sz w:val="28"/>
          <w:szCs w:val="28"/>
        </w:rPr>
        <w:t>The Automated Millionaire is founded by</w:t>
      </w:r>
      <w:r w:rsidRPr="00CA16A9">
        <w:rPr>
          <w:sz w:val="28"/>
          <w:szCs w:val="28"/>
        </w:rPr>
        <w:t xml:space="preserve"> Mikkel Pitzner</w:t>
      </w:r>
      <w:r>
        <w:rPr>
          <w:sz w:val="28"/>
          <w:szCs w:val="28"/>
        </w:rPr>
        <w:t>, who is also the creator of The Automated Millionaire</w:t>
      </w:r>
      <w:r w:rsidRPr="00CA16A9">
        <w:rPr>
          <w:sz w:val="28"/>
          <w:szCs w:val="28"/>
        </w:rPr>
        <w:t xml:space="preserve"> Programs and Coaching. </w:t>
      </w:r>
      <w:r>
        <w:rPr>
          <w:sz w:val="28"/>
          <w:szCs w:val="28"/>
        </w:rPr>
        <w:t xml:space="preserve">Mikkel’s background as an entrepreneur is vast and deep and includes all positions </w:t>
      </w:r>
      <w:r w:rsidR="00280755">
        <w:rPr>
          <w:sz w:val="28"/>
          <w:szCs w:val="28"/>
        </w:rPr>
        <w:t>from employee</w:t>
      </w:r>
      <w:r>
        <w:rPr>
          <w:sz w:val="28"/>
          <w:szCs w:val="28"/>
        </w:rPr>
        <w:t xml:space="preserve"> to business owner, partner, board of directors member, business consultant and coach. Some of his past results have been rather stellar and he has via his business consulting helped more than 100 companies, either turning them around from near bankruptcies to success or making successful companies even more successful.</w:t>
      </w:r>
    </w:p>
    <w:p w14:paraId="66E46897" w14:textId="4638CD64" w:rsidR="00C36471" w:rsidRDefault="00C36471"/>
    <w:p w14:paraId="638D502E" w14:textId="77777777" w:rsidR="007D027E" w:rsidRDefault="007D027E"/>
    <w:p w14:paraId="3F49E10F" w14:textId="77777777" w:rsidR="007D027E" w:rsidRPr="007D027E" w:rsidRDefault="007D027E" w:rsidP="007D027E">
      <w:r w:rsidRPr="007D027E">
        <w:fldChar w:fldCharType="begin"/>
      </w:r>
      <w:r w:rsidRPr="007D027E">
        <w:instrText xml:space="preserve"> INCLUDEPICTURE "https://theautomatedmillionaire.com/wp-content/uploads/2019/07/The-Automated-Millionaire-2473x1392-compressed.jpg" \* MERGEFORMATINET </w:instrText>
      </w:r>
      <w:r w:rsidRPr="007D027E">
        <w:fldChar w:fldCharType="separate"/>
      </w:r>
      <w:r w:rsidRPr="007D027E">
        <w:rPr>
          <w:noProof/>
        </w:rPr>
        <w:drawing>
          <wp:inline distT="0" distB="0" distL="0" distR="0" wp14:anchorId="608A0058" wp14:editId="293C248F">
            <wp:extent cx="5943600" cy="3342005"/>
            <wp:effectExtent l="0" t="0" r="0" b="0"/>
            <wp:docPr id="4" name="Picture 4" descr="The Automated Millionaire 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Automated Millionaire Platfor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noFill/>
                    </a:ln>
                  </pic:spPr>
                </pic:pic>
              </a:graphicData>
            </a:graphic>
          </wp:inline>
        </w:drawing>
      </w:r>
      <w:r w:rsidRPr="007D027E">
        <w:fldChar w:fldCharType="end"/>
      </w:r>
    </w:p>
    <w:p w14:paraId="644C0DDB" w14:textId="77777777" w:rsidR="000B0DE1" w:rsidRDefault="000B0DE1" w:rsidP="008A0576">
      <w:pPr>
        <w:spacing w:before="100" w:beforeAutospacing="1" w:after="100" w:afterAutospacing="1"/>
        <w:jc w:val="both"/>
        <w:rPr>
          <w:sz w:val="32"/>
          <w:szCs w:val="32"/>
        </w:rPr>
      </w:pPr>
    </w:p>
    <w:p w14:paraId="44D4CE70" w14:textId="3397DED3" w:rsidR="00AA4891" w:rsidRDefault="008A0576" w:rsidP="008A0576">
      <w:pPr>
        <w:spacing w:before="100" w:beforeAutospacing="1" w:after="100" w:afterAutospacing="1"/>
        <w:jc w:val="both"/>
        <w:rPr>
          <w:sz w:val="28"/>
          <w:szCs w:val="28"/>
        </w:rPr>
      </w:pPr>
      <w:r>
        <w:rPr>
          <w:sz w:val="28"/>
          <w:szCs w:val="28"/>
        </w:rPr>
        <w:t>Mikkel Pitzner, founder and creator of The Automated Millionaire, its programs and its coaching, has been an entrepreneur all his adult life and his business endeavors have taken him and his activities all over. From initial activities in Denmark to activities in Sweden, Norway, Poland, Germany, England and the United States.</w:t>
      </w:r>
    </w:p>
    <w:p w14:paraId="4E8643B3" w14:textId="0B80F4B4" w:rsidR="008A0576" w:rsidRPr="00860B5A" w:rsidRDefault="008A0576" w:rsidP="008A0576">
      <w:pPr>
        <w:spacing w:before="100" w:beforeAutospacing="1" w:after="100" w:afterAutospacing="1"/>
        <w:jc w:val="both"/>
        <w:rPr>
          <w:sz w:val="28"/>
          <w:szCs w:val="28"/>
        </w:rPr>
      </w:pPr>
      <w:r>
        <w:rPr>
          <w:sz w:val="28"/>
          <w:szCs w:val="28"/>
        </w:rPr>
        <w:t>He has been engaged in all kinds of business from all industries and on all levels inside business.</w:t>
      </w:r>
    </w:p>
    <w:p w14:paraId="330076F4" w14:textId="7D61C95D" w:rsidR="007D027E" w:rsidRDefault="00AA4891" w:rsidP="008A0576">
      <w:pPr>
        <w:spacing w:before="100" w:beforeAutospacing="1" w:after="100" w:afterAutospacing="1"/>
        <w:jc w:val="both"/>
        <w:rPr>
          <w:sz w:val="28"/>
          <w:szCs w:val="28"/>
        </w:rPr>
      </w:pPr>
      <w:r w:rsidRPr="00860B5A">
        <w:rPr>
          <w:sz w:val="28"/>
          <w:szCs w:val="28"/>
        </w:rPr>
        <w:t xml:space="preserve">Following obtaining the coveted Green Card, Mikkel </w:t>
      </w:r>
      <w:r w:rsidR="008F062C">
        <w:rPr>
          <w:sz w:val="28"/>
          <w:szCs w:val="28"/>
        </w:rPr>
        <w:t>soon c</w:t>
      </w:r>
      <w:r w:rsidRPr="00860B5A">
        <w:rPr>
          <w:sz w:val="28"/>
          <w:szCs w:val="28"/>
        </w:rPr>
        <w:t xml:space="preserve">ommenced working with one of the largest and most successful business </w:t>
      </w:r>
      <w:r w:rsidR="008F062C">
        <w:rPr>
          <w:sz w:val="28"/>
          <w:szCs w:val="28"/>
        </w:rPr>
        <w:t>consulting companies in the US and soon ranked among the top 3 consultants there among some 1,300 esteemed colleagues.</w:t>
      </w:r>
    </w:p>
    <w:p w14:paraId="2B76EF72" w14:textId="4C0E9776" w:rsidR="008A0576" w:rsidRDefault="008A0576" w:rsidP="008A0576">
      <w:pPr>
        <w:spacing w:before="100" w:beforeAutospacing="1" w:after="100" w:afterAutospacing="1"/>
        <w:jc w:val="both"/>
        <w:rPr>
          <w:sz w:val="28"/>
          <w:szCs w:val="28"/>
        </w:rPr>
      </w:pPr>
      <w:r>
        <w:rPr>
          <w:sz w:val="28"/>
          <w:szCs w:val="28"/>
        </w:rPr>
        <w:t>The time with the large consulting company rapidly exposed Mikkel to a huge multitude of companies from all kinds of industries and of all sizes, spread all throughout the US and Canada.</w:t>
      </w:r>
    </w:p>
    <w:p w14:paraId="66D57A7B" w14:textId="64D6FB74" w:rsidR="008A0576" w:rsidRDefault="008A0576" w:rsidP="008A0576">
      <w:pPr>
        <w:spacing w:before="100" w:beforeAutospacing="1" w:after="100" w:afterAutospacing="1"/>
        <w:jc w:val="both"/>
        <w:rPr>
          <w:sz w:val="28"/>
          <w:szCs w:val="28"/>
        </w:rPr>
      </w:pPr>
      <w:r>
        <w:rPr>
          <w:sz w:val="28"/>
          <w:szCs w:val="28"/>
        </w:rPr>
        <w:t>Most of these companies were in need of help. Many of the companies were downright struggling for survival, but in very short time with the help of Mikkel, these companies were soon on a new path towards prosperity.</w:t>
      </w:r>
    </w:p>
    <w:p w14:paraId="267979D1" w14:textId="54BC7628" w:rsidR="00556B96" w:rsidRDefault="00556B96" w:rsidP="008A0576">
      <w:pPr>
        <w:spacing w:before="100" w:beforeAutospacing="1" w:after="100" w:afterAutospacing="1"/>
        <w:jc w:val="both"/>
        <w:rPr>
          <w:sz w:val="28"/>
          <w:szCs w:val="28"/>
        </w:rPr>
      </w:pPr>
    </w:p>
    <w:p w14:paraId="5D0DB013" w14:textId="7128B70B" w:rsidR="000B0DE1" w:rsidRDefault="000B0DE1" w:rsidP="008A0576">
      <w:pPr>
        <w:spacing w:before="100" w:beforeAutospacing="1" w:after="100" w:afterAutospacing="1"/>
        <w:jc w:val="both"/>
        <w:rPr>
          <w:sz w:val="28"/>
          <w:szCs w:val="28"/>
        </w:rPr>
      </w:pPr>
    </w:p>
    <w:p w14:paraId="420321A6" w14:textId="0D2EB280" w:rsidR="000B0DE1" w:rsidRDefault="000B0DE1" w:rsidP="008A0576">
      <w:pPr>
        <w:spacing w:before="100" w:beforeAutospacing="1" w:after="100" w:afterAutospacing="1"/>
        <w:jc w:val="both"/>
        <w:rPr>
          <w:sz w:val="28"/>
          <w:szCs w:val="28"/>
        </w:rPr>
      </w:pPr>
    </w:p>
    <w:p w14:paraId="5382A021" w14:textId="554604B4" w:rsidR="000B0DE1" w:rsidRDefault="000B0DE1" w:rsidP="008A0576">
      <w:pPr>
        <w:spacing w:before="100" w:beforeAutospacing="1" w:after="100" w:afterAutospacing="1"/>
        <w:jc w:val="both"/>
        <w:rPr>
          <w:sz w:val="28"/>
          <w:szCs w:val="28"/>
        </w:rPr>
      </w:pPr>
    </w:p>
    <w:p w14:paraId="7A2F4AC0" w14:textId="03538E08" w:rsidR="000B0DE1" w:rsidRDefault="000B0DE1" w:rsidP="008A0576">
      <w:pPr>
        <w:spacing w:before="100" w:beforeAutospacing="1" w:after="100" w:afterAutospacing="1"/>
        <w:jc w:val="both"/>
        <w:rPr>
          <w:sz w:val="28"/>
          <w:szCs w:val="28"/>
        </w:rPr>
      </w:pPr>
    </w:p>
    <w:p w14:paraId="377C7A23" w14:textId="3D665128" w:rsidR="000B0DE1" w:rsidRDefault="000B0DE1" w:rsidP="008A0576">
      <w:pPr>
        <w:spacing w:before="100" w:beforeAutospacing="1" w:after="100" w:afterAutospacing="1"/>
        <w:jc w:val="both"/>
        <w:rPr>
          <w:sz w:val="28"/>
          <w:szCs w:val="28"/>
        </w:rPr>
      </w:pPr>
    </w:p>
    <w:p w14:paraId="19443E1B" w14:textId="6A0F4BBA" w:rsidR="000B0DE1" w:rsidRDefault="000B0DE1" w:rsidP="008A0576">
      <w:pPr>
        <w:spacing w:before="100" w:beforeAutospacing="1" w:after="100" w:afterAutospacing="1"/>
        <w:jc w:val="both"/>
        <w:rPr>
          <w:sz w:val="28"/>
          <w:szCs w:val="28"/>
        </w:rPr>
      </w:pPr>
    </w:p>
    <w:p w14:paraId="67D90811" w14:textId="0C176ACA" w:rsidR="000B0DE1" w:rsidRDefault="000B0DE1" w:rsidP="008A0576">
      <w:pPr>
        <w:spacing w:before="100" w:beforeAutospacing="1" w:after="100" w:afterAutospacing="1"/>
        <w:jc w:val="both"/>
        <w:rPr>
          <w:sz w:val="28"/>
          <w:szCs w:val="28"/>
        </w:rPr>
      </w:pPr>
    </w:p>
    <w:p w14:paraId="79688F76" w14:textId="77777777" w:rsidR="000B0DE1" w:rsidRDefault="000B0DE1" w:rsidP="008A0576">
      <w:pPr>
        <w:spacing w:before="100" w:beforeAutospacing="1" w:after="100" w:afterAutospacing="1"/>
        <w:jc w:val="both"/>
        <w:rPr>
          <w:sz w:val="28"/>
          <w:szCs w:val="28"/>
        </w:rPr>
      </w:pPr>
    </w:p>
    <w:p w14:paraId="057B7DE4" w14:textId="77777777" w:rsidR="00556B96" w:rsidRPr="00556B96" w:rsidRDefault="00556B96" w:rsidP="008A0576">
      <w:pPr>
        <w:spacing w:before="100" w:beforeAutospacing="1" w:after="100" w:afterAutospacing="1"/>
        <w:jc w:val="both"/>
        <w:rPr>
          <w:i/>
          <w:iCs/>
          <w:sz w:val="28"/>
          <w:szCs w:val="28"/>
        </w:rPr>
      </w:pPr>
      <w:r w:rsidRPr="00556B96">
        <w:rPr>
          <w:i/>
          <w:iCs/>
          <w:sz w:val="28"/>
          <w:szCs w:val="28"/>
        </w:rPr>
        <w:t>“</w:t>
      </w:r>
      <w:r w:rsidR="008A0576" w:rsidRPr="00556B96">
        <w:rPr>
          <w:i/>
          <w:iCs/>
          <w:sz w:val="28"/>
          <w:szCs w:val="28"/>
        </w:rPr>
        <w:t xml:space="preserve">Through all the experience of helping these companies, I learned some great insights. </w:t>
      </w:r>
    </w:p>
    <w:p w14:paraId="03A50DBD" w14:textId="6F694432" w:rsidR="008A0576" w:rsidRPr="00556B96" w:rsidRDefault="008A0576" w:rsidP="008A0576">
      <w:pPr>
        <w:spacing w:before="100" w:beforeAutospacing="1" w:after="100" w:afterAutospacing="1"/>
        <w:jc w:val="both"/>
        <w:rPr>
          <w:i/>
          <w:iCs/>
          <w:sz w:val="28"/>
          <w:szCs w:val="28"/>
        </w:rPr>
      </w:pPr>
      <w:r w:rsidRPr="00556B96">
        <w:rPr>
          <w:i/>
          <w:iCs/>
          <w:sz w:val="28"/>
          <w:szCs w:val="28"/>
        </w:rPr>
        <w:t xml:space="preserve">One of these is the fact that actually most businesses can be turned around fast even if everything appears really </w:t>
      </w:r>
      <w:r w:rsidR="00B2005F">
        <w:rPr>
          <w:i/>
          <w:iCs/>
          <w:sz w:val="28"/>
          <w:szCs w:val="28"/>
        </w:rPr>
        <w:t>d</w:t>
      </w:r>
      <w:r w:rsidRPr="00556B96">
        <w:rPr>
          <w:i/>
          <w:iCs/>
          <w:sz w:val="28"/>
          <w:szCs w:val="28"/>
        </w:rPr>
        <w:t xml:space="preserve">oom and </w:t>
      </w:r>
      <w:r w:rsidR="00B2005F">
        <w:rPr>
          <w:i/>
          <w:iCs/>
          <w:sz w:val="28"/>
          <w:szCs w:val="28"/>
        </w:rPr>
        <w:t>gl</w:t>
      </w:r>
      <w:r w:rsidRPr="00556B96">
        <w:rPr>
          <w:i/>
          <w:iCs/>
          <w:sz w:val="28"/>
          <w:szCs w:val="28"/>
        </w:rPr>
        <w:t>oom. I also learned to even greater extent that in all businesses there’s cash to be found</w:t>
      </w:r>
      <w:r w:rsidR="00556B96" w:rsidRPr="00556B96">
        <w:rPr>
          <w:i/>
          <w:iCs/>
          <w:sz w:val="28"/>
          <w:szCs w:val="28"/>
        </w:rPr>
        <w:t xml:space="preserve">. </w:t>
      </w:r>
    </w:p>
    <w:p w14:paraId="2D87BF0B" w14:textId="3EAB8A1A" w:rsidR="00556B96" w:rsidRPr="00556B96" w:rsidRDefault="00556B96" w:rsidP="008A0576">
      <w:pPr>
        <w:spacing w:before="100" w:beforeAutospacing="1" w:after="100" w:afterAutospacing="1"/>
        <w:jc w:val="both"/>
        <w:rPr>
          <w:i/>
          <w:iCs/>
          <w:sz w:val="28"/>
          <w:szCs w:val="28"/>
        </w:rPr>
      </w:pPr>
      <w:r w:rsidRPr="00556B96">
        <w:rPr>
          <w:i/>
          <w:iCs/>
          <w:sz w:val="28"/>
          <w:szCs w:val="28"/>
        </w:rPr>
        <w:t>With the help of the consulting company and my brilliant colleagues I also learned a system, which I have now expanded upon to make it even more comprehensive</w:t>
      </w:r>
      <w:r w:rsidR="00B2005F">
        <w:rPr>
          <w:i/>
          <w:iCs/>
          <w:sz w:val="28"/>
          <w:szCs w:val="28"/>
        </w:rPr>
        <w:t>. An</w:t>
      </w:r>
      <w:r w:rsidRPr="00556B96">
        <w:rPr>
          <w:i/>
          <w:iCs/>
          <w:sz w:val="28"/>
          <w:szCs w:val="28"/>
        </w:rPr>
        <w:t xml:space="preserve"> accessible framework that can be used in any business, to turn it around or to make a great business even greater.</w:t>
      </w:r>
    </w:p>
    <w:p w14:paraId="4D79379B" w14:textId="571DB9D6" w:rsidR="00556B96" w:rsidRPr="00556B96" w:rsidRDefault="00556B96" w:rsidP="008A0576">
      <w:pPr>
        <w:spacing w:before="100" w:beforeAutospacing="1" w:after="100" w:afterAutospacing="1"/>
        <w:jc w:val="both"/>
        <w:rPr>
          <w:i/>
          <w:iCs/>
          <w:sz w:val="28"/>
          <w:szCs w:val="28"/>
        </w:rPr>
      </w:pPr>
      <w:r w:rsidRPr="00556B96">
        <w:rPr>
          <w:i/>
          <w:iCs/>
          <w:sz w:val="28"/>
          <w:szCs w:val="28"/>
        </w:rPr>
        <w:t xml:space="preserve">This framework and system truly </w:t>
      </w:r>
      <w:proofErr w:type="gramStart"/>
      <w:r w:rsidRPr="00556B96">
        <w:rPr>
          <w:i/>
          <w:iCs/>
          <w:sz w:val="28"/>
          <w:szCs w:val="28"/>
        </w:rPr>
        <w:t>is</w:t>
      </w:r>
      <w:proofErr w:type="gramEnd"/>
      <w:r w:rsidRPr="00556B96">
        <w:rPr>
          <w:i/>
          <w:iCs/>
          <w:sz w:val="28"/>
          <w:szCs w:val="28"/>
        </w:rPr>
        <w:t xml:space="preserve"> How To Turn Any Business Around In 8 Simple Steps.</w:t>
      </w:r>
    </w:p>
    <w:p w14:paraId="31DFC14D" w14:textId="099696BD" w:rsidR="00556B96" w:rsidRDefault="00556B96" w:rsidP="00556B96">
      <w:pPr>
        <w:pStyle w:val="ListParagraph"/>
        <w:numPr>
          <w:ilvl w:val="0"/>
          <w:numId w:val="3"/>
        </w:numPr>
        <w:spacing w:before="100" w:beforeAutospacing="1" w:after="100" w:afterAutospacing="1"/>
        <w:jc w:val="right"/>
        <w:rPr>
          <w:i/>
          <w:iCs/>
          <w:sz w:val="28"/>
          <w:szCs w:val="28"/>
        </w:rPr>
      </w:pPr>
      <w:r w:rsidRPr="00556B96">
        <w:rPr>
          <w:i/>
          <w:iCs/>
          <w:sz w:val="28"/>
          <w:szCs w:val="28"/>
        </w:rPr>
        <w:t>Mikkel Pitzner</w:t>
      </w:r>
    </w:p>
    <w:p w14:paraId="712186E8" w14:textId="77777777" w:rsidR="00556B96" w:rsidRPr="00556B96" w:rsidRDefault="00556B96" w:rsidP="00A717A9">
      <w:pPr>
        <w:pStyle w:val="ListParagraph"/>
        <w:spacing w:before="100" w:beforeAutospacing="1" w:after="100" w:afterAutospacing="1"/>
        <w:ind w:right="140"/>
        <w:jc w:val="right"/>
        <w:rPr>
          <w:i/>
          <w:iCs/>
          <w:sz w:val="28"/>
          <w:szCs w:val="28"/>
        </w:rPr>
      </w:pPr>
    </w:p>
    <w:p w14:paraId="5946116B" w14:textId="37592F9E" w:rsidR="00EB36F1" w:rsidRPr="000B0DE1" w:rsidRDefault="00EB36F1" w:rsidP="000B0DE1">
      <w:pPr>
        <w:rPr>
          <w:i/>
          <w:iCs/>
          <w:sz w:val="28"/>
          <w:szCs w:val="28"/>
        </w:rPr>
      </w:pPr>
    </w:p>
    <w:p w14:paraId="3EAE9734" w14:textId="33CE84FF" w:rsidR="00702EDC" w:rsidRDefault="00702EDC">
      <w:pPr>
        <w:rPr>
          <w:sz w:val="28"/>
          <w:szCs w:val="28"/>
        </w:rPr>
      </w:pPr>
      <w:r>
        <w:rPr>
          <w:sz w:val="28"/>
          <w:szCs w:val="28"/>
        </w:rPr>
        <w:br w:type="page"/>
      </w:r>
    </w:p>
    <w:p w14:paraId="14D0E8AE" w14:textId="77777777" w:rsidR="00EB36F1" w:rsidRDefault="00EB36F1" w:rsidP="00860B5A">
      <w:pPr>
        <w:jc w:val="center"/>
        <w:rPr>
          <w:sz w:val="28"/>
          <w:szCs w:val="28"/>
        </w:rPr>
      </w:pPr>
    </w:p>
    <w:p w14:paraId="4950666E" w14:textId="77777777" w:rsidR="00EB36F1" w:rsidRPr="00864B96" w:rsidRDefault="00EB36F1" w:rsidP="00860B5A">
      <w:pPr>
        <w:jc w:val="center"/>
        <w:rPr>
          <w:sz w:val="28"/>
          <w:szCs w:val="28"/>
        </w:rPr>
      </w:pPr>
    </w:p>
    <w:p w14:paraId="020DC010" w14:textId="119E8DBA" w:rsidR="00860B5A" w:rsidRDefault="00EB36F1" w:rsidP="00702EDC">
      <w:pPr>
        <w:pStyle w:val="Heading2"/>
        <w:jc w:val="center"/>
      </w:pPr>
      <w:bookmarkStart w:id="18" w:name="_Toc65051297"/>
      <w:r>
        <w:t xml:space="preserve">Follow The Automated Millionaire </w:t>
      </w:r>
      <w:proofErr w:type="gramStart"/>
      <w:r>
        <w:t>On</w:t>
      </w:r>
      <w:proofErr w:type="gramEnd"/>
      <w:r>
        <w:t xml:space="preserve"> Social Media:</w:t>
      </w:r>
      <w:bookmarkEnd w:id="18"/>
    </w:p>
    <w:p w14:paraId="53ED1E3F" w14:textId="4AAE43E8" w:rsidR="00EB36F1" w:rsidRDefault="00EB36F1" w:rsidP="00860B5A">
      <w:pPr>
        <w:jc w:val="center"/>
        <w:rPr>
          <w:sz w:val="28"/>
          <w:szCs w:val="28"/>
        </w:rPr>
      </w:pPr>
    </w:p>
    <w:p w14:paraId="1A700023" w14:textId="142FD32A" w:rsidR="00EB36F1" w:rsidRDefault="000C3461" w:rsidP="00860B5A">
      <w:pPr>
        <w:jc w:val="center"/>
        <w:rPr>
          <w:sz w:val="28"/>
          <w:szCs w:val="28"/>
        </w:rPr>
      </w:pPr>
      <w:hyperlink r:id="rId15" w:history="1">
        <w:r w:rsidR="00EB36F1" w:rsidRPr="00EB36F1">
          <w:rPr>
            <w:rStyle w:val="Hyperlink"/>
            <w:sz w:val="28"/>
            <w:szCs w:val="28"/>
          </w:rPr>
          <w:t>The Automated Millionaire On Facebook</w:t>
        </w:r>
      </w:hyperlink>
    </w:p>
    <w:p w14:paraId="572E6DC1" w14:textId="3CC6E144" w:rsidR="00EB36F1" w:rsidRPr="00864B96" w:rsidRDefault="000C3461" w:rsidP="00860B5A">
      <w:pPr>
        <w:jc w:val="center"/>
        <w:rPr>
          <w:sz w:val="28"/>
          <w:szCs w:val="28"/>
        </w:rPr>
      </w:pPr>
      <w:hyperlink r:id="rId16" w:history="1">
        <w:r w:rsidR="00EB36F1" w:rsidRPr="00EB36F1">
          <w:rPr>
            <w:rStyle w:val="Hyperlink"/>
            <w:sz w:val="28"/>
            <w:szCs w:val="28"/>
          </w:rPr>
          <w:t>The Automated Millionaire On Instagram</w:t>
        </w:r>
      </w:hyperlink>
    </w:p>
    <w:p w14:paraId="648DEA25" w14:textId="263C0DBA" w:rsidR="00860B5A" w:rsidRPr="00864B96" w:rsidRDefault="000C3461" w:rsidP="00860B5A">
      <w:pPr>
        <w:jc w:val="center"/>
        <w:rPr>
          <w:sz w:val="28"/>
          <w:szCs w:val="28"/>
        </w:rPr>
      </w:pPr>
      <w:hyperlink r:id="rId17" w:history="1">
        <w:r w:rsidR="00EB36F1" w:rsidRPr="00EB36F1">
          <w:rPr>
            <w:rStyle w:val="Hyperlink"/>
            <w:sz w:val="28"/>
            <w:szCs w:val="28"/>
          </w:rPr>
          <w:t>The Automated Millionaire On Twitter</w:t>
        </w:r>
      </w:hyperlink>
    </w:p>
    <w:p w14:paraId="6EBB4E8D" w14:textId="5E49376B" w:rsidR="00027155" w:rsidRDefault="00027155" w:rsidP="00027155">
      <w:pPr>
        <w:rPr>
          <w:sz w:val="28"/>
          <w:szCs w:val="28"/>
        </w:rPr>
      </w:pPr>
    </w:p>
    <w:p w14:paraId="39DFDE3C" w14:textId="5C5D7FE2" w:rsidR="00027155" w:rsidRDefault="00027155" w:rsidP="00027155">
      <w:pPr>
        <w:rPr>
          <w:sz w:val="28"/>
          <w:szCs w:val="28"/>
        </w:rPr>
      </w:pPr>
    </w:p>
    <w:p w14:paraId="09FFE403" w14:textId="77777777" w:rsidR="00027155" w:rsidRDefault="00027155" w:rsidP="00027155">
      <w:pPr>
        <w:rPr>
          <w:sz w:val="28"/>
          <w:szCs w:val="28"/>
        </w:rPr>
      </w:pPr>
    </w:p>
    <w:p w14:paraId="22C178ED" w14:textId="3CF5448E" w:rsidR="00027155" w:rsidRDefault="00027155" w:rsidP="00027155">
      <w:pPr>
        <w:pStyle w:val="Heading2"/>
        <w:jc w:val="center"/>
      </w:pPr>
      <w:bookmarkStart w:id="19" w:name="_Toc60064705"/>
      <w:bookmarkStart w:id="20" w:name="_Toc65051298"/>
      <w:r>
        <w:t>Join Our Facebook Group for Business Owners:</w:t>
      </w:r>
      <w:bookmarkEnd w:id="19"/>
      <w:bookmarkEnd w:id="20"/>
    </w:p>
    <w:p w14:paraId="7348DFC1" w14:textId="77777777" w:rsidR="00027155" w:rsidRPr="009E70E9" w:rsidRDefault="000C3461" w:rsidP="00027155">
      <w:pPr>
        <w:jc w:val="center"/>
        <w:rPr>
          <w:sz w:val="28"/>
          <w:szCs w:val="28"/>
        </w:rPr>
      </w:pPr>
      <w:hyperlink r:id="rId18" w:history="1">
        <w:r w:rsidR="00027155" w:rsidRPr="009E70E9">
          <w:rPr>
            <w:rStyle w:val="Hyperlink"/>
            <w:sz w:val="28"/>
            <w:szCs w:val="28"/>
          </w:rPr>
          <w:t>Join Our Facebook Group for Business Owners</w:t>
        </w:r>
      </w:hyperlink>
    </w:p>
    <w:p w14:paraId="4DBCF024" w14:textId="77777777" w:rsidR="00027155" w:rsidRPr="009E70E9" w:rsidRDefault="00027155" w:rsidP="00027155">
      <w:pPr>
        <w:rPr>
          <w:sz w:val="28"/>
          <w:szCs w:val="28"/>
        </w:rPr>
      </w:pPr>
    </w:p>
    <w:p w14:paraId="645566D3" w14:textId="77777777" w:rsidR="00027155" w:rsidRPr="009E70E9" w:rsidRDefault="00027155" w:rsidP="00027155">
      <w:pPr>
        <w:rPr>
          <w:sz w:val="28"/>
          <w:szCs w:val="28"/>
        </w:rPr>
      </w:pPr>
    </w:p>
    <w:p w14:paraId="3B568D03" w14:textId="77777777" w:rsidR="00027155" w:rsidRPr="009E70E9" w:rsidRDefault="00027155" w:rsidP="00027155">
      <w:pPr>
        <w:rPr>
          <w:sz w:val="28"/>
          <w:szCs w:val="28"/>
        </w:rPr>
      </w:pPr>
    </w:p>
    <w:p w14:paraId="026C7633" w14:textId="77777777" w:rsidR="00027155" w:rsidRDefault="00027155" w:rsidP="00027155">
      <w:pPr>
        <w:rPr>
          <w:b/>
          <w:bCs/>
          <w:sz w:val="28"/>
          <w:szCs w:val="28"/>
        </w:rPr>
      </w:pPr>
      <w:r>
        <w:rPr>
          <w:b/>
          <w:bCs/>
          <w:noProof/>
          <w:sz w:val="28"/>
          <w:szCs w:val="28"/>
        </w:rPr>
        <mc:AlternateContent>
          <mc:Choice Requires="wps">
            <w:drawing>
              <wp:anchor distT="0" distB="0" distL="114300" distR="114300" simplePos="0" relativeHeight="251671552" behindDoc="0" locked="0" layoutInCell="1" allowOverlap="1" wp14:anchorId="2C2DAA7B" wp14:editId="6EF1EF65">
                <wp:simplePos x="0" y="0"/>
                <wp:positionH relativeFrom="column">
                  <wp:posOffset>802640</wp:posOffset>
                </wp:positionH>
                <wp:positionV relativeFrom="paragraph">
                  <wp:posOffset>189230</wp:posOffset>
                </wp:positionV>
                <wp:extent cx="4328160" cy="1148080"/>
                <wp:effectExtent l="50800" t="12700" r="66040" b="96520"/>
                <wp:wrapNone/>
                <wp:docPr id="9" name="Rectangle 9">
                  <a:hlinkClick xmlns:a="http://schemas.openxmlformats.org/drawingml/2006/main" r:id="rId18"/>
                </wp:docPr>
                <wp:cNvGraphicFramePr/>
                <a:graphic xmlns:a="http://schemas.openxmlformats.org/drawingml/2006/main">
                  <a:graphicData uri="http://schemas.microsoft.com/office/word/2010/wordprocessingShape">
                    <wps:wsp>
                      <wps:cNvSpPr/>
                      <wps:spPr>
                        <a:xfrm>
                          <a:off x="0" y="0"/>
                          <a:ext cx="4328160" cy="1148080"/>
                        </a:xfrm>
                        <a:prstGeom prst="rect">
                          <a:avLst/>
                        </a:prstGeom>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1B6B557" w14:textId="77777777" w:rsidR="00006176" w:rsidRPr="009E70E9" w:rsidRDefault="00006176" w:rsidP="00027155">
                            <w:pPr>
                              <w:jc w:val="center"/>
                              <w:rPr>
                                <w:sz w:val="36"/>
                                <w:szCs w:val="36"/>
                              </w:rPr>
                            </w:pPr>
                            <w:r w:rsidRPr="009E70E9">
                              <w:rPr>
                                <w:sz w:val="36"/>
                                <w:szCs w:val="36"/>
                              </w:rPr>
                              <w:t xml:space="preserve">Join Our Facebook Group </w:t>
                            </w:r>
                            <w:proofErr w:type="gramStart"/>
                            <w:r w:rsidRPr="009E70E9">
                              <w:rPr>
                                <w:sz w:val="36"/>
                                <w:szCs w:val="36"/>
                              </w:rPr>
                              <w:t>For</w:t>
                            </w:r>
                            <w:proofErr w:type="gramEnd"/>
                            <w:r w:rsidRPr="009E70E9">
                              <w:rPr>
                                <w:sz w:val="36"/>
                                <w:szCs w:val="36"/>
                              </w:rPr>
                              <w:t xml:space="preserve"> Entrepreneurs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2DAA7B" id="Rectangle 9" o:spid="_x0000_s1028" href="https://www.facebook.com/groups/businessprofitmaximizers/" style="position:absolute;margin-left:63.2pt;margin-top:14.9pt;width:340.8pt;height:90.4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8RCWBgMAAHQGAAAOAAAAZHJzL2Uyb0RvYy54bWysVd9P2zAQfp+0/8Hy+0hTWlYiUlQVMSEh&#13;&#10;QJSJZ9dxGgvH9my3Kfvrdz6noQKkSdN4CHe+8/fdD9/14nLfKrITzkujS5qfjCgRmptK6k1Jfz5d&#13;&#10;f5tR4gPTFVNGi5K+Ck8v51+/XHS2EGPTGFUJRwBE+6KzJW1CsEWWed6IlvkTY4UGY21cywKobpNV&#13;&#10;jnWA3qpsPBqdZZ1xlXWGC+/h9CoZ6Rzx61rwcF/XXgSiSgqxBfw6/K7jN5tfsGLjmG0k78Ng/xBF&#13;&#10;y6QG0gHqigVGtk5+gGold8abOpxw02amriUXmANkk4/eZbNqmBWYCxTH26FM/v/B8rvdgyOyKuk5&#13;&#10;JZq10KJHKBrTGyXIOabUKKlflkrylz4AKN/f25RSuzJ82wodUq+cUCzAQ/GNtJ4SV0Red1PlsQ1Z&#13;&#10;Z32B4cTmobiyDw4sUfMgxvrua9fG/wBP9tjG16GNYh8Ih8PJ6XiWn0G3OdjyfDIbzbDR2dt163z4&#13;&#10;IUxLogAxQMqYK9vd+hCDYcXBJbIJfElgQuptEG7VVB1Zq617ZJDDFBiAr5IR7HSWJwXqNJ2M4h8l&#13;&#10;TG1gPgIkbcKzDA22NkYeESPVUjmyY/BK14rxlxSMsg1LhwiDVRq8MUhziAW1ozCxmqloWL7wqkSk&#13;&#10;UvpR1NBvKNMYSXDSxMDOOId25cnUsEok/ilmkQoz3EBOBIzItVRqwO4B4hR/xE4wvX+8muIeLqei&#13;&#10;DDQpgkNg6fJwA5mNDsPlVmrjPstMQVY9c/KH8I9KE8WwX+9xFsbRM56sTfUK8wFNw7fmLb+W0Kxb&#13;&#10;5sMDc7ApoLWw/cI9fGplupKaXqKkMe73Z+fRHyYIrJR0sHlK6n9tmROUqBsNo32eTyYAG1CZTL+P&#13;&#10;QXHHlvWxRW/bpYFnk8OetRzF6B/UQaydaZ9hSS4iK5iY5sBdUh7cQVkG0MEEa5aLxQJlWE+WhVu9&#13;&#10;sjyCxzrHZ/q0f2bO9mMTYOLuzGFLseLd9CTfeFObxTaYWuJovdW17wCsNnxK/RqOu/NYR6+3H4v5&#13;&#10;HwAAAP//AwBQSwMEFAAGAAgAAAAhAG6F8KTjAAAADwEAAA8AAABkcnMvZG93bnJldi54bWxMj09P&#13;&#10;wzAMxe9IfIfISNxYsmqqStd0qvhz4DAhxiSuWes2FY1TNVlX+PSYE1ws2X5+fr9it7hBzDiF3pOG&#13;&#10;9UqBQKp901On4fj+fJeBCNFQYwZPqOELA+zK66vC5I2/0BvOh9gJNqGQGw02xjGXMtQWnQkrPyLx&#13;&#10;rvWTM5HbqZPNZC5s7gaZKJVKZ3riD9aM+GCx/jycnQacs/r7+LJ5eq3qilpL7f5jP2t9e7M8brlU&#13;&#10;WxARl/h3Ab8MnB9KDnbyZ2qCGLhP0g1LNST3zMGCTGVMeOLBWqUgy0L+5yh/AAAA//8DAFBLAwQU&#13;&#10;AAYACAAAACEA9JH8DugAAABkAQAAGQAAAGRycy9fcmVscy9lMm9Eb2MueG1sLnJlbHOE0MFKxDAQ&#13;&#10;BuC74DuEudt0PYhI272swh68yPoAs+k0DW0yIZPark9vQAQXBI/DMN8//M1+87P6oCSOQwu7qgZF&#13;&#10;wXDvgm3h/fRy9whKMoYeZw7UwoUE9t3tTfNGM+ZyJKOLoooSpIUx5/iktZiRPErFkULZDJw85jIm&#13;&#10;qyOaCS3p+7p+0Om3Ad2VqY59C+nY70CdLrEk/2/zMDhDBzaLp5D/iNBjkdLswlRQTJbyNyvl53Vd&#13;&#10;qwENnZmnyrDXNvESRZ8XcYFEYuLBZY+b8+6z9KV/iFfuy3fPW6YUcAbdNfqqm+4LAAD//wMAUEsB&#13;&#10;Ai0AFAAGAAgAAAAhALaDOJL+AAAA4QEAABMAAAAAAAAAAAAAAAAAAAAAAFtDb250ZW50X1R5cGVz&#13;&#10;XS54bWxQSwECLQAUAAYACAAAACEAOP0h/9YAAACUAQAACwAAAAAAAAAAAAAAAAAvAQAAX3JlbHMv&#13;&#10;LnJlbHNQSwECLQAUAAYACAAAACEAefEQlgYDAAB0BgAADgAAAAAAAAAAAAAAAAAuAgAAZHJzL2Uy&#13;&#10;b0RvYy54bWxQSwECLQAUAAYACAAAACEAboXwpOMAAAAPAQAADwAAAAAAAAAAAAAAAABgBQAAZHJz&#13;&#10;L2Rvd25yZXYueG1sUEsBAi0AFAAGAAgAAAAhAPSR/A7oAAAAZAEAABkAAAAAAAAAAAAAAAAAcAYA&#13;&#10;AGRycy9fcmVscy9lMm9Eb2MueG1sLnJlbHNQSwUGAAAAAAUABQA6AQAAjwcAAAAA&#13;&#10;" o:button="t" fillcolor="#4472c4 [3204]" strokecolor="#1f3763 [1604]" strokeweight="1pt">
                <v:fill o:detectmouseclick="t"/>
                <v:shadow on="t" color="black" opacity="26214f" origin=",-.5" offset="0,3pt"/>
                <v:textbox>
                  <w:txbxContent>
                    <w:p w14:paraId="41B6B557" w14:textId="77777777" w:rsidR="00006176" w:rsidRPr="009E70E9" w:rsidRDefault="00006176" w:rsidP="00027155">
                      <w:pPr>
                        <w:jc w:val="center"/>
                        <w:rPr>
                          <w:sz w:val="36"/>
                          <w:szCs w:val="36"/>
                        </w:rPr>
                      </w:pPr>
                      <w:r w:rsidRPr="009E70E9">
                        <w:rPr>
                          <w:sz w:val="36"/>
                          <w:szCs w:val="36"/>
                        </w:rPr>
                        <w:t xml:space="preserve">Join Our Facebook Group </w:t>
                      </w:r>
                      <w:proofErr w:type="gramStart"/>
                      <w:r w:rsidRPr="009E70E9">
                        <w:rPr>
                          <w:sz w:val="36"/>
                          <w:szCs w:val="36"/>
                        </w:rPr>
                        <w:t>For</w:t>
                      </w:r>
                      <w:proofErr w:type="gramEnd"/>
                      <w:r w:rsidRPr="009E70E9">
                        <w:rPr>
                          <w:sz w:val="36"/>
                          <w:szCs w:val="36"/>
                        </w:rPr>
                        <w:t xml:space="preserve"> Entrepreneurs</w:t>
                      </w:r>
                    </w:p>
                  </w:txbxContent>
                </v:textbox>
              </v:rect>
            </w:pict>
          </mc:Fallback>
        </mc:AlternateContent>
      </w:r>
    </w:p>
    <w:p w14:paraId="15FF284B" w14:textId="77777777" w:rsidR="00027155" w:rsidRDefault="00027155" w:rsidP="00027155">
      <w:pPr>
        <w:rPr>
          <w:b/>
          <w:bCs/>
          <w:sz w:val="28"/>
          <w:szCs w:val="28"/>
        </w:rPr>
      </w:pPr>
    </w:p>
    <w:p w14:paraId="78B98DB3" w14:textId="77777777" w:rsidR="00027155" w:rsidRDefault="00027155" w:rsidP="00027155">
      <w:pPr>
        <w:rPr>
          <w:b/>
          <w:bCs/>
          <w:sz w:val="28"/>
          <w:szCs w:val="28"/>
        </w:rPr>
      </w:pPr>
    </w:p>
    <w:p w14:paraId="017E15AD" w14:textId="77777777" w:rsidR="00027155" w:rsidRDefault="00027155" w:rsidP="00027155">
      <w:pPr>
        <w:rPr>
          <w:b/>
          <w:bCs/>
          <w:sz w:val="28"/>
          <w:szCs w:val="28"/>
        </w:rPr>
      </w:pPr>
    </w:p>
    <w:p w14:paraId="5D1234E2" w14:textId="77777777" w:rsidR="00027155" w:rsidRDefault="00027155" w:rsidP="00027155">
      <w:pPr>
        <w:rPr>
          <w:b/>
          <w:bCs/>
          <w:sz w:val="28"/>
          <w:szCs w:val="28"/>
        </w:rPr>
      </w:pPr>
    </w:p>
    <w:p w14:paraId="1E83B44C" w14:textId="77777777" w:rsidR="00027155" w:rsidRDefault="00027155" w:rsidP="00027155">
      <w:pPr>
        <w:rPr>
          <w:b/>
          <w:bCs/>
          <w:sz w:val="28"/>
          <w:szCs w:val="28"/>
        </w:rPr>
      </w:pPr>
    </w:p>
    <w:p w14:paraId="3DA87FA8" w14:textId="77777777" w:rsidR="00027155" w:rsidRDefault="00027155" w:rsidP="00027155">
      <w:pPr>
        <w:rPr>
          <w:b/>
          <w:bCs/>
          <w:sz w:val="28"/>
          <w:szCs w:val="28"/>
        </w:rPr>
      </w:pPr>
    </w:p>
    <w:p w14:paraId="043624C7" w14:textId="77777777" w:rsidR="00027155" w:rsidRDefault="00027155" w:rsidP="00027155">
      <w:pPr>
        <w:rPr>
          <w:b/>
          <w:bCs/>
          <w:sz w:val="28"/>
          <w:szCs w:val="28"/>
        </w:rPr>
      </w:pPr>
    </w:p>
    <w:p w14:paraId="34EFBAA4" w14:textId="77777777" w:rsidR="00027155" w:rsidRDefault="00027155" w:rsidP="00B2005F">
      <w:pPr>
        <w:rPr>
          <w:sz w:val="28"/>
          <w:szCs w:val="28"/>
        </w:rPr>
      </w:pPr>
    </w:p>
    <w:p w14:paraId="6EC0FFC2" w14:textId="77777777" w:rsidR="002B729F" w:rsidRDefault="002B729F" w:rsidP="002B729F">
      <w:pPr>
        <w:rPr>
          <w:b/>
          <w:bCs/>
          <w:sz w:val="32"/>
          <w:szCs w:val="32"/>
        </w:rPr>
      </w:pPr>
    </w:p>
    <w:p w14:paraId="5EA20342" w14:textId="3AEDB2D8" w:rsidR="00027155" w:rsidRDefault="00027155">
      <w:pPr>
        <w:rPr>
          <w:b/>
          <w:bCs/>
          <w:sz w:val="32"/>
          <w:szCs w:val="32"/>
        </w:rPr>
      </w:pPr>
      <w:r>
        <w:rPr>
          <w:b/>
          <w:bCs/>
          <w:sz w:val="32"/>
          <w:szCs w:val="32"/>
        </w:rPr>
        <w:br w:type="page"/>
      </w:r>
    </w:p>
    <w:p w14:paraId="4BF2D01A" w14:textId="77777777" w:rsidR="005F2A1B" w:rsidRDefault="005F2A1B" w:rsidP="002B729F">
      <w:pPr>
        <w:jc w:val="center"/>
        <w:rPr>
          <w:b/>
          <w:bCs/>
          <w:sz w:val="32"/>
          <w:szCs w:val="32"/>
        </w:rPr>
      </w:pPr>
    </w:p>
    <w:p w14:paraId="6B3CE213" w14:textId="0DD26F45" w:rsidR="002B729F" w:rsidRPr="00860175" w:rsidRDefault="002B729F" w:rsidP="001E5E80">
      <w:pPr>
        <w:pStyle w:val="Heading2"/>
        <w:jc w:val="center"/>
      </w:pPr>
      <w:bookmarkStart w:id="21" w:name="_Toc65051299"/>
      <w:r>
        <w:t>Further Resources</w:t>
      </w:r>
      <w:bookmarkEnd w:id="21"/>
    </w:p>
    <w:p w14:paraId="19B9F129" w14:textId="77777777" w:rsidR="002B729F" w:rsidRPr="00CA16A9" w:rsidRDefault="002B729F" w:rsidP="002B729F">
      <w:pPr>
        <w:jc w:val="center"/>
        <w:rPr>
          <w:sz w:val="28"/>
          <w:szCs w:val="28"/>
        </w:rPr>
      </w:pPr>
    </w:p>
    <w:p w14:paraId="0D6567EC" w14:textId="77777777" w:rsidR="002B729F" w:rsidRPr="00CA16A9" w:rsidRDefault="002B729F" w:rsidP="002B729F">
      <w:pPr>
        <w:jc w:val="center"/>
        <w:rPr>
          <w:sz w:val="28"/>
          <w:szCs w:val="28"/>
        </w:rPr>
      </w:pPr>
    </w:p>
    <w:p w14:paraId="6F423729" w14:textId="77777777" w:rsidR="002B729F" w:rsidRDefault="002B729F" w:rsidP="002B729F">
      <w:pPr>
        <w:jc w:val="center"/>
        <w:rPr>
          <w:sz w:val="28"/>
          <w:szCs w:val="28"/>
        </w:rPr>
      </w:pPr>
      <w:r>
        <w:rPr>
          <w:sz w:val="28"/>
          <w:szCs w:val="28"/>
        </w:rPr>
        <w:t>The Automated Millionaire offers further resources,</w:t>
      </w:r>
    </w:p>
    <w:p w14:paraId="3683D9C7" w14:textId="18F0F70C" w:rsidR="002B729F" w:rsidRDefault="002B729F" w:rsidP="002B729F">
      <w:pPr>
        <w:jc w:val="center"/>
        <w:rPr>
          <w:sz w:val="28"/>
          <w:szCs w:val="28"/>
        </w:rPr>
      </w:pPr>
      <w:r>
        <w:rPr>
          <w:sz w:val="28"/>
          <w:szCs w:val="28"/>
        </w:rPr>
        <w:t>visit the website via the link below:</w:t>
      </w:r>
    </w:p>
    <w:p w14:paraId="58A9FFFB" w14:textId="77777777" w:rsidR="002B729F" w:rsidRPr="00864B96" w:rsidRDefault="002B729F" w:rsidP="00860B5A">
      <w:pPr>
        <w:jc w:val="center"/>
        <w:rPr>
          <w:sz w:val="28"/>
          <w:szCs w:val="28"/>
        </w:rPr>
      </w:pPr>
    </w:p>
    <w:p w14:paraId="7EB8F260" w14:textId="77777777" w:rsidR="00860B5A" w:rsidRPr="00864B96" w:rsidRDefault="00860B5A" w:rsidP="00860B5A">
      <w:pPr>
        <w:jc w:val="center"/>
        <w:rPr>
          <w:sz w:val="28"/>
          <w:szCs w:val="28"/>
        </w:rPr>
      </w:pPr>
    </w:p>
    <w:p w14:paraId="71DF10ED" w14:textId="15994E89" w:rsidR="00860B5A" w:rsidRDefault="00860B5A" w:rsidP="00860B5A">
      <w:pPr>
        <w:jc w:val="center"/>
        <w:rPr>
          <w:sz w:val="28"/>
          <w:szCs w:val="28"/>
        </w:rPr>
      </w:pPr>
    </w:p>
    <w:p w14:paraId="17C3D9D2" w14:textId="77777777" w:rsidR="002B729F" w:rsidRPr="00864B96" w:rsidRDefault="002B729F" w:rsidP="002B729F">
      <w:pPr>
        <w:jc w:val="center"/>
        <w:rPr>
          <w:sz w:val="28"/>
          <w:szCs w:val="28"/>
        </w:rPr>
      </w:pPr>
    </w:p>
    <w:p w14:paraId="4F880BC7" w14:textId="77777777" w:rsidR="002B729F" w:rsidRPr="00864B96" w:rsidRDefault="002B729F" w:rsidP="002B729F">
      <w:pPr>
        <w:jc w:val="center"/>
        <w:rPr>
          <w:sz w:val="28"/>
          <w:szCs w:val="28"/>
        </w:rPr>
      </w:pPr>
      <w:r>
        <w:rPr>
          <w:noProof/>
          <w:sz w:val="28"/>
          <w:szCs w:val="28"/>
        </w:rPr>
        <mc:AlternateContent>
          <mc:Choice Requires="wps">
            <w:drawing>
              <wp:anchor distT="0" distB="0" distL="114300" distR="114300" simplePos="0" relativeHeight="251662336" behindDoc="0" locked="0" layoutInCell="1" allowOverlap="1" wp14:anchorId="5ACC6D3C" wp14:editId="3B83DC15">
                <wp:simplePos x="0" y="0"/>
                <wp:positionH relativeFrom="column">
                  <wp:posOffset>1026160</wp:posOffset>
                </wp:positionH>
                <wp:positionV relativeFrom="paragraph">
                  <wp:posOffset>29845</wp:posOffset>
                </wp:positionV>
                <wp:extent cx="3931920" cy="843280"/>
                <wp:effectExtent l="50800" t="12700" r="68580" b="96520"/>
                <wp:wrapNone/>
                <wp:docPr id="3" name="Rectangle 3">
                  <a:hlinkClick xmlns:a="http://schemas.openxmlformats.org/drawingml/2006/main" r:id="rId9"/>
                </wp:docPr>
                <wp:cNvGraphicFramePr/>
                <a:graphic xmlns:a="http://schemas.openxmlformats.org/drawingml/2006/main">
                  <a:graphicData uri="http://schemas.microsoft.com/office/word/2010/wordprocessingShape">
                    <wps:wsp>
                      <wps:cNvSpPr/>
                      <wps:spPr>
                        <a:xfrm>
                          <a:off x="0" y="0"/>
                          <a:ext cx="3931920" cy="843280"/>
                        </a:xfrm>
                        <a:prstGeom prst="rect">
                          <a:avLst/>
                        </a:prstGeom>
                        <a:solidFill>
                          <a:srgbClr val="FFC000"/>
                        </a:solidFill>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BA08986" w14:textId="22F6C6C1" w:rsidR="00006176" w:rsidRPr="00864B96" w:rsidRDefault="00006176" w:rsidP="002B729F">
                            <w:pPr>
                              <w:jc w:val="center"/>
                              <w:rPr>
                                <w:b/>
                                <w:bCs/>
                                <w:color w:val="000000" w:themeColor="text1"/>
                                <w:sz w:val="44"/>
                                <w:szCs w:val="44"/>
                              </w:rPr>
                            </w:pPr>
                            <w:r>
                              <w:rPr>
                                <w:b/>
                                <w:bCs/>
                                <w:color w:val="000000" w:themeColor="text1"/>
                                <w:sz w:val="44"/>
                                <w:szCs w:val="44"/>
                              </w:rPr>
                              <w:t xml:space="preserve">Click Here </w:t>
                            </w:r>
                            <w:proofErr w:type="gramStart"/>
                            <w:r>
                              <w:rPr>
                                <w:b/>
                                <w:bCs/>
                                <w:color w:val="000000" w:themeColor="text1"/>
                                <w:sz w:val="44"/>
                                <w:szCs w:val="44"/>
                              </w:rPr>
                              <w:t>For</w:t>
                            </w:r>
                            <w:proofErr w:type="gramEnd"/>
                            <w:r>
                              <w:rPr>
                                <w:b/>
                                <w:bCs/>
                                <w:color w:val="000000" w:themeColor="text1"/>
                                <w:sz w:val="44"/>
                                <w:szCs w:val="44"/>
                              </w:rPr>
                              <w:t xml:space="preserve"> More Resources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CC6D3C" id="Rectangle 3" o:spid="_x0000_s1029" href="https://theautomatedmillionaire.com/resources" style="position:absolute;left:0;text-align:left;margin-left:80.8pt;margin-top:2.35pt;width:309.6pt;height:66.4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5nSxGQMAAKcGAAAOAAAAZHJzL2Uyb0RvYy54bWysVdtOGzEQfa/Uf7D8XjabSxtWbFAUlAoJ&#13;&#10;ASJUPDteb9bCa7u2c6Ff3/F4s6SAVKnqi+PZGZ85c83F5aFVZCecl0aXND8bUCI0N5XUm5L+eFx+&#13;&#10;mVLiA9MVU0aLkr4ITy9nnz9d7G0hhqYxqhKOAIj2xd6WtAnBFlnmeSNa5s+MFRqUtXEtCyC6TVY5&#13;&#10;tgf0VmXDweBrtjeuss5w4T18vUpKOkP8uhY83NW1F4GokgK3gKfDcx3PbHbBio1jtpG8o8H+gUXL&#13;&#10;pAanPdQVC4xsnXwH1UrujDd1OOOmzUxdSy4wBogmH7yJZtUwKzAWSI63fZr8/4Plt7t7R2RV0hEl&#13;&#10;mrVQogdIGtMbJcgIQ2qU1M8LJflzRwDS9/cypdCuDN+2QodUKycUC9AovpHWU+KK6NddV3ksQ7a3&#13;&#10;vkA6sXh4Xdl7B5ooebjG/B5q18ZfgCcHLONLX0ZxCITDx9H5KD8fQrU56Kbj0XCKdc5eX1vnw3dh&#13;&#10;WhIvQAEixlDZ7saHyIUVR5PozBslq6VUCgW3WS+UIzsGLbVcLgaDI/ofZgKbD+CQ7TYIt2qqPVmr&#13;&#10;rXtgEPZkMIWHpJKRwGiaJwFSOxkDYpSY2sBIBciTCU8yNNgNMdiIGOn1LNaK8ecUgLINS9QQBhPb&#13;&#10;W2Ng5sgFpROaWICUZ8x4eFEiulL6QdTQIpDZITrB4RS9d8Y5VDhPqoZVIvmfYBQpmf0L9ImAEbmG&#13;&#10;lPbYHUAc/PfYCaazj08T7/5xSkrvJjE4EkuP+xfo2ejQP26lNu6jyBRE1XlO9kD/JDXxGg7rQzc+&#13;&#10;YBm/rE31AiMFRcP29JYvJRTrhvlwzxwsFygtLMxwB0etzL6kprtR0hj366Pv0R6GDrSU7GFZldT/&#13;&#10;3DInKFHXGrbBeT4eA2xAYTz5FpvfnWrWpxq9bRcGmjeH1Ww5XqN9UMdr7Uz7BHt1Hr2CimkOvkvK&#13;&#10;gzsKiwAyqGAzczGf4x02mmXhRq8sj+Axz7FNHw9PzNlu1AIM6a05LjZWvJm4ZBtfajPfBlNLHMfX&#13;&#10;vHYVgG2IrdRt7rhuT2W0ev1/mf0GAAD//wMAUEsDBBQABgAIAAAAIQB3Vji64wAAAA4BAAAPAAAA&#13;&#10;ZHJzL2Rvd25yZXYueG1sTI/Na4NAEMXvhf4PyxR6a1ZNomJcQz9oCoEekhZy3ejEle6HuGu0/32n&#13;&#10;p/Yy8PjNvHmv3M5GsysOvnNWQLyIgKGtXdPZVsDnx+tDDswHaRupnUUB3+hhW93elLJo3GQPeD2G&#13;&#10;lpGJ9YUUoELoC859rdBIv3A9WmIXNxgZSA4tbwY5kbnRPImilBvZWfqgZI/PCuuv42gEHE7Te4Lj&#13;&#10;fr1atkonuyedv+1iIe7v5pcNjccNsIBz+LuA3w6UHyoKdnajbTzTpNM4pVUBqwwY8SyPqM+ZwDJb&#13;&#10;A69K/r9G9QMAAP//AwBQSwMEFAAGAAgAAAAhAFk1hPreAAAAWAEAABkAAABkcnMvX3JlbHMvZTJv&#13;&#10;RG9jLnhtbC5yZWxzhJDBSgQxDIbvgu9Qcnc660FEprMXFfbgRdYHCG1mWrZtStuR3bc3oAcXBI8h&#13;&#10;/N//JdP+nKL6pNoCZwO7YQRF2bILeTXwcXy9ewTVOmaHkTMZuFCD/Xx7M71TxC6h5kNpSii5GfC9&#13;&#10;lyetm/WUsA1cKMtm4Zqwy1hXXdCecCV9P44Puv5mwHzFVAdnoB7cDtTxUqT5fzYvS7D0zHZLlPsf&#13;&#10;FdoLqcaQTwLFulL/xjZx7p5w6yyi5FKIUU7DUGmwnMSz8VatnP4Te2MnRi/nTjVjBD1P+uof8xcA&#13;&#10;AAD//wMAUEsBAi0AFAAGAAgAAAAhALaDOJL+AAAA4QEAABMAAAAAAAAAAAAAAAAAAAAAAFtDb250&#13;&#10;ZW50X1R5cGVzXS54bWxQSwECLQAUAAYACAAAACEAOP0h/9YAAACUAQAACwAAAAAAAAAAAAAAAAAv&#13;&#10;AQAAX3JlbHMvLnJlbHNQSwECLQAUAAYACAAAACEAFOZ0sRkDAACnBgAADgAAAAAAAAAAAAAAAAAu&#13;&#10;AgAAZHJzL2Uyb0RvYy54bWxQSwECLQAUAAYACAAAACEAd1Y4uuMAAAAOAQAADwAAAAAAAAAAAAAA&#13;&#10;AABzBQAAZHJzL2Rvd25yZXYueG1sUEsBAi0AFAAGAAgAAAAhAFk1hPreAAAAWAEAABkAAAAAAAAA&#13;&#10;AAAAAAAAgwYAAGRycy9fcmVscy9lMm9Eb2MueG1sLnJlbHNQSwUGAAAAAAUABQA6AQAAmAcAAAAA&#13;&#10;" o:button="t" fillcolor="#ffc000" strokecolor="#1f3763 [1604]" strokeweight="1pt">
                <v:fill o:detectmouseclick="t"/>
                <v:shadow on="t" color="black" opacity="26214f" origin=",-.5" offset="0,3pt"/>
                <v:textbox>
                  <w:txbxContent>
                    <w:p w14:paraId="6BA08986" w14:textId="22F6C6C1" w:rsidR="00006176" w:rsidRPr="00864B96" w:rsidRDefault="00006176" w:rsidP="002B729F">
                      <w:pPr>
                        <w:jc w:val="center"/>
                        <w:rPr>
                          <w:b/>
                          <w:bCs/>
                          <w:color w:val="000000" w:themeColor="text1"/>
                          <w:sz w:val="44"/>
                          <w:szCs w:val="44"/>
                        </w:rPr>
                      </w:pPr>
                      <w:r>
                        <w:rPr>
                          <w:b/>
                          <w:bCs/>
                          <w:color w:val="000000" w:themeColor="text1"/>
                          <w:sz w:val="44"/>
                          <w:szCs w:val="44"/>
                        </w:rPr>
                        <w:t xml:space="preserve">Click Here </w:t>
                      </w:r>
                      <w:proofErr w:type="gramStart"/>
                      <w:r>
                        <w:rPr>
                          <w:b/>
                          <w:bCs/>
                          <w:color w:val="000000" w:themeColor="text1"/>
                          <w:sz w:val="44"/>
                          <w:szCs w:val="44"/>
                        </w:rPr>
                        <w:t>For</w:t>
                      </w:r>
                      <w:proofErr w:type="gramEnd"/>
                      <w:r>
                        <w:rPr>
                          <w:b/>
                          <w:bCs/>
                          <w:color w:val="000000" w:themeColor="text1"/>
                          <w:sz w:val="44"/>
                          <w:szCs w:val="44"/>
                        </w:rPr>
                        <w:t xml:space="preserve"> More Resources</w:t>
                      </w:r>
                    </w:p>
                  </w:txbxContent>
                </v:textbox>
              </v:rect>
            </w:pict>
          </mc:Fallback>
        </mc:AlternateContent>
      </w:r>
    </w:p>
    <w:p w14:paraId="3138BDDE" w14:textId="77777777" w:rsidR="002B729F" w:rsidRPr="00864B96" w:rsidRDefault="002B729F" w:rsidP="002B729F">
      <w:pPr>
        <w:jc w:val="center"/>
        <w:rPr>
          <w:sz w:val="28"/>
          <w:szCs w:val="28"/>
        </w:rPr>
      </w:pPr>
    </w:p>
    <w:p w14:paraId="68D8A8B1" w14:textId="77777777" w:rsidR="002B729F" w:rsidRPr="00864B96" w:rsidRDefault="002B729F" w:rsidP="002B729F">
      <w:pPr>
        <w:jc w:val="center"/>
        <w:rPr>
          <w:sz w:val="28"/>
          <w:szCs w:val="28"/>
        </w:rPr>
      </w:pPr>
    </w:p>
    <w:p w14:paraId="356689C1" w14:textId="39BF7C7E" w:rsidR="00EB36F1" w:rsidRDefault="00EB36F1" w:rsidP="00860B5A">
      <w:pPr>
        <w:jc w:val="center"/>
        <w:rPr>
          <w:sz w:val="28"/>
          <w:szCs w:val="28"/>
        </w:rPr>
      </w:pPr>
    </w:p>
    <w:p w14:paraId="0217BD47" w14:textId="63C4F58D" w:rsidR="00EB36F1" w:rsidRDefault="00EB36F1" w:rsidP="00860B5A">
      <w:pPr>
        <w:jc w:val="center"/>
        <w:rPr>
          <w:sz w:val="28"/>
          <w:szCs w:val="28"/>
        </w:rPr>
      </w:pPr>
    </w:p>
    <w:p w14:paraId="160D1B3D" w14:textId="0FDAA4B1" w:rsidR="00EB36F1" w:rsidRDefault="00EB36F1" w:rsidP="00860B5A">
      <w:pPr>
        <w:jc w:val="center"/>
        <w:rPr>
          <w:sz w:val="28"/>
          <w:szCs w:val="28"/>
        </w:rPr>
      </w:pPr>
    </w:p>
    <w:p w14:paraId="51ECD040" w14:textId="04FDF8B3" w:rsidR="00EB36F1" w:rsidRDefault="00EB36F1" w:rsidP="00860B5A">
      <w:pPr>
        <w:jc w:val="center"/>
        <w:rPr>
          <w:sz w:val="28"/>
          <w:szCs w:val="28"/>
        </w:rPr>
      </w:pPr>
    </w:p>
    <w:p w14:paraId="1E3AAF84" w14:textId="4C6C0F2D" w:rsidR="00EB36F1" w:rsidRDefault="00EB36F1" w:rsidP="00860B5A">
      <w:pPr>
        <w:jc w:val="center"/>
        <w:rPr>
          <w:sz w:val="28"/>
          <w:szCs w:val="28"/>
        </w:rPr>
      </w:pPr>
    </w:p>
    <w:p w14:paraId="688F2256" w14:textId="77777777" w:rsidR="00EB36F1" w:rsidRPr="00864B96" w:rsidRDefault="00EB36F1" w:rsidP="00860B5A">
      <w:pPr>
        <w:jc w:val="center"/>
        <w:rPr>
          <w:sz w:val="28"/>
          <w:szCs w:val="28"/>
        </w:rPr>
      </w:pPr>
    </w:p>
    <w:p w14:paraId="1A9DC092" w14:textId="77777777" w:rsidR="00860B5A" w:rsidRPr="00864B96" w:rsidRDefault="00860B5A" w:rsidP="00860B5A">
      <w:pPr>
        <w:jc w:val="center"/>
        <w:rPr>
          <w:sz w:val="28"/>
          <w:szCs w:val="28"/>
        </w:rPr>
      </w:pPr>
    </w:p>
    <w:p w14:paraId="667E103E" w14:textId="77777777" w:rsidR="00A0036E" w:rsidRDefault="00A0036E" w:rsidP="00860B5A">
      <w:pPr>
        <w:jc w:val="center"/>
      </w:pPr>
    </w:p>
    <w:p w14:paraId="430D5E74" w14:textId="77777777" w:rsidR="00A0036E" w:rsidRDefault="00A0036E" w:rsidP="00EB36F1"/>
    <w:p w14:paraId="72ED5949" w14:textId="77777777" w:rsidR="00A0036E" w:rsidRDefault="00A0036E" w:rsidP="00860B5A">
      <w:pPr>
        <w:jc w:val="center"/>
      </w:pPr>
    </w:p>
    <w:p w14:paraId="16873ADC" w14:textId="77777777" w:rsidR="00A0036E" w:rsidRDefault="00A0036E" w:rsidP="00860B5A">
      <w:pPr>
        <w:jc w:val="center"/>
      </w:pPr>
    </w:p>
    <w:p w14:paraId="5CE9CEC8" w14:textId="77777777" w:rsidR="00A0036E" w:rsidRDefault="00A0036E" w:rsidP="00860B5A">
      <w:pPr>
        <w:jc w:val="center"/>
      </w:pPr>
    </w:p>
    <w:p w14:paraId="10AEA5BA" w14:textId="77777777" w:rsidR="00A0036E" w:rsidRDefault="00A0036E" w:rsidP="00860B5A">
      <w:pPr>
        <w:jc w:val="center"/>
      </w:pPr>
    </w:p>
    <w:p w14:paraId="17188699" w14:textId="77777777" w:rsidR="00C849C2" w:rsidRDefault="00C849C2" w:rsidP="00860B5A">
      <w:pPr>
        <w:jc w:val="center"/>
      </w:pPr>
    </w:p>
    <w:p w14:paraId="22F04DA3" w14:textId="77777777" w:rsidR="00C849C2" w:rsidRDefault="00C849C2" w:rsidP="00860B5A">
      <w:pPr>
        <w:jc w:val="center"/>
      </w:pPr>
    </w:p>
    <w:p w14:paraId="77DF2693" w14:textId="77777777" w:rsidR="00C849C2" w:rsidRDefault="00C849C2" w:rsidP="00860B5A">
      <w:pPr>
        <w:jc w:val="center"/>
      </w:pPr>
    </w:p>
    <w:p w14:paraId="46D7D6BA" w14:textId="77777777" w:rsidR="00A0036E" w:rsidRDefault="00A0036E" w:rsidP="00860B5A">
      <w:pPr>
        <w:jc w:val="center"/>
      </w:pPr>
    </w:p>
    <w:p w14:paraId="61558B30" w14:textId="77777777" w:rsidR="00A0036E" w:rsidRDefault="00A0036E" w:rsidP="00860B5A">
      <w:pPr>
        <w:jc w:val="center"/>
      </w:pPr>
    </w:p>
    <w:p w14:paraId="29C9A6AD" w14:textId="77777777" w:rsidR="00A0036E" w:rsidRDefault="00A0036E" w:rsidP="00860B5A">
      <w:pPr>
        <w:jc w:val="center"/>
      </w:pPr>
    </w:p>
    <w:p w14:paraId="380C0673" w14:textId="77777777" w:rsidR="00EE26B2" w:rsidRDefault="00EE26B2" w:rsidP="00860B5A">
      <w:pPr>
        <w:jc w:val="center"/>
      </w:pPr>
    </w:p>
    <w:p w14:paraId="40604E2E" w14:textId="70339CDF" w:rsidR="002B729F" w:rsidRDefault="002B729F">
      <w:r>
        <w:br w:type="page"/>
      </w:r>
    </w:p>
    <w:p w14:paraId="07161126" w14:textId="77777777" w:rsidR="00EE26B2" w:rsidRDefault="00EE26B2" w:rsidP="00860B5A">
      <w:pPr>
        <w:jc w:val="center"/>
      </w:pPr>
    </w:p>
    <w:p w14:paraId="49A423D6" w14:textId="77777777" w:rsidR="00EE26B2" w:rsidRDefault="00EE26B2" w:rsidP="00860B5A">
      <w:pPr>
        <w:jc w:val="center"/>
      </w:pPr>
    </w:p>
    <w:p w14:paraId="38FF9C83" w14:textId="77777777" w:rsidR="00EE26B2" w:rsidRDefault="00EE26B2" w:rsidP="00860B5A">
      <w:pPr>
        <w:jc w:val="center"/>
      </w:pPr>
    </w:p>
    <w:p w14:paraId="41242A47" w14:textId="77777777" w:rsidR="00EE26B2" w:rsidRDefault="00EE26B2" w:rsidP="00860B5A">
      <w:pPr>
        <w:jc w:val="center"/>
      </w:pPr>
    </w:p>
    <w:p w14:paraId="2376B3B8" w14:textId="77777777" w:rsidR="00EE26B2" w:rsidRDefault="00EE26B2" w:rsidP="00860B5A">
      <w:pPr>
        <w:jc w:val="center"/>
      </w:pPr>
    </w:p>
    <w:p w14:paraId="1BD97017" w14:textId="77777777" w:rsidR="00EE26B2" w:rsidRDefault="00EE26B2" w:rsidP="00860B5A">
      <w:pPr>
        <w:jc w:val="center"/>
      </w:pPr>
    </w:p>
    <w:p w14:paraId="7FADD873" w14:textId="77777777" w:rsidR="00EE26B2" w:rsidRDefault="00EE26B2" w:rsidP="00860B5A">
      <w:pPr>
        <w:jc w:val="center"/>
      </w:pPr>
    </w:p>
    <w:p w14:paraId="4B55B986" w14:textId="77777777" w:rsidR="00EE26B2" w:rsidRDefault="00EE26B2" w:rsidP="00860B5A">
      <w:pPr>
        <w:jc w:val="center"/>
      </w:pPr>
    </w:p>
    <w:p w14:paraId="0F60CD21" w14:textId="77777777" w:rsidR="00EE26B2" w:rsidRDefault="00EE26B2" w:rsidP="00860B5A">
      <w:pPr>
        <w:jc w:val="center"/>
      </w:pPr>
    </w:p>
    <w:p w14:paraId="0FAA16D3" w14:textId="77777777" w:rsidR="00EE26B2" w:rsidRDefault="00EE26B2" w:rsidP="00860B5A">
      <w:pPr>
        <w:jc w:val="center"/>
      </w:pPr>
    </w:p>
    <w:p w14:paraId="0B3A5A19" w14:textId="749C9546" w:rsidR="00EE26B2" w:rsidRDefault="00EE26B2" w:rsidP="00860B5A">
      <w:pPr>
        <w:jc w:val="center"/>
      </w:pPr>
    </w:p>
    <w:p w14:paraId="3617A0A8" w14:textId="437B1B2E" w:rsidR="002B729F" w:rsidRDefault="002B729F" w:rsidP="00860B5A">
      <w:pPr>
        <w:jc w:val="center"/>
      </w:pPr>
    </w:p>
    <w:p w14:paraId="64CE9EDB" w14:textId="65B12E05" w:rsidR="002B729F" w:rsidRDefault="002B729F" w:rsidP="00860B5A">
      <w:pPr>
        <w:jc w:val="center"/>
      </w:pPr>
    </w:p>
    <w:p w14:paraId="593F5653" w14:textId="6DDF8631" w:rsidR="002B729F" w:rsidRDefault="002B729F" w:rsidP="00860B5A">
      <w:pPr>
        <w:jc w:val="center"/>
      </w:pPr>
    </w:p>
    <w:p w14:paraId="332BF00D" w14:textId="37A4EC14" w:rsidR="002B729F" w:rsidRDefault="002B729F" w:rsidP="00860B5A">
      <w:pPr>
        <w:jc w:val="center"/>
      </w:pPr>
    </w:p>
    <w:p w14:paraId="4D018E70" w14:textId="4FC229FD" w:rsidR="002B729F" w:rsidRDefault="002B729F" w:rsidP="00860B5A">
      <w:pPr>
        <w:jc w:val="center"/>
      </w:pPr>
    </w:p>
    <w:p w14:paraId="66D1BDCD" w14:textId="176B5B16" w:rsidR="002B729F" w:rsidRDefault="002B729F" w:rsidP="00860B5A">
      <w:pPr>
        <w:jc w:val="center"/>
      </w:pPr>
    </w:p>
    <w:p w14:paraId="0C9206E7" w14:textId="591F9054" w:rsidR="002B729F" w:rsidRDefault="002B729F" w:rsidP="00860B5A">
      <w:pPr>
        <w:jc w:val="center"/>
      </w:pPr>
    </w:p>
    <w:p w14:paraId="2AF0BA23" w14:textId="70219F76" w:rsidR="002B729F" w:rsidRDefault="002B729F" w:rsidP="00860B5A">
      <w:pPr>
        <w:jc w:val="center"/>
      </w:pPr>
    </w:p>
    <w:p w14:paraId="54EF6E66" w14:textId="006B14B4" w:rsidR="002B729F" w:rsidRDefault="002B729F" w:rsidP="00860B5A">
      <w:pPr>
        <w:jc w:val="center"/>
      </w:pPr>
    </w:p>
    <w:p w14:paraId="2705E21B" w14:textId="27BFFFCD" w:rsidR="002B729F" w:rsidRDefault="002B729F" w:rsidP="00860B5A">
      <w:pPr>
        <w:jc w:val="center"/>
      </w:pPr>
    </w:p>
    <w:p w14:paraId="0BC52039" w14:textId="2471E424" w:rsidR="002B729F" w:rsidRDefault="002B729F" w:rsidP="00860B5A">
      <w:pPr>
        <w:jc w:val="center"/>
      </w:pPr>
    </w:p>
    <w:p w14:paraId="404A0877" w14:textId="73339515" w:rsidR="002B729F" w:rsidRDefault="002B729F" w:rsidP="00860B5A">
      <w:pPr>
        <w:jc w:val="center"/>
      </w:pPr>
    </w:p>
    <w:p w14:paraId="1CEB32AE" w14:textId="0603EDFE" w:rsidR="002B729F" w:rsidRDefault="002B729F" w:rsidP="00860B5A">
      <w:pPr>
        <w:jc w:val="center"/>
      </w:pPr>
    </w:p>
    <w:p w14:paraId="5FCDE643" w14:textId="790792FF" w:rsidR="002B729F" w:rsidRDefault="002B729F" w:rsidP="00860B5A">
      <w:pPr>
        <w:jc w:val="center"/>
      </w:pPr>
    </w:p>
    <w:p w14:paraId="329F27BD" w14:textId="1EC4551B" w:rsidR="002B729F" w:rsidRDefault="002B729F" w:rsidP="00860B5A">
      <w:pPr>
        <w:jc w:val="center"/>
      </w:pPr>
    </w:p>
    <w:p w14:paraId="6D019F4F" w14:textId="724983DF" w:rsidR="002B729F" w:rsidRDefault="002B729F" w:rsidP="00860B5A">
      <w:pPr>
        <w:jc w:val="center"/>
      </w:pPr>
    </w:p>
    <w:p w14:paraId="0954EAB1" w14:textId="19BC3257" w:rsidR="002B729F" w:rsidRDefault="002B729F" w:rsidP="00860B5A">
      <w:pPr>
        <w:jc w:val="center"/>
      </w:pPr>
    </w:p>
    <w:p w14:paraId="63E3E342" w14:textId="389248E6" w:rsidR="002B729F" w:rsidRDefault="002B729F" w:rsidP="00860B5A">
      <w:pPr>
        <w:jc w:val="center"/>
      </w:pPr>
    </w:p>
    <w:p w14:paraId="5F0364F0" w14:textId="20442CAC" w:rsidR="002B729F" w:rsidRDefault="002B729F" w:rsidP="00860B5A">
      <w:pPr>
        <w:jc w:val="center"/>
      </w:pPr>
    </w:p>
    <w:p w14:paraId="72728205" w14:textId="2DF2FB38" w:rsidR="002B729F" w:rsidRDefault="002B729F" w:rsidP="00860B5A">
      <w:pPr>
        <w:jc w:val="center"/>
      </w:pPr>
    </w:p>
    <w:p w14:paraId="5D9C617E" w14:textId="535509EC" w:rsidR="002B729F" w:rsidRDefault="002B729F" w:rsidP="00860B5A">
      <w:pPr>
        <w:jc w:val="center"/>
      </w:pPr>
    </w:p>
    <w:p w14:paraId="006A72D6" w14:textId="77777777" w:rsidR="002B729F" w:rsidRDefault="002B729F" w:rsidP="00860B5A">
      <w:pPr>
        <w:jc w:val="center"/>
      </w:pPr>
    </w:p>
    <w:p w14:paraId="589F2275" w14:textId="77777777" w:rsidR="00EE26B2" w:rsidRDefault="00EE26B2" w:rsidP="00860B5A">
      <w:pPr>
        <w:jc w:val="center"/>
      </w:pPr>
    </w:p>
    <w:p w14:paraId="6BF9D73D" w14:textId="77777777" w:rsidR="00EE26B2" w:rsidRDefault="00EE26B2" w:rsidP="00860B5A">
      <w:pPr>
        <w:jc w:val="center"/>
      </w:pPr>
    </w:p>
    <w:p w14:paraId="6AC33F36" w14:textId="77777777" w:rsidR="00EE26B2" w:rsidRDefault="00EE26B2" w:rsidP="00860B5A">
      <w:pPr>
        <w:jc w:val="center"/>
      </w:pPr>
    </w:p>
    <w:p w14:paraId="5F5CE4CA" w14:textId="77777777" w:rsidR="00EE26B2" w:rsidRDefault="00EE26B2" w:rsidP="00860B5A">
      <w:pPr>
        <w:jc w:val="center"/>
      </w:pPr>
    </w:p>
    <w:p w14:paraId="09C201FD" w14:textId="77777777" w:rsidR="00EE26B2" w:rsidRPr="00A0036E" w:rsidRDefault="00EE26B2" w:rsidP="00860B5A">
      <w:pPr>
        <w:jc w:val="center"/>
      </w:pPr>
    </w:p>
    <w:p w14:paraId="72D2E9E6" w14:textId="77777777" w:rsidR="00860B5A" w:rsidRPr="00A0036E" w:rsidRDefault="00860B5A" w:rsidP="00860B5A">
      <w:pPr>
        <w:jc w:val="center"/>
      </w:pPr>
      <w:r w:rsidRPr="00A0036E">
        <w:t>Mikkel Pitzner</w:t>
      </w:r>
    </w:p>
    <w:p w14:paraId="20641617" w14:textId="77777777" w:rsidR="00860B5A" w:rsidRPr="00A0036E" w:rsidRDefault="00860B5A" w:rsidP="00860B5A">
      <w:pPr>
        <w:jc w:val="center"/>
      </w:pPr>
      <w:r w:rsidRPr="00A0036E">
        <w:t>The Automated Millionaire</w:t>
      </w:r>
    </w:p>
    <w:p w14:paraId="3AB03BCF" w14:textId="1CD75FDF" w:rsidR="007D027E" w:rsidRPr="00C849C2" w:rsidRDefault="00860B5A" w:rsidP="00C849C2">
      <w:pPr>
        <w:jc w:val="center"/>
        <w:rPr>
          <w:sz w:val="20"/>
          <w:szCs w:val="20"/>
        </w:rPr>
      </w:pPr>
      <w:r w:rsidRPr="00A0036E">
        <w:rPr>
          <w:sz w:val="20"/>
          <w:szCs w:val="20"/>
        </w:rPr>
        <w:t>©202</w:t>
      </w:r>
      <w:r w:rsidR="00010966">
        <w:rPr>
          <w:sz w:val="20"/>
          <w:szCs w:val="20"/>
        </w:rPr>
        <w:t>1</w:t>
      </w:r>
      <w:r w:rsidRPr="00A0036E">
        <w:rPr>
          <w:sz w:val="20"/>
          <w:szCs w:val="20"/>
        </w:rPr>
        <w:t xml:space="preserve"> The Automated Millionaire, all rights reserved</w:t>
      </w:r>
    </w:p>
    <w:sectPr w:rsidR="007D027E" w:rsidRPr="00C849C2" w:rsidSect="00EF429C">
      <w:headerReference w:type="even" r:id="rId19"/>
      <w:headerReference w:type="default" r:id="rId20"/>
      <w:footerReference w:type="even" r:id="rId21"/>
      <w:footerReference w:type="default" r:id="rId22"/>
      <w:headerReference w:type="first" r:id="rId23"/>
      <w:footerReference w:type="first" r:id="rId24"/>
      <w:pgSz w:w="12240" w:h="15840"/>
      <w:pgMar w:top="2160" w:right="1440" w:bottom="2160" w:left="1440" w:header="720" w:footer="576"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E6198A" w14:textId="77777777" w:rsidR="000C3461" w:rsidRDefault="000C3461" w:rsidP="006C7476">
      <w:r>
        <w:separator/>
      </w:r>
    </w:p>
  </w:endnote>
  <w:endnote w:type="continuationSeparator" w:id="0">
    <w:p w14:paraId="4BDFB84A" w14:textId="77777777" w:rsidR="000C3461" w:rsidRDefault="000C3461" w:rsidP="006C74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072964460"/>
      <w:docPartObj>
        <w:docPartGallery w:val="Page Numbers (Bottom of Page)"/>
        <w:docPartUnique/>
      </w:docPartObj>
    </w:sdtPr>
    <w:sdtEndPr>
      <w:rPr>
        <w:rStyle w:val="PageNumber"/>
      </w:rPr>
    </w:sdtEndPr>
    <w:sdtContent>
      <w:p w14:paraId="5580C860" w14:textId="77777777" w:rsidR="00006176" w:rsidRDefault="00006176" w:rsidP="00031A4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893FFEA" w14:textId="77777777" w:rsidR="00006176" w:rsidRDefault="00006176" w:rsidP="00833BB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b/>
        <w:bCs/>
        <w:color w:val="FFFFFF" w:themeColor="background1"/>
      </w:rPr>
      <w:id w:val="-2125145754"/>
      <w:docPartObj>
        <w:docPartGallery w:val="Page Numbers (Bottom of Page)"/>
        <w:docPartUnique/>
      </w:docPartObj>
    </w:sdtPr>
    <w:sdtEndPr>
      <w:rPr>
        <w:rStyle w:val="PageNumber"/>
      </w:rPr>
    </w:sdtEndPr>
    <w:sdtContent>
      <w:p w14:paraId="172F61DF" w14:textId="77777777" w:rsidR="00006176" w:rsidRPr="004D57D8" w:rsidRDefault="00006176" w:rsidP="00031A49">
        <w:pPr>
          <w:pStyle w:val="Footer"/>
          <w:framePr w:wrap="none" w:vAnchor="text" w:hAnchor="margin" w:xAlign="right" w:y="1"/>
          <w:rPr>
            <w:rStyle w:val="PageNumber"/>
            <w:b/>
            <w:bCs/>
            <w:color w:val="FFFFFF" w:themeColor="background1"/>
          </w:rPr>
        </w:pPr>
        <w:r w:rsidRPr="004D57D8">
          <w:rPr>
            <w:rStyle w:val="PageNumber"/>
            <w:b/>
            <w:bCs/>
            <w:color w:val="FFFFFF" w:themeColor="background1"/>
          </w:rPr>
          <w:fldChar w:fldCharType="begin"/>
        </w:r>
        <w:r w:rsidRPr="004D57D8">
          <w:rPr>
            <w:rStyle w:val="PageNumber"/>
            <w:b/>
            <w:bCs/>
            <w:color w:val="FFFFFF" w:themeColor="background1"/>
          </w:rPr>
          <w:instrText xml:space="preserve"> PAGE </w:instrText>
        </w:r>
        <w:r w:rsidRPr="004D57D8">
          <w:rPr>
            <w:rStyle w:val="PageNumber"/>
            <w:b/>
            <w:bCs/>
            <w:color w:val="FFFFFF" w:themeColor="background1"/>
          </w:rPr>
          <w:fldChar w:fldCharType="separate"/>
        </w:r>
        <w:r w:rsidRPr="004D57D8">
          <w:rPr>
            <w:rStyle w:val="PageNumber"/>
            <w:b/>
            <w:bCs/>
            <w:noProof/>
            <w:color w:val="FFFFFF" w:themeColor="background1"/>
          </w:rPr>
          <w:t>1</w:t>
        </w:r>
        <w:r w:rsidRPr="004D57D8">
          <w:rPr>
            <w:rStyle w:val="PageNumber"/>
            <w:b/>
            <w:bCs/>
            <w:color w:val="FFFFFF" w:themeColor="background1"/>
          </w:rPr>
          <w:fldChar w:fldCharType="end"/>
        </w:r>
      </w:p>
    </w:sdtContent>
  </w:sdt>
  <w:p w14:paraId="0FCA64C8" w14:textId="77777777" w:rsidR="00006176" w:rsidRPr="005C6A2F" w:rsidRDefault="00006176" w:rsidP="00833BB8">
    <w:pPr>
      <w:pStyle w:val="Footer"/>
      <w:ind w:right="360"/>
      <w:rPr>
        <w:color w:val="FFFFFF" w:themeColor="background1"/>
      </w:rPr>
    </w:pPr>
    <w:r>
      <w:rPr>
        <w:noProof/>
      </w:rPr>
      <mc:AlternateContent>
        <mc:Choice Requires="wps">
          <w:drawing>
            <wp:anchor distT="0" distB="0" distL="114300" distR="114300" simplePos="0" relativeHeight="251662336" behindDoc="1" locked="0" layoutInCell="1" allowOverlap="1" wp14:anchorId="0D08E6C3" wp14:editId="29897FB6">
              <wp:simplePos x="0" y="0"/>
              <wp:positionH relativeFrom="column">
                <wp:posOffset>-899160</wp:posOffset>
              </wp:positionH>
              <wp:positionV relativeFrom="paragraph">
                <wp:posOffset>-372745</wp:posOffset>
              </wp:positionV>
              <wp:extent cx="7823200" cy="914400"/>
              <wp:effectExtent l="0" t="0" r="12700" b="12700"/>
              <wp:wrapNone/>
              <wp:docPr id="10" name="Rectangle 10"/>
              <wp:cNvGraphicFramePr/>
              <a:graphic xmlns:a="http://schemas.openxmlformats.org/drawingml/2006/main">
                <a:graphicData uri="http://schemas.microsoft.com/office/word/2010/wordprocessingShape">
                  <wps:wsp>
                    <wps:cNvSpPr/>
                    <wps:spPr>
                      <a:xfrm>
                        <a:off x="0" y="0"/>
                        <a:ext cx="7823200" cy="9144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1DD02EC" id="Rectangle 10" o:spid="_x0000_s1026" style="position:absolute;margin-left:-70.8pt;margin-top:-29.35pt;width:616pt;height:1in;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UB7PbwIAAC8FAAAOAAAAZHJzL2Uyb0RvYy54bWysVE1PGzEQvVfqf7B8L5ukUGiUDYpAVJUi&#13;&#10;QEDF2Xjt7Kq2xx072aS/vmPvZpNSeqmaw2bs+X7zxrPLrTVsozA04Eo+PhlxppyEqnGrkn97uvlw&#13;&#10;wVmIwlXCgFMl36nAL+fv381aP1UTqMFUChkFcWHa+pLXMfppUQRZKyvCCXjlSKkBrYh0xFVRoWgp&#13;&#10;ujXFZDT6VLSAlUeQKgS6ve6UfJ7ja61kvNM6qMhMyam2mL+Yvy/pW8xnYrpC4etG9mWIf6jCisZR&#13;&#10;0iHUtYiCrbH5I5RtJEIAHU8k2AK0bqTKPVA349Grbh5r4VXuhcAJfoAp/L+w8nZzj6ypaHYEjxOW&#13;&#10;ZvRAqAm3MorRHQHU+jAlu0d/j/0pkJi63Wq06Z/6YNsM6m4AVW0jk3R5fjH5SJPiTJLu8/j0lGQK&#13;&#10;Uxy8PYb4RYFlSSg5UvqMpdgsQ+xM9ybkl6rp8mcp7oxKJRj3oDQ1Qhkn2TtTSF0ZZBtBw6++j7vr&#13;&#10;WlSquzob0a+vZbDOleVgKapujBni9gESNX+P29XY2yY3lZk3OI7+VlDnOFjnjODi4GgbB/iWs4nj&#13;&#10;vnDd2e+B6eBIyLxAtaPRInScD17eNITvUoR4L5BITiOhxY139NEG2pJDL3FWA/586z7ZE/dIy1lL&#13;&#10;S1Py8GMtUHFmvjpiZR4vbVk+nJ6dTygHHmtejjVuba+ARjOmJ8LLLCb7aPaiRrDPtN+LlJVUwknK&#13;&#10;XXIZcX+4it0y0wsh1WKRzWizvIhL9+hlCp5QTfx52j4L9D3JItHzFvYLJqavuNbZJk8Hi3UE3WQi&#13;&#10;HnDt8aatzITpX5C09sfnbHV45+a/AAAA//8DAFBLAwQUAAYACAAAACEAHy8boeYAAAARAQAADwAA&#13;&#10;AGRycy9kb3ducmV2LnhtbExPy07DMBC8I/EP1iJxQa0d6COkcapSqHIJB9J+gBObJCK2I9tNA1/P&#13;&#10;9gSX1a5mdh7pdtI9GZXznTUcojkDokxtZWcaDqfjYRYD8UEYKXprFIdv5WGb3d6kIpH2Yj7UWIaG&#13;&#10;oIjxieDQhjAklPq6VVr4uR2UQezTOi0Cnq6h0okLiuuePjK2olp0Bh1aMah9q+qv8qw5/IzVKc93&#13;&#10;hXh4L/eFy/3LW9FMnN/fTa8bHLsNkKCm8PcB1w6YHzIMVtmzkZ70HGbRIlohF7dlvAZypbBntgBS&#13;&#10;cYiXT0CzlP5vkv0CAAD//wMAUEsBAi0AFAAGAAgAAAAhALaDOJL+AAAA4QEAABMAAAAAAAAAAAAA&#13;&#10;AAAAAAAAAFtDb250ZW50X1R5cGVzXS54bWxQSwECLQAUAAYACAAAACEAOP0h/9YAAACUAQAACwAA&#13;&#10;AAAAAAAAAAAAAAAvAQAAX3JlbHMvLnJlbHNQSwECLQAUAAYACAAAACEAi1Aez28CAAAvBQAADgAA&#13;&#10;AAAAAAAAAAAAAAAuAgAAZHJzL2Uyb0RvYy54bWxQSwECLQAUAAYACAAAACEAHy8boeYAAAARAQAA&#13;&#10;DwAAAAAAAAAAAAAAAADJBAAAZHJzL2Rvd25yZXYueG1sUEsFBgAAAAAEAAQA8wAAANwFAAAAAA==&#13;&#10;" fillcolor="black [3200]" strokecolor="black [1600]" strokeweight="1p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609C82" w14:textId="77777777" w:rsidR="00006176" w:rsidRDefault="000061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D3704B" w14:textId="77777777" w:rsidR="000C3461" w:rsidRDefault="000C3461" w:rsidP="006C7476">
      <w:r>
        <w:separator/>
      </w:r>
    </w:p>
  </w:footnote>
  <w:footnote w:type="continuationSeparator" w:id="0">
    <w:p w14:paraId="60BCB65F" w14:textId="77777777" w:rsidR="000C3461" w:rsidRDefault="000C3461" w:rsidP="006C74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4AACD8" w14:textId="77777777" w:rsidR="00006176" w:rsidRDefault="000061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DA9EB8" w14:textId="77777777" w:rsidR="00006176" w:rsidRDefault="00006176">
    <w:pPr>
      <w:pStyle w:val="Header"/>
    </w:pPr>
    <w:r>
      <w:rPr>
        <w:noProof/>
      </w:rPr>
      <mc:AlternateContent>
        <mc:Choice Requires="wps">
          <w:drawing>
            <wp:anchor distT="0" distB="0" distL="114300" distR="114300" simplePos="0" relativeHeight="251660288" behindDoc="1" locked="0" layoutInCell="1" allowOverlap="1" wp14:anchorId="36DD0420" wp14:editId="57F414F8">
              <wp:simplePos x="0" y="0"/>
              <wp:positionH relativeFrom="column">
                <wp:posOffset>-857250</wp:posOffset>
              </wp:positionH>
              <wp:positionV relativeFrom="paragraph">
                <wp:posOffset>-965200</wp:posOffset>
              </wp:positionV>
              <wp:extent cx="7781544" cy="905256"/>
              <wp:effectExtent l="0" t="0" r="16510" b="9525"/>
              <wp:wrapNone/>
              <wp:docPr id="5" name="Rectangle 5"/>
              <wp:cNvGraphicFramePr/>
              <a:graphic xmlns:a="http://schemas.openxmlformats.org/drawingml/2006/main">
                <a:graphicData uri="http://schemas.microsoft.com/office/word/2010/wordprocessingShape">
                  <wps:wsp>
                    <wps:cNvSpPr/>
                    <wps:spPr>
                      <a:xfrm>
                        <a:off x="0" y="0"/>
                        <a:ext cx="7781544" cy="905256"/>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4943FF" id="Rectangle 5" o:spid="_x0000_s1026" style="position:absolute;margin-left:-67.5pt;margin-top:-76pt;width:612.7pt;height:71.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PnxmcgIAAC0FAAAOAAAAZHJzL2Uyb0RvYy54bWysVFFP2zAQfp+0/2D5fSSpGhgVKapATJMQ&#13;&#10;IGDi2Th2E83xeWe3affrd3bSwBh7mdYH1/bdfXf35Tufne86w7YKfQu24sVRzpmyEurWriv+7fHq&#13;&#10;02fOfBC2FgasqvheeX6+/PjhrHcLNYMGTK2QEYj1i95VvAnBLbLMy0Z1wh+BU5aMGrATgY64zmoU&#13;&#10;PaF3Jpvl+XHWA9YOQSrv6fZyMPJlwtdayXCrtVeBmYpTbSGtmNbnuGbLM7FYo3BNK8cyxD9U0YnW&#13;&#10;UtIJ6lIEwTbY/gHVtRLBgw5HEroMtG6lSj1QN0X+ppuHRjiVeiFyvJto8v8PVt5s75C1dcVLzqzo&#13;&#10;6BPdE2nCro1iZaSnd35BXg/uDseTp23sdaexi//UBdslSvcTpWoXmKTLk5PPRTmfcybJdpqXs/I4&#13;&#10;gmYv0Q59+KKgY3FTcaTsiUmxvfZhcD24UFysZsifdmFvVCzB2HulqQ3KOEvRSUDqwiDbCvr09fdi&#13;&#10;uG5ErYarMqffWMvknSpLYBFVt8ZMuCNAFObvuEONo28MU0l3U2D+t4KGwMk7ZQQbpsCutYDvBZtQ&#13;&#10;jIXrwf9AzEBHZOYZ6j19WIRB8d7Jq5b4vRY+3AkkidMw0NiGW1q0gb7iMO44awB/vncf/Ul5ZOWs&#13;&#10;p5GpuP+xEag4M18tafK0mM/jjKXDvDyZ0QFfW55fW+ymuwD6NAU9EE6mbfQP5rDVCN0TTfcqZiWT&#13;&#10;sJJyV1wGPBwuwjDK9D5ItVolN5orJ8K1fXAygkdWo34ed08C3SiyQPK8gcN4icUbrQ2+MdLCahNA&#13;&#10;t0mIL7yOfNNMJsGM70cc+tfn5PXyyi1/AQAA//8DAFBLAwQUAAYACAAAACEASUifiuQAAAASAQAA&#13;&#10;DwAAAGRycy9kb3ducmV2LnhtbExPS07DMBDdI3EHa5DYoNZuaSuaxqlKAWUTFqQ9gBObJCIeR7Gb&#13;&#10;Bk7PZAWb0Zvf+8T70bZsML1vHEpYzAUwg6XTDVYSzqe32RMwHxRq1To0Er6Nh31yexOrSLsrfpgh&#13;&#10;DxUjEvSRklCH0EWc+7I2Vvm56wzS7tP1VgVq+4rrXl2J3LZ8KcSGW9UgKdSqM8falF/5xUr4GYpz&#13;&#10;mh4y9fCeH7M+9c+vWTVKeX83vuyoHHbAghnD3wdMGcg/JGSscBfUnrUSZovHNSUKE1ovCU03YitW&#13;&#10;wAqabVfAk5j/j5L8AgAA//8DAFBLAQItABQABgAIAAAAIQC2gziS/gAAAOEBAAATAAAAAAAAAAAA&#13;&#10;AAAAAAAAAABbQ29udGVudF9UeXBlc10ueG1sUEsBAi0AFAAGAAgAAAAhADj9If/WAAAAlAEAAAsA&#13;&#10;AAAAAAAAAAAAAAAALwEAAF9yZWxzLy5yZWxzUEsBAi0AFAAGAAgAAAAhAP0+fGZyAgAALQUAAA4A&#13;&#10;AAAAAAAAAAAAAAAALgIAAGRycy9lMm9Eb2MueG1sUEsBAi0AFAAGAAgAAAAhAElIn4rkAAAAEgEA&#13;&#10;AA8AAAAAAAAAAAAAAAAAzAQAAGRycy9kb3ducmV2LnhtbFBLBQYAAAAABAAEAPMAAADdBQAAAAA=&#13;&#10;" fillcolor="black [3200]" strokecolor="black [1600]" strokeweight="1pt"/>
          </w:pict>
        </mc:Fallback>
      </mc:AlternateContent>
    </w:r>
    <w:r>
      <w:rPr>
        <w:noProof/>
      </w:rPr>
      <w:drawing>
        <wp:anchor distT="0" distB="0" distL="114300" distR="114300" simplePos="0" relativeHeight="251661312" behindDoc="1" locked="0" layoutInCell="1" allowOverlap="1" wp14:anchorId="49D543A9" wp14:editId="159194DF">
          <wp:simplePos x="0" y="0"/>
          <wp:positionH relativeFrom="column">
            <wp:posOffset>-908050</wp:posOffset>
          </wp:positionH>
          <wp:positionV relativeFrom="paragraph">
            <wp:posOffset>-455930</wp:posOffset>
          </wp:positionV>
          <wp:extent cx="7927056" cy="931689"/>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7927056" cy="931689"/>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9FF576" w14:textId="77777777" w:rsidR="00006176" w:rsidRDefault="000061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Checkmark with solid fill" style="width:37.35pt;height:35.35pt;visibility:visib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focIt0gEAANsDAAAOAAAAZHJzL2Uyb0RvYy54bWykk8+O0zAQxu9IvIPl&#13;&#10;+27SsApL1HQPVLtCQlAheADXnjTW+p/GbtO+PePElOUEWg6xZuzkm9+Mv6wfztawE2DU3vV8dVtz&#13;&#10;Bk56pd2h5z++P97ccxaTcEoY76DnF4j8YfP2zXoKHTR+9EYBMhJxsZtCz8eUQldVUY5gRbz1ARwd&#13;&#10;Dh6tSJTioVIoJlK3pmrquq0mjyqglxAj7W6XQ76Z9YcBZPo6DBESM0TXvK+JL/WcVpzXfV6rzVp0&#13;&#10;BxRh1LKgiFeQWKEdFb5KbUUS7Ij6FVJBy3REIDWKOnoKFkX/oVZE7D9pWIHPx3AjvQ0i6b02Ol3m&#13;&#10;iRcod9ppucOFUH457ZBpRTNeceaEpZt+KgPNOwqipIF/HEE+Z2E26TSy6I1WbNDG5CvInWadrEpp&#13;&#10;lfM/iuyNDo/0ch5xjks7pPt30/hh0BK2Xh4tuLQ4B8FQZ97FUYdIhujA7oFawE9qtXgiJoQkx1ww&#13;&#10;U34jN2Uy0V0PZsrfYJk5hjwV0Z0HtAw9ua2p79v2w11NkxMdkbDz7L3L1XtwTkzSZvOure9aziQd&#13;&#10;lXipl7XyxwFjegJvWQ6IlIBmUXH6HAvar1fKBBeaGZPgZvji9GzPlznFL//JzU8AAAD//wMAUEsD&#13;&#10;BAoAAAAAAAAAIQBt8dkLTzUAAE81AAAUAAAAZHJzL21lZGlhL2ltYWdlMS5wbmeJUE5HDQoaCgAA&#13;&#10;AA1JSERSAAABgAAAAYAIBgAAAKTHtb8AAAABc1JHQgCuzhzpAAAACXBIWXMAADsOAAA7DgHMtqGD&#13;&#10;AAA09ElEQVR4Ae3dCXxcZbk/8Pc9M1lpoaVVFqUssohw5W+5XuFC05KZJE2a2ZoSwCJQ2VGK4obo&#13;&#10;9V8vinIRLouIRaDIzkAzW5M2yUwaqAtepYqK4i2yy2ZLC10yycyc9z6nbWgITTKTOct7zvnl8+mn&#13;&#10;k5lz3vd5vu/kfc/6HsbwAw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BAfoFgoufgSDJzPYtGPbJGK21gsoIhLghAAAITCQSS3Yd7&#13;&#10;FW8/43zBsRW1H3v2mMPjrL9fTLSe2Z8rZleI+iAAAQg4WSDS0Xusl3vXMcaP2J3n4vDsujvoNZct&#13;&#10;bwwAsrUI4oEABGwrEEz0fkp4PU9QX/+RkUlwzs6PJPpuHfmeDK8xAMjQCogBAhCwvQAd8z/Foyhr&#13;&#10;qbOfuddkFPaFnecE9vqhNW9iALDGHbVCAAIOEggm0g0K9/TQlv9+46bF+VfDicw14y5j4ofSHZMy&#13;&#10;MXdUBQEIQKBsgXAqHaaO/2HOeFWxhQmVXR0P1f+g2OWNWg57AEbJolwIQMDxAuFE+mzGlEdL6fw1&#13;&#10;FK6wa8PJzJesBsIegNUtgPohAAFbCkRSmUsE4z+hTrSMflRcGgv4fmoVAPYArJJHvRCAgG0Fdm29&#13;&#10;89vL6/wZ0waQSCJ9rlUQGACskke9EICALQVCycz3OOf/rUfwOwcQzu8OpdJn6FFeqWWUsetSalVY&#13;&#10;HgIQgICtBXgk2XcTHfBZqncWdItwnjH19HjAH9e77PHKwwAwng4+gwAEIKAJ0Hw+keoZP6OpHZYY&#13;&#10;BiLEEA0E4XjQt9qwOkYVjAFgFAh+hQAEIDBS4MTlyytmHXzkA3Su9/SR7xv0OpsXYkEq6OszqPz3&#13;&#10;FYsB4H0c+AUCEIDAHoGTo9GaA6pnrKRj/s173jX2lWBiu6oWmpKhxl8aW1NZly8ZHRrKhwAEIGCd&#13;&#10;QDCRmKrwqSma2mGu2VHQIPBuQQh/Kuj/rZF14yogI3VRNgQgYEuBpuia/T18SsaKzl8DoxvL9vVw&#13;&#10;pbu1o+8EIwFxCMhIXZQNAQjYTqAl2nlgVU1NLwV+vATB/1MtqPMSYf9fjIgFA4ARqigTAhCwpUDL&#13;&#10;ysyhlRU8TVv+R0qUwOu5wfzcVYsaN+gdEwYAvUVRHgQgYEuBSEf6aOFVtM7/ENkSEIK9wgqDdfFI&#13;&#10;84t6xoZzAHpqoiwIQMCWAjSd8yeZl6+TsfPXQLW4uLcy0xrNvO9BM+ViYw+gXEGsDwEI2FogkOw9&#13;&#10;ycM9XdQZTpc9ESHE31Qh5iZD/jf1iBV7AHooogwIQMCWAoFkpt7LPL126Pw1YLof4Rh66liaDlfN&#13;&#10;0AMcA4AeiigDAhCwnUAkmW71ct5J11xOsVnwx9Phqp5wLDat3LgxAJQriPUhAAHbCdAx/zMFV2IU&#13;&#10;eLXtgtcC5nw29+y3WrtZrZz4MQCUo4d1IQAB2wmEUpkLPJw/QId9vLYLfmTAnNG5iymrAqlU7ci3&#13;&#10;S3mNAaAULSwLAQjYWiCU7Puywrg2q6cz+j7O67yiNt58S1fRzyMe2YDOQBiZEV5DAAIQ2ItAKJm+&#13;&#10;WuHsxr18ZO+3OG+oOqzqMW3W0lITwQBQqhiWhwAEbCcQTvTdoHDl+7YLvMiA6eqg1kMOOuoh7bkF&#13;&#10;Ra6yczEMAKVoYVkIQMBeAsuWKXTM/w464HOlvQIvPVq6WawtUjPz54xyLnZt3AhWrBSWgwAEbCUw&#13;&#10;b9ky7/QT59xHl8ycaavAywyWpo24Kx6sv5CKoQeMjf+DAWB8H3wKAQjYUGDeihXV02bMitKhkYAN&#13;&#10;wy8/ZJXdFgvVf3GigjAATCSEzyEAAVsJzItGp0yvnpGgK33qbRW43sEK8aNY0Pe18YrFADCeDj6D&#13;&#10;AARsJbDggVXTK6fWdtHdvSfZKnCDgqV5g65KBH3XjVW8vW+EGCsrvA8BCLhOoLGj+8OVFd4eStzQ&#13;&#10;p2jZCPZ1porUePFiABhPB59BAAK2EGhe2fXRKq83TSd8j7FFwAYHSSeCX8zlVF9nm//58arCIaDx&#13;&#10;dPAZBCAgvUAwseZIj1Khdf6HSh+sCQFqU0YP5gb9q9taXp2oOuwBTCSEzyEAAWkFFnR0H0+dv/b8&#13;&#10;3gOlDdLUwMTTO/L5xp62lreKqbboGwaKKQzLQAACEDBLIJBMf5qO+T9O9aHzJwS66P83Q+8OnNaz&#13;&#10;sKmozl9rJwwAmgJ+IAABWwkEE5k6D1MydNhnf1sFblCw1Pn3bxnY6O9c3Lq5lCowAJSihWUhAAHL&#13;&#10;BcLJTDNN57yGpj4oay58yxPRKQDBRNeWjS8197e3byu1SAwApYpheQhAwDKBUDy9iO7upZu8WI1l&#13;&#10;QUhVsXj0ldeeC/cvWZKdTFi4CmgyalgHAhAwXYC2/M+jDutOusO3pBkvTQ/UpArpap974tlNF7D2&#13;&#10;9sJkq8QAMFk5rAcBCJgmQJ3/5dTx30wdFvosUqfDPj+OB3xLd74soxVwCKgMPKwKAQgYLxBOpL9O&#13;&#10;h31uQee/y1qo7Ebq/C+n3yac7XOi1sEAMJEQPocABCwTCKf6ruOKMuZcNpYFZlHF1PlfHQ/Vf0Wv&#13;&#10;6rE7pZckyoEABPQU4OFU5jbO+KV6FmrXsmhTn476iCviQd+teuaAO4H11ERZEIBA+QL0WMNw9Yx7&#13;&#10;qPM/u/zCHFCCEKrg7AKa1XOF3tlgANBbFOVBAAKTFjguGq08qnrGI3TMPzzpQpy1Yo62/RdT5/+o&#13;&#10;EWnhEJARqigTAhAoWSCQStV6RW2crvZpKHllZ66QLaiFRclQQ6dR6WEPwChZlAsBCBQt4I/27ucV&#13;&#10;nk66yPOUoldy8oKCbSsINUid/1oj08QAYKQuyoYABCYUoC3/mV6hdFPnP3vChV2wAM3lv6XACs2p&#13;&#10;UMOTRqeLQ0BGC6N8CEBgTIFgoudgRfGk6YTvsWMu5KYPhHgrl+eNqxbWP21G2tgDMEMZdUAAAh8Q&#13;&#10;CCS7D1eYN0NboYd/4EN3vvFqQXA/df5/Myt93AhmljTqgQAE3hOIdPQe62HeX9CMnuj8d6qI50V+&#13;&#10;cE4yZF7nr1WLQ0DvfSXxAgIQMEMgkMrM9gjeTZ3/TDPqk70OusPrr6pa8CdDja+ZHSv2AMwWR30Q&#13;&#10;cLEAHfM/hY4796Hz3/UloBk9f19gO+qs6Py1CDAAuPiPEalDwEyBYCLdoHBPDx142M/MemWti7b8&#13;&#10;f7Utq56WCgQ2WhUjBgCr5FEvBFwkEE6lw/QUr1V0h2+ti9IeM1Wa2ye9Y3O+Md3e8M6YC5nwAQYA&#13;&#10;E5BRBQTcLEDTOdOcPsqjdIdvpZsd9uQukoMvZFt7zmnavuc9a15hALDGHbVCwBUC4UTmUqYo99LV&#13;&#10;JrjknFqcjvk/tPmpdW2rl7YMyvAFQKPI0AqIAQIOFIik0lfS8f4bHJja5FIS4s74+nUXs2XL1MkV&#13;&#10;oP9aGAD0N0WJEHC9QCiZ+R51/t9yPcRuANryv4nm8v+ybB4YAGRrEcQDAXsLcHp+7810sld7ZCF+&#13;&#10;NAEhrqPO/yoZMXAjmIytgpggYEeBXQ9yuZM6//PsGL5BMX89Fqi/3qCyyy4WewBlE6IACEDgxOXL&#13;&#10;K2bVzHiQDvssgsbOp7XTQ7zEZbGA76cye2AAkLl1EBsEbCBwcjRac0D1jJXU+TfbIFzjQxSiQJUs&#13;&#10;iQV99xlfWXk14BBQeX5YGwKuFggmElM9fMoqusa/ztUQw8kLMaSq7MxE2Bcbfkvm/7EHIHPrIDYI&#13;&#10;SCzQFF2zv4dXrKHO/9MSh2leaIINqKoaSYQbus2rtLyaMACU54e1IeBKgZZo54FVNZW9lPzxrgQY&#13;&#10;lTQ9xWurUNUF1PmvG/WR1L9iAJC6eRAcBOQTaFmZObSygqcpsiPli86KiMTbqig0JcONv7Oi9nLq&#13;&#10;xABQjh7WhYDLBCId6aOFl6dpOudDXJb6WOm+MZTLN3QubPrzWAvI/D7mApK5dRAbBCQSaO3oO4F5&#13;&#10;+Tp0/rsahe7ufTk3mK+za+evZYGrgCT6A0MoEJBVIJDsPcnDPKup858ma4zmxiU25JnqTwUaXja3&#13;&#10;Xn1rwx6Avp4oDQKOEwgkM/Ve5ulF5/9e0/55cCBbZ/fOX8sGewDvtSleQAACowVCqUxAYTxK71eP&#13;&#10;/syNv9PVPr8byA41dbfPf9sJ+WMPwAmtiBwgYIAAPcLxTM54BxWNzp8Q6BGO61Sxtd4pnb/2lcEA&#13;&#10;oCngBwIQeJ9AJJG5kB7h+AAdIsCVgiRDj3DsfnNgU1MyFNr6Piib/4LGtXkDInwI6C2AB7mMFhWx&#13;&#10;DQObznymvX1o9Cd2/x0DgN1bEPFDQEeBcCrzbTo1eI2ORdq6KLrU8/54dtN5rL1dm+DNcT84Cey4&#13;&#10;JkVCEJicQCSZuZHm9ZHuqVWTy6b8tVQmfpoI+C6jkugIkDN/sAfgzHZFVhAoXmDZMiUye85y6vwv&#13;&#10;KH4lZy9JJ3xvps7/S87OEpeBOr19kR8ExhWYt2yZd/qJc2jeen7muAu66EOhsu/EQ/WuOAyGPQAX&#13;&#10;fbGRKgRGCsxbsaJ62oxZj1Ln3zryfTe/pmP+X46HfDe5xQDnANzS0sgTAiME5kWjU6ZXz0jQYZ/6&#13;&#10;EW+796WgyZw5u5gO+9zpJgTsAbiptZErBEhgwQOrpldW13bRPAAnAWTnGd48OZxDnf9DbvPAAOC2&#13;&#10;Fke+rhZo7Oj+cGWFt4cQTnA1xO7k6WTvIG36tydDvqQbPTAAuLHVkbMrBULx7kO4x0sPcuFHuxJg&#13;&#10;VNLU+W8XBRFOhn1k4s4fDADubHdk7TKBYGLNkYqys/M/1GWpj5GueEcUWEsi7P/VGAu44m0MAK5o&#13;&#10;ZiTpZoEFHd3He5QK7fm9B7rZYTh3mtFzY4GzplTYt374Pbf+jwHArS2PvF0hEEimP+3lfA0lu78r&#13;&#10;Ep4gSbrM8zWhioZU2P+XCRZ1xccYAFzRzEjSjQKRZM9cwZQU5T7VjfmPzpm2/F/M5YSvs83//OjP&#13;&#10;3Po7poN2a8sjb0cLhJOZZprJWXuEIzp/amna8v/bYC47B53/+7/20u8BaA+lUDgP0ox8n3PqjHzv&#13;&#10;bxL8BoHyBELx9CLO+YNUSkV5JTllbfH0jny+saet5S2nZKRXHh69CjKinEii7/MKZ/fQl/mTH/fW&#13;&#10;HPXsMUfEWH+/Y2fmM8IQZbpLgB7huIQ2mO6lO3yl37gzpWUEe1IU3m3oXNi6yZT6bFaJtIeAaBf2&#13;&#10;cqGwO+mLvDNGGgTOCp9Ydzf5YvoKm33JEK45AtrfDD3C8S76m5F6w84cDa0WsXZzdmNDPBLZYl6d&#13;&#10;9qpJygEgnOj7JnX4t1BP/77Onn45l+Ysv4OI3/e+vcgRLQT0F4ikMlft7W9G/5psU2Ln5o0vt/S3&#13;&#10;t2+zTcQWBCrdABBKZr5H2/zXjmlBc5aHk30/HvNzfAABlwmEU33X0TbRD1yW9jjpikdffm1DpH/J&#13;&#10;kuw4C+EjEpBpS5pHkn03UURLi2kZ7YENcRc8sKEYCyzjWgFOx/x/ojB+iWsFRicuxIpYdtOFuGBk&#13;&#10;NMzef5djAKAnEoVn191Bl6ydv/cw9/6uqqrXJ0L+r+/9U7wLAecKaA9ymTZ7zgo67HO2c7MsLTO6&#13;&#10;1PPWeNB3Ba2FC0WKpLN8ACj3iUSqEN9PBH3fLjJfLAYB2ws039JVVXVY1cPU+Ydtn4xOCWBjcHKQ&#13;&#10;lg4A2he5+vCqKB2JCk4u/F1rCaZeEw/4v1NOGVgXAnYQCKRStV5RG6crfRrsEK8ZMdIjHK+mRzji&#13;&#10;HMgksC0bAPT/IotvxgK+H07CAKtAwBYC/mjvflOrPZ10nuwUWwRscJB0nIe2/cRSeoQjLgqZpLUl&#13;&#10;A0Dz/V37Vu1b3UnH/E+dZNxjrKZ+JRbw3zjGh3gbArYVoA2mmR5R20OHfT5l2yT0DFzQTP6MXUDH&#13;&#10;/O/Rs1i3lWX6ANAUXbN/TXVlN3X+/2oENs30dzm2CIyQRZlWCbRGMx/x1rBeusnrWKtikKzeHG35&#13;&#10;L46FfPRAe/yUI2DqAEDz+hzgURTt6TvHlxP0eOvu3C0U7JJ4sF67YQw/ELC1wIKV6SMqKpQ0bTAd&#13;&#10;butE9As+qxZYWyJc36Vfke4tybQBQHscneLxZuiE71FGc2uDAN0ncD495HmF0XWhfAgYJRDp6D1W&#13;&#10;eLXOnx9sVB22KlewbaJQCMQjDf22ilviYE0ZAMKxzMdoaiqt8z/UNAtBB4OEODce8t9vWp2oCAI6&#13;&#10;CQRSmdkewbVDpTN1KtLWxdBG3WZRyDUnwk2/sXUikgVv+ABAU9N+QvHsPOxzkOm504kilYvFiYD/&#13;&#10;EdPrRoUQmKRAMNFzikehq30Y32+SRThrNSHeyuV546qF9U87KzHrszF0AAgmej+lcA9duWDdVgxt&#13;&#10;OeS5ys6Iheo7rOdGBBAYXyCcyjTSxY0xOuxTO/6Srvn01YLK/MlQ/d9ck7GJiRo2GVwklT6ZTviu&#13;&#10;tbLz1xxphPMyhT1Mc6YETHRFVRAoWSAUz0S4YCl0/rvo6Dze30V+cA46/5K/SkWvYMgAEEhm6gXj&#13;&#10;vRLtwlbQQPAoXYU0v2gZLAgBEwVoLv/PKQp7lO7wrTSxWmmrovN3fxkYys2JR5pflDZIBwSm+wBA&#13;&#10;h30WeDnvpGuW95HJh+Kpoj2SWDjV45MpLsQCgXAicyl1/D/Hg1x2fxeEWF/gO+Z2t81/Hd8OYwV0&#13;&#10;HQAiiczpdPIqRiFXGxv2pEuvZsKTjCR75k66BKwIAR0F6PkXX+UK/wntoRp6Pk7HkI0tSrBfbs2q&#13;&#10;9alAYKOxFaF0TUC3ASCSSJ9LX+GHqEypH0S96/iqd5V2pQW+AhCwUoCef/F9en7v9VbGIFPddMFG&#13;&#10;evuWXFO6veEdmeJyciy6DAChZPoyoSgrbLMLy9kURfF00c1pn3Fy4yI3aQU4HfO/hTaYrpY2QtMD&#13;&#10;E8nBF7KtPec0bTe9ahdXWPZuZziR/jpXFHoknf1+6HbhLazA/PFI/VP2ix4R21IgGvWEq2fcSXui&#13;&#10;59kyfgOCphO+D21Zv+6c/mXL8gYUjyLHEShrAAin0v/JmfIf45Rvg4/E27kcr8dNJjZoKpuHeFw0&#13;&#10;Wnl0zYwH6HD/Ipunolv4KhM/Szy17hK2bJmqW6EoqGiBSQ8AkWTmRjrk8+Wia5J4QdoT2FhgbF4q&#13;&#10;WP+MxGEiNBsLnByN1hxYPbODDvvgUuThdhTiv2NB35XDv+J/8wVKHwB2Pb/3drrB6yLzwzWuRtoN&#13;&#10;fbPA8/NSgaZnjasFJbtRIJhITPXwKatog6nOjfnvNWfBro0F67+118/wpmkCJQ0Au57fW3cPRbfY&#13;&#10;tAhNrIgGgddUkZubDM1/zsRqUZWDBSId6Rk0o+ca2mAy5PkXdqSjWRq/Rs/x/pEdY3dazEUPALuP&#13;&#10;Xz5Mxy8jTkMYlc+reZGrSwWbXhj1Pn6FQEkCLdHOA6tqanppJcOef1FSQBYvTJd5Cs7EZfTo1p9a&#13;&#10;HAqq3y1Q1ACgHb88oGZmjBZucoeceCnP1LpUoOFld+SLLPUWaFmZObSykmXoDvSP6V22LcvTHuEo&#13;&#10;xHmYnl2u1ptwAHDr8UttIqr8AJu7qt33D7maDNHILhBM9B3jUZj25LuPyh6rKfEJMaSq7MxE2KfN&#13;&#10;EoAfiQTGvRFswQOrpivKlLQbT15pW270HNY+bTdeovZCKJILtHb0neDh4gkKE50/IdBW/w5VVYPo&#13;&#10;/OX84o47AFTsW3sVdYT/JmfoxkdFuR9dVV2ztrGj+8PG14Ya7C5A0zn/u9fL+mmDCd8Xakzai35X&#13;&#10;FYXGRLih2+5t69T4xx0ANgxs/A9qRHc/fJmzj9dWeNPa1RxO/RIgr/IFtCnQuYdpDz+aVn5pTihB&#13;&#10;vK2qBV8y1PhLJ2Tj1BzGHQCeaW8f2rLx5TZtkianAhSTF+0J/Ivw8l7tkFgxy2MZdwloDxvycNZF&#13;&#10;3xOppkC3sBXeGMrl6XLqxt9ZGAOqLkJgwpPAWhmBVKrWI/bpoq2buUWU6dxFhPgtTVXbgNkKndvE&#13;&#10;pWZGk7qdRYd87qU/JG+p6zpxeTrm/zLdS0Nb/riXxg7tO+4ewHACNDf3ji3Zja10UM/du3Ocf3pK&#13;&#10;tbJauzJq2Ab/u1eAnn9xIXX896PzH/4OiA0FrtIjHNH5D4vI/n9RA4CWRH97+7bsu9kWOifwP7In&#13;&#10;ZWR8NIvjyXRlVGfjvd3Y3TcSWvKy6ZnXVzKF30Fb/0X/DUmeUlnhUb/wp4Iq5uDembIYTV+5pC/v&#13;&#10;6rNb3mX5d5toN+/3pkcqUYV0rHfOPtO9Ke0GOYnCQigmCUSS6e/Qs5RuMKk6+auhQ6MDA7l5yZD/&#13;&#10;TfmDRYQjBYo6BzByBe31zvlNKvha7eTo6M/c9DsNhD2DLw4GVy9tGXRT3m7O1Umz4OrSjkI8URDb&#13;&#10;WpOh0FZdykMhpgpMagDQItSujafLI/tpEDjW1Iglq0y7THbDwKaIdsWUZKEhHD0FaBbcyOw5y+mQ&#13;&#10;zwV6FmvrsgRb80Z248Jft7cP2DoPFwc/6QFAM2taueag2sqKx2mCuKNcbEh3O7LEK69vOP2piy/O&#13;&#10;udnBqbmfuHx5xSEHHXUfXQV3hlNzLDUv2vvt2JDddBY2fEqVk2v5sgYALZXmlV0fra6s0gaBI+RK&#13;&#10;zexoxGOxgU1nsvZ2erYMfpwiMG/FiuppM2Y9Sif/W52SU7l5UOd/Xzy7aQm+6+VKWr9+2QOAlsLO&#13;&#10;mQ8r2BP0RzLL+pSsi4D+MB6Kr193Nh5vZ10b6FnzvGh0yvSaGUnauDlNz3LtXBYd8rw9HvB9gXKg&#13;&#10;+0PxY3eBkq4CGivZrjbfS/Rw9Xr6Trh65kwaAM+KnHjqChoAdHEdyxvvGy+g3fU9rWYm3QGPzn9Y&#13;&#10;myZ1u546/8vod3T+wyg2/1+3jioe8f2d5QQNAuwNm5uUGb5yzs6ThdRzlFkQVrdIIJhIH1A5tYYu&#13;&#10;cGCfsSgE6aoVqvhuIuT/unSBIaCyBHTvpELx9CcUj9JPUX2orMhsvvLuXWVtawk/NhIIxbsP4R5v&#13;&#10;mq5uO9pGYRsWKm3q01dZXBkP+m4yrBIUbJmA7gOAlgltQX3So/C1tBG8v2WZSVAx/eXcTLvMX5Ig&#13;&#10;FIRQhEAwseZIj1KhHfY5tIjFnb+IEKrK2cWJgO9O5yfrzgx1OwQ0ko/uCPyjyPNGujxyy8j33faa&#13;&#10;tiKvCCXS/+W2vO2Y74KO7uM9SuU6dP67Wo+2/PP0DMfF6Pzt+G0uPmZD9gCGq6fd6c9wpaKXrp92&#13;&#10;9eRpqhDfTwR93x52wf9yCQSS6U97OV/j9j3W4VahPddBGgBOp84/Nfwe/nemgCF7AMNUiXDTbzgv&#13;&#10;aBPIbR9+z43/K5x/K5zILHNj7rLnHEn2zPUwJYPOf1dL7fpbLSxA5y/7N1ef+AzdAxgOkc4JnObh&#13;&#10;SiddF+PyydPEN2MB3w+HXfC/tQKheF+LorDH8L0cbgfxjlpgLfT83l8Nv4P/nS1gygCgEYZTmUb6&#13;&#10;L0nHxaucTTpRdupXYgH/jRMthc+NFaC5/E+n6ZwfoFoqjK3JHqXT+bqN2vN7k6EGV8/0a4/W0i9K&#13;&#10;Qw8BjQyTrobpoRtJ2uiSMpdPmqbcQE+RunykDV6bK0CPcFxCW/0PUa3o/AmB7mB/jecLdej8zf0e&#13;&#10;ylCbaQOAlix9wToFF2doVxjIkLxlMXB+cyiZvtiy+l1ccSiVXkp7oXfRrJ4eFzO8lzpt+b+Yy4k5&#13;&#10;sYUNf33vTbxwjYCpA4CmGg/443RryWLa7HDtpGl03I1mjVBu37kl6pqvmvWJ0qB7tcKUmzV/66OR&#13;&#10;IALBns1nxamdbf7nJYgGIVggYPoAoOUYD9ZHabfzPBoEVAtylqJKrRNSBLsznEifLUVADg9Cux9D&#13;&#10;4cr3HZ5mCemJp7PZbN2qdt8/SlgJizpMwNItoUii7/NCYXe6eouM9oRUrt1w43/EYd8tOdKhiflC&#13;&#10;J865TWH8EjkCkiAKwZ4UhXea45GIq2/UlKAlLA/B0gFAyz6SytAfJr/dcgkLA9DOiXCVnREL1XdY&#13;&#10;GIbjqp63bJl3+ol191Biix2X3KQTEms3D2wK9re3b5t0EVjRMQKWDwCapHZiTjs26xjVySWSU5lo&#13;&#10;ww04k8MbvVbzLV1VVYdVPUwnW8KjP3Px752bN760qH/JkqyLDZD6CAEpBgAtnkiq72v0n7vnzaFL&#13;&#10;ZGn+lRDNpUTTEuBnsgKN93bvs880b4xOtTdMtgynrUfn3KKvvP7c2XhsqdNatrx8pBkAtDToZrFv&#13;&#10;0yV615SXku3XzqoFNZAI+9O2z8SCBPzR3v2m1Chd9D36dwuql7NKIVbE1q+7AE+qk7N5rIxKqgFA&#13;&#10;g6BB4P/TH+8yK1Gsrpu21nZwVmiJBRsftzoWO9XfHO36UFV1VTcd9vmUneI2Mlb6Lt1Kc/lfQXXQ&#13;&#10;qSb8QOD9AtINAFp44VTfdRSYq58+pE3KpaqFpmSo8ZfvbzL8tjeB1mjmI94a1ksbD8fu7XNXvifE&#13;&#10;dbGg7ypX5o6kixKQcgDQIqc9gZvoj1nbcnHtD92luVWouQZtVlXXIhSR+IKV6SMqKpQ0TTt+eBGL&#13;&#10;u2QRTDzokoYuK01pBwAtKxoEfkKDwKVlZWj7lcU79HAdXzxS/5TtUzEgAe0RpFzh9MwJfrABxduu&#13;&#10;SDrOQ9sN6uV0X8lttgseAZsuIPUAQBo8nOz7GW3ZnW+6jFQVirdzOV6/amH901KFZXEwgVRmtkdw&#13;&#10;OubPZlocihzVa9OrCHF+LOT/uRwBIQrZBSyZCqIEFBFf/8RFdCLrvhLWceCifH+vl6UDyb7jHJjc&#13;&#10;pFKKpHpPpdnc1qLzf48vp6riTHT+73ngRRECsu8B7EohGvWEq2c+QH/sZxSRk2MXoYHwzQLPz0sF&#13;&#10;mp51bJJFJEaHBhvpmpYYHfapLWJxNyxClw6ztkS4vssNySJH/QRk3wPYlWl7e2HL+ido0jQR0y91&#13;&#10;+5VEHd4BXlbR1/pYz1H2i16fiEPxTIQLlkLnv9tTsG0iX2hG56/P98ttpdhjD2B3q5y4fHnFIQcd&#13;&#10;2UF//K1ua6hR+b6aF7m6VLDphVHvO/pXepDO5+gLuwJz+e9qZjrhu1kUctT54yoxR3/xDUzOVgOA&#13;&#10;5rB7jpckDQLaIyZd/CNeyjO1LhVoeNkNCDSX/2X0DIUf0xfWdt9ZQ9pHiLdo2pAGmjbkj4aUj0Jd&#13;&#10;IWDLP6aTo9GaA2tmdFJfcJorWmnMJMXzuQHm+DndQ8nMNxTOfzgmg/s+eLWgMn8yVP8396WOjPUU&#13;&#10;sMc5gFEZ/7q9fWD75nyALnj+xaiPXPYrP4Lufu1rWrnmIKcmTp3/99D572ldukP87yI/OAed/x4T&#13;&#10;vJq8gC33AIbTDSYSUz18ag8dFDhp+D03/k+dwl935PLzehY2veWg/Dld7XML3Qj4RQflVFYqdBXY&#13;&#10;XwZyOX932/zXyyoIK0Ngt4CtBwAth12zP3oylMiJbm5VGgT+xHPitNhC/ybbO2iX/dbMvIva9Fzb&#13;&#10;56JXAkKsz/MdTalAYKNeRaIcCNh+ANCasCm6Zv/amoo+OidwgpublK4K+UPu3R31nYtbN9vV4bho&#13;&#10;tPKo6pkP0j0fbXbNQfe4Bfvl1mxhQbq94R3dy0aBrhZwxACgtWAglZrpFbX9dImgq++WpfMiv9uW&#13;&#10;Lfjt2FnsPLlfPbODDunNd/Vf5cjkheilLf8wbfnvGPk2XkNADwHHDAAaRjCRPoBOGD5Ol4geoweO&#13;&#10;bcugh34XxNbGZCi01S45NN/ftW/1vlUpGsDr7BKz0XHSYJ4YfDF7xuqlLYNG14Xy3Slgy6uAxmoq&#13;&#10;uib6TVUU6rUrJcZaxhXv00lxhU/t0h6NaId8Ix3pGVX7VmfQ+e9pLTrh+yDd/b4Inf8eE7zSX8BR&#13;&#10;ewDDPIFU7yyP8NCeADts+D13/i/WvjGwaYF22ays+WuXsNZWVPS6/dDdyPZRmfhZ4ql1l+ARjiNV&#13;&#10;8NoIAUcOABpUINl9uJdXPEEvP2oEnG3KpGPI2RcHAzJuSYZjqw9j3so0Xer5Mdt4GhyoUNmN8VD9&#13;&#10;VwyuBsVDYKeAow4BjWxTbZ6c3GC+nt5z9zXTnDdUHV7VoV1dM9LH6tfBRN8x3Fu1Dp3/npagB7lc&#13;&#10;g85/jwdeGS/g2AFAo1u1qHEDyxV89JAMJ90gVfK3gjrZFrq0MqpNplfyygasEI71/D8PF9g7G2Gr&#13;&#10;CvG1eMD/nRFv4SUEDBdw9ACg6cUWNvxVVVU/nVSz/w1SZXwd6HxIaNbBRz44b9kybxnFlL1qJJU+&#13;&#10;mXm8a+mY/4fLLswJBQhBz3FRL0kEfT9yQjrIwV4Cjj0HMLoZgoneTynKzjuGp4/+zE2/00D4UDy7&#13;&#10;6XOMnrFgdt7hVI+PMU+C9khscXWS0T50416eNk7Oo6vXHjC6LpQPgb0JOH4PYDjpZKjh9wWhNtEl&#13;&#10;ou8Ov+fG/+keibMiNfvfTVeYmNr2dMw/SJ1/Jzr/3d86IYYYU09H5+/Gv0J5cja1E7A67VTQ/1t6&#13;&#10;bHYzPU5wm9WxWFu/ck54dt0dFIMpe4D0IJezFIWtpM6/ytq85aid9sJ2CM4CdMw/LkdEiMKtAq4a&#13;&#10;ALRGToR9v6I971btj9Ctja7lTecEzqfZNm8z2iCc7LuIRpn76Z+l5x6MzrPY8rU9UKGK+fGAr6fY&#13;&#10;dbAcBIwScN0AoEHGgo2P0x9hiF5mjYK1Q7m0RX5pJNl3s1GxhhPpr9BAs5xGG1d+z0a7ahciqGrB&#13;&#10;lwj7143+DL9DwAoB1/5h0h9hmv4gF9IlonQs1sU/nC2NJDPX6y0QTmSWcUXBlS17YN/I5fPzkqHG&#13;&#10;3+15C68gYK2AKceArU1x/Nq1k5MehT1GS0lxjfz40Rr4qWDXxoL139KhBk7H/G+kk81f0qEsRxRB&#13;&#10;GxovqyLnS4bmP+eIhJCEYwRcPwBoLRmKpxcpCn+YDlV4HNOyk0iEjk8vo2PT353EqrtWoSuLtJPL&#13;&#10;2vmFSZfhuBXFBrWQp8M+Ta84LjUkZHsBDAC7m1C7UoUw7nf78Wqai+Zqmo7gB6V+s7W7jA856Kj7&#13;&#10;qPM/o9R1nbo8Dah/oru8GrRZap2aI/KytwAGgBHtF0mkzxWKsoJQXO1C96Z+NR7y3zCCZtyX81as&#13;&#10;qJ42Y9ajdNinddwF3fShEL/dkc3N726f/7ab0kau9hJwdUe3t6aKJDIXCoUvd/0gIMTSeNB3696M&#13;&#10;Rr43LxqdMr1mRpLGzNNGvu/q10I8URDbWu30QB5Xt5eLk8cAsJfGpytYvsgVPmHnt5dVHfXWrjlq&#13;&#10;/MvHSmrBA6umV+xbu5q+RJ8ZaxnXvS/YmjeyGxfK/AwG17UJEh5TAAPAGDQ0admVjClFHwYZoxhb&#13;&#10;v01z1Qiusgtiofq7RyeiPX7Tw3kPnTP55OjP3Po7PcJx5Ybsxs8+097u7kuL3foFsGHeGADGabRw&#13;&#10;ou+bdAvTteMs4vyPaLZKGgjOo8NB9w0nG4p3H8I9Xu1BLkcPv4f/1XtjA29/3opJ9mAPgckKYACY&#13;&#10;QC6STH+HceW7Eyzm7I+FKKhcLE4E/I+0PtZzlLfSk6YTvrOcnXTx2dHVPrfT5bNfoDVorMQPBOwj&#13;&#10;gAGgiLYKp9LXcqZ8s4hFHbuINnUxfVmupgTp0Bg70LGJlpgYufxXPFD/jRJXw+IQkEIAA0CRzUCH&#13;&#10;g26gw0Fa54cfCOwUoHsmvkP3TFwDDgjYVQADQAktF0n0/ZgpTNvVx4+LBWirnx7fq36Z7pUwbCI9&#13;&#10;F/MidRMFMACUhs1DqcxyhfELS1sNSztGYOdJcXFRPOi/yzE5IRHXCmAAKL3peTjVp90tfG7pq2IN&#13;&#10;Owto50HoEY6fo6kdHrZzHogdAsMCnuEX+L94gWePOTz58YNmHU1XwvxL8WthSTsL0JU+gzQALEoG&#13;&#10;/R12zgOxQ2CkAPYARmqU8joa9YSrZz5Ck5+1lbIalrWfAHX+2xkrhOKBxoz9okfEEBhbwLUPhBmb&#13;&#10;pMhP2tsLr7y+4Sw6H0jz4ODHqQJ0d+8WzkQDOn+ntrC788IeQJntf1w0WnlU9Yw4HQ5qLrMorC6f&#13;&#10;wD8LaqEpGWr4vXyhISIIlC+APYAyDbV5X7ZsenkhbSni8ECZljKtTk/xeo3lCnPR+cvUKohFbwHs&#13;&#10;AegkGkilar2idjVNjlanU5EoxiIBGsxfyOVUf2eb/3mLQkC1EDBFAHsAOjGnAoEdm7ObFtAJw1/p&#13;&#10;VCSKsUJAsGfzWTEHnb8V+KjTbAEMADqK97e3bxt8Z7CZ0dOgdCwWRZkkQJd5/iGbzdatavf9w6Qq&#13;&#10;UQ0ELBXAAKAz/+qzW94d2jrQRMeQceJQZ1tDixPsSZZ/57TV7S3/NLQeFA4BiQRwDsCgxoh0pGew&#13;&#10;CqWfij/eoCpQrF4CQvTR4buQtgenV5EoBwJ2EMAegEGtFFvo37Q9l/PRtGHPGlQFitVBgPbUVm3e&#13;&#10;9PICdP46YKII2wlgADCwyXoWNr21IzdUTzeLbTCwGhQ9SQHq/KOvvP7cwv4lS7KTLAKrQcDWAhgA&#13;&#10;DG6+7rb5r2eHBuu1SwsNrgrFlyBA8znfHV+/7qynLr44V8JqWBQCjhLAOQCTmjMcW30Y81Q+jkcp&#13;&#10;mgQ+XjWC3RIL1n+JFqELf/ADAfcKYA/ApLaPR5pfZAVGewJ0hyl+rBMQ7Frq/K+gAND5W9cKqFkS&#13;&#10;AewBmNwQwUTfMQoX2p7AASZX7frqVCGuSgR917keAgAQ2C2AAcCCr0Ig2XccPYihn6aSnmlB9a6r&#13;&#10;kjb16RSMenki4L/NdckjYQiMI4ABYBwcIz9q7eg7oaJC9DHG9zeyHteXLUSBuv/zYyH/z11vAQAI&#13;&#10;jBLAADAKxMxfg4mef/UonjQNAvuZWa+L6sqpBfWzibD/MRfljFQhULQABoCiqYxZMJDsPcnDPD10&#13;&#10;OGiqMTW4tFTBBmhivrZ40LfapQJIGwITCuAqoAmJjF0gFWx4UqiqNosoPXYQP3oI0AH/rfT89mZ0&#13;&#10;/npoogwnC2APQJLWDSQz9V7GVzHOaiQJyZZh0AnfzSwv5scjvv+xZQIIGgImCmAPwETs8apKBX19&#13;&#10;qlqI0J7A4HjL4bOxBegeizdVVZ2Hzn9sI3wCgZECGABGalj8OhFu6OZCLKIwMD1BiW1Bh31e4XlR&#13;&#10;lwz5/1jiqlgcAq4VwCEgCZs+FM9EuIdHqXG8EoYnXUi01/T3oSHm62rzvSRdcAgIAhILYA9AwsZJ&#13;&#10;hH0xunHpbLp+vSBheHKFJMQzA0O5Oej85WoWRGMPAQwAkrYT3bX6CJ3QXEKDgCppiJaHRT5P0Qnf&#13;&#10;udqMq5YHgwAgYEMBDAASNxpdxngfHd64SJvKQOIwLQmNjvn/YvCdbL324B1LAkClEHCAAAYAyRsx&#13;&#10;HvTfxVTxBcnDNDc8IXoLfHuT9vxlcytGbRBwlgAGABu0Zzzku51uFtPmr3f9D13qGc++OBhIBQI7&#13;&#10;XI8BAAiUKYABoExAs1aPh/w30yDwDbPqk7Me9d4t69edvnppC+6VkLOBEJXNBHAZqM0aLJzo+w+u&#13;&#10;sP+0Wdjlh4uneJVviBIgMEoAewCjQGT/NR6qv0ao4nuyx6lnfHQifBme4qWnKMqCwC4B7AHY9JsQ&#13;&#10;SWauZ5x/1abhFxX2zqufhLiCroa6tagVsBAEIFCSAAaAkrjkWjiS7LuZJo9bKldU+kRDnX+e7oH4&#13;&#10;vHYprD4lohQIQGC0AAaA0SI2+z2UytyuMH6JzcKeKNxsQWVnJEP1yYkWxOcQgMDkBTAATN5OljU5&#13;&#10;HQ66iw4HLZEloHLi2DmXf6EQjEca+sspB+tCAAITC9CzyfFjd4FnjzkidezBhx5JeXzSzrlQ57+R&#13;&#10;FVhDPOL/tZ3zQOwQsIsA9gDs0lITxRmNesLVMx7knLdPtKikn7+aZ7mGVKDpWUnjQ1gQcJwALgN1&#13;&#10;SpO2txfoJqnF2p2y9ktJbMizwino/O3XcojY3gLYA7B3+30g+uOi0cqja2Z20AcLPvChhG/Q1T5/&#13;&#10;2JHLNfUsbHpLwvAQEgQcLYA9AIc17zPt7UPZF7JtdAllr+ypaTN6bhsozEPnL3tLIT6nCmAPwKEt&#13;&#10;e3I0WnNAzcwuauB5MqZId/d2vTmwadGv29sHZIwPMUHADQLYA3BoK2sd647NuVZtK1u2FOk8xUOv&#13;&#10;vPZcGJ2/bC2DeNwmgAHAwS3ec07TdlVsbaHj7L+RJU3a8r89vn7d2U9dfDEefC9LoyAO1wrgEJAL&#13;&#10;mj4ci03jnn0zdLPYbEvTFexamtTtW5bGgMohAIH3BDAAvEfh7BdN0TX711ZXrKVBwJKbxehZBl+l&#13;&#10;Zxrc4GxlZAcBewlgALBXe5UVbXO060NV1VX9dLPYJ8oqqJSVhSgwwS+KhervLmU1LAsBCBgvgAHA&#13;&#10;eGOpamiJdh5YWVP9OGf8aMMDE2JIMPWz8WDDSsPrQgUQgEDJAhgASiaz/wqt0cxHKmrYE4zxI4zK&#13;&#10;hk72bhcFEU6E/Wmj6kC5EIBAeQIYAMrzs+3agVTvLC9TtEHgUP2TEG+rhXxLItwkzdVH+ueIEiFg&#13;&#10;fwEMAPZvw0lnsGBl+ojKSuVxKuCjky7kgyu+PpTLNXYubPrzBz/COxCAgEwCuA9AptYwOZbONv/z&#13;&#10;LKf6qNo39KlaPD80pJ6Kzl8fTZQCAaMFMAAYLSx5+bGF/v9luUI9hfnPckKlY/5/2jGUO3XnoFJO&#13;&#10;QVgXAhAwTQADgGnU8lYUW9jw14Kq+mmKhk2TilKwJ3PvDsztbpv/+qTWx0oQgIAlAjgHYAm7nJUG&#13;&#10;UpnZHsEznLNpRUdIs45u35KPaNNOFL0OFoQABKQQwAAgRTPIE0Q4lvk35mW9dJ/AvhNHJR7734FN&#13;&#10;i7UpqCdeFktAAAKyCWAAkK1FJIgnmOg5RVE83TQI7DNWODTL6F3x7MaLGT2JbKxl8D4EICC3AAYA&#13;&#10;udvHsujCsd553OPpYpzVfCAIIX4UC/q+9oH38QYEIGArAZwEtlVzmRdsPNLQXxBqiGrMjqxVqOxq&#13;&#10;dP4jRfAaAvYVwB6AfdvOlMhD8b4WRRExqsxLewNfiAV8PzWlYlQCAQhAAALWC0SSvaFgIn2m9ZEg&#13;&#10;Ag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IANBf4PZ7JrBdru&#13;&#10;07cAAAAASUVORK5CYIJQSwMEFAAGAAgAAAAhABU1IIbbAAAACAEAAA8AAABkcnMvZG93bnJldi54&#13;&#10;bWxMT0FOwzAQvCP1D9ZW4kbtglSiNE6FCgEhxKEJD3DjbRIRr6PYbcLvWbjAZVaj0czOZLvZ9eKC&#13;&#10;Y+g8aVivFAik2tuOGg0fVXGTgAjRkDW9J9TwhQF2+eIqM6n1Ex3wUsZGcAiF1GhoYxxSKUPdojNh&#13;&#10;5Qck1k5+dCYyHRtpRzNxuOvlrVIb6UxH/KE1A+5brD/Ls9Nw6sqhODy9vM/Jm3qtyvupei4ara+X&#13;&#10;8+OW4WELIuIc/xzws4H7Q87Fjv5MNoheA6+Jv8jaXcLsyHejQOaZ/D8g/wYAAP//AwBQSwMEFAAG&#13;&#10;AAgAAAAhAKomDr68AAAAIQEAABkAAABkcnMvX3JlbHMvZTJvRG9jLnhtbC5yZWxzhI9BasMwEEX3&#13;&#10;hdxBzD6WnUUoxbI3oeBtSA4wSGNZxBoJSS317SPIJoFAl/M//z2mH//8Kn4pZRdYQde0IIh1MI6t&#13;&#10;guvle/8JIhdkg2tgUrBRhnHYffRnWrHUUV5czKJSOCtYSolfUma9kMfchEhcmzkkj6WeycqI+oaW&#13;&#10;5KFtjzI9M2B4YYrJKEiT6UBctljN/7PDPDtNp6B/PHF5o5DOV3cFYrJUFHgyDh9h10S2IIdevjw2&#13;&#10;3AEAAP//AwBQSwECLQAUAAYACAAAACEAsYJntgoBAAATAgAAEwAAAAAAAAAAAAAAAAAAAAAAW0Nv&#13;&#10;bnRlbnRfVHlwZXNdLnhtbFBLAQItABQABgAIAAAAIQA4/SH/1gAAAJQBAAALAAAAAAAAAAAAAAAA&#13;&#10;ADsBAABfcmVscy8ucmVsc1BLAQItABQABgAIAAAAIQDfocIt0gEAANsDAAAOAAAAAAAAAAAAAAAA&#13;&#10;ADoCAABkcnMvZTJvRG9jLnhtbFBLAQItAAoAAAAAAAAAIQBt8dkLTzUAAE81AAAUAAAAAAAAAAAA&#13;&#10;AAAAADgEAABkcnMvbWVkaWEvaW1hZ2UxLnBuZ1BLAQItABQABgAIAAAAIQAVNSCG2wAAAAgBAAAP&#13;&#10;AAAAAAAAAAAAAAAAALk5AABkcnMvZG93bnJldi54bWxQSwECLQAUAAYACAAAACEAqiYOvrwAAAAh&#13;&#10;AQAAGQAAAAAAAAAAAAAAAADBOgAAZHJzL19yZWxzL2Uyb0RvYy54bWwucmVsc1BLBQYAAAAABgAG&#13;&#10;AHwBAAC0OwAAAAA=&#13;&#10;" o:bullet="t">
        <v:imagedata r:id="rId1" o:title="" cropbottom="-3855f" cropright="-3641f"/>
      </v:shape>
    </w:pict>
  </w:numPicBullet>
  <w:abstractNum w:abstractNumId="0" w15:restartNumberingAfterBreak="0">
    <w:nsid w:val="341E1BC8"/>
    <w:multiLevelType w:val="hybridMultilevel"/>
    <w:tmpl w:val="4C34B5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53D67E2"/>
    <w:multiLevelType w:val="hybridMultilevel"/>
    <w:tmpl w:val="9F2C09D4"/>
    <w:lvl w:ilvl="0" w:tplc="6AF223A8">
      <w:start w:val="1"/>
      <w:numFmt w:val="bullet"/>
      <w:lvlText w:val=""/>
      <w:lvlPicBulletId w:val="0"/>
      <w:lvlJc w:val="left"/>
      <w:pPr>
        <w:ind w:left="3600" w:hanging="360"/>
      </w:pPr>
      <w:rPr>
        <w:rFonts w:ascii="Symbol" w:hAnsi="Symbol" w:hint="default"/>
      </w:rPr>
    </w:lvl>
    <w:lvl w:ilvl="1" w:tplc="04090003">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 w15:restartNumberingAfterBreak="0">
    <w:nsid w:val="4AE02695"/>
    <w:multiLevelType w:val="multilevel"/>
    <w:tmpl w:val="B8786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B7A4E82"/>
    <w:multiLevelType w:val="hybridMultilevel"/>
    <w:tmpl w:val="A218DD1A"/>
    <w:lvl w:ilvl="0" w:tplc="47BA376C">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D9D6CF8"/>
    <w:multiLevelType w:val="multilevel"/>
    <w:tmpl w:val="76D0A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AFE472A"/>
    <w:multiLevelType w:val="hybridMultilevel"/>
    <w:tmpl w:val="44E2115E"/>
    <w:lvl w:ilvl="0" w:tplc="04090001">
      <w:start w:val="1"/>
      <w:numFmt w:val="bullet"/>
      <w:lvlText w:val=""/>
      <w:lvlJc w:val="left"/>
      <w:pPr>
        <w:ind w:left="8280" w:hanging="360"/>
      </w:pPr>
      <w:rPr>
        <w:rFonts w:ascii="Symbol" w:hAnsi="Symbol" w:hint="default"/>
      </w:rPr>
    </w:lvl>
    <w:lvl w:ilvl="1" w:tplc="04090003" w:tentative="1">
      <w:start w:val="1"/>
      <w:numFmt w:val="bullet"/>
      <w:lvlText w:val="o"/>
      <w:lvlJc w:val="left"/>
      <w:pPr>
        <w:ind w:left="9000" w:hanging="360"/>
      </w:pPr>
      <w:rPr>
        <w:rFonts w:ascii="Courier New" w:hAnsi="Courier New" w:cs="Courier New" w:hint="default"/>
      </w:rPr>
    </w:lvl>
    <w:lvl w:ilvl="2" w:tplc="04090005" w:tentative="1">
      <w:start w:val="1"/>
      <w:numFmt w:val="bullet"/>
      <w:lvlText w:val=""/>
      <w:lvlJc w:val="left"/>
      <w:pPr>
        <w:ind w:left="9720" w:hanging="360"/>
      </w:pPr>
      <w:rPr>
        <w:rFonts w:ascii="Wingdings" w:hAnsi="Wingdings" w:hint="default"/>
      </w:rPr>
    </w:lvl>
    <w:lvl w:ilvl="3" w:tplc="04090001">
      <w:start w:val="1"/>
      <w:numFmt w:val="bullet"/>
      <w:lvlText w:val=""/>
      <w:lvlJc w:val="left"/>
      <w:pPr>
        <w:ind w:left="10440" w:hanging="360"/>
      </w:pPr>
      <w:rPr>
        <w:rFonts w:ascii="Symbol" w:hAnsi="Symbol" w:hint="default"/>
      </w:rPr>
    </w:lvl>
    <w:lvl w:ilvl="4" w:tplc="04090003" w:tentative="1">
      <w:start w:val="1"/>
      <w:numFmt w:val="bullet"/>
      <w:lvlText w:val="o"/>
      <w:lvlJc w:val="left"/>
      <w:pPr>
        <w:ind w:left="11160" w:hanging="360"/>
      </w:pPr>
      <w:rPr>
        <w:rFonts w:ascii="Courier New" w:hAnsi="Courier New" w:cs="Courier New" w:hint="default"/>
      </w:rPr>
    </w:lvl>
    <w:lvl w:ilvl="5" w:tplc="04090005" w:tentative="1">
      <w:start w:val="1"/>
      <w:numFmt w:val="bullet"/>
      <w:lvlText w:val=""/>
      <w:lvlJc w:val="left"/>
      <w:pPr>
        <w:ind w:left="11880" w:hanging="360"/>
      </w:pPr>
      <w:rPr>
        <w:rFonts w:ascii="Wingdings" w:hAnsi="Wingdings" w:hint="default"/>
      </w:rPr>
    </w:lvl>
    <w:lvl w:ilvl="6" w:tplc="04090001" w:tentative="1">
      <w:start w:val="1"/>
      <w:numFmt w:val="bullet"/>
      <w:lvlText w:val=""/>
      <w:lvlJc w:val="left"/>
      <w:pPr>
        <w:ind w:left="12600" w:hanging="360"/>
      </w:pPr>
      <w:rPr>
        <w:rFonts w:ascii="Symbol" w:hAnsi="Symbol" w:hint="default"/>
      </w:rPr>
    </w:lvl>
    <w:lvl w:ilvl="7" w:tplc="04090003" w:tentative="1">
      <w:start w:val="1"/>
      <w:numFmt w:val="bullet"/>
      <w:lvlText w:val="o"/>
      <w:lvlJc w:val="left"/>
      <w:pPr>
        <w:ind w:left="13320" w:hanging="360"/>
      </w:pPr>
      <w:rPr>
        <w:rFonts w:ascii="Courier New" w:hAnsi="Courier New" w:cs="Courier New" w:hint="default"/>
      </w:rPr>
    </w:lvl>
    <w:lvl w:ilvl="8" w:tplc="04090005" w:tentative="1">
      <w:start w:val="1"/>
      <w:numFmt w:val="bullet"/>
      <w:lvlText w:val=""/>
      <w:lvlJc w:val="left"/>
      <w:pPr>
        <w:ind w:left="14040" w:hanging="360"/>
      </w:pPr>
      <w:rPr>
        <w:rFonts w:ascii="Wingdings" w:hAnsi="Wingdings" w:hint="default"/>
      </w:rPr>
    </w:lvl>
  </w:abstractNum>
  <w:num w:numId="1">
    <w:abstractNumId w:val="2"/>
  </w:num>
  <w:num w:numId="2">
    <w:abstractNumId w:val="4"/>
  </w:num>
  <w:num w:numId="3">
    <w:abstractNumId w:val="3"/>
  </w:num>
  <w:num w:numId="4">
    <w:abstractNumId w:val="0"/>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isplayBackgroundShape/>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573E"/>
    <w:rsid w:val="00006176"/>
    <w:rsid w:val="00006937"/>
    <w:rsid w:val="00010966"/>
    <w:rsid w:val="000223F5"/>
    <w:rsid w:val="00027155"/>
    <w:rsid w:val="00031A49"/>
    <w:rsid w:val="00046F9A"/>
    <w:rsid w:val="00052AE8"/>
    <w:rsid w:val="00085978"/>
    <w:rsid w:val="00085F9E"/>
    <w:rsid w:val="00092EB2"/>
    <w:rsid w:val="000A51D2"/>
    <w:rsid w:val="000B0C34"/>
    <w:rsid w:val="000B0DE1"/>
    <w:rsid w:val="000B38B5"/>
    <w:rsid w:val="000B3F73"/>
    <w:rsid w:val="000B72D7"/>
    <w:rsid w:val="000C1D36"/>
    <w:rsid w:val="000C3461"/>
    <w:rsid w:val="000C5AC5"/>
    <w:rsid w:val="000D1808"/>
    <w:rsid w:val="000D2CA2"/>
    <w:rsid w:val="000E166D"/>
    <w:rsid w:val="000F01EA"/>
    <w:rsid w:val="00111AD6"/>
    <w:rsid w:val="00113025"/>
    <w:rsid w:val="0012087E"/>
    <w:rsid w:val="001372EC"/>
    <w:rsid w:val="00143553"/>
    <w:rsid w:val="00143CFA"/>
    <w:rsid w:val="00155ACC"/>
    <w:rsid w:val="001662FE"/>
    <w:rsid w:val="001849D9"/>
    <w:rsid w:val="001B273A"/>
    <w:rsid w:val="001B408D"/>
    <w:rsid w:val="001C6501"/>
    <w:rsid w:val="001D10EB"/>
    <w:rsid w:val="001D176B"/>
    <w:rsid w:val="001D6147"/>
    <w:rsid w:val="001E12C9"/>
    <w:rsid w:val="001E30CF"/>
    <w:rsid w:val="001E5E80"/>
    <w:rsid w:val="001F0B9D"/>
    <w:rsid w:val="001F16CF"/>
    <w:rsid w:val="00227342"/>
    <w:rsid w:val="00250CC5"/>
    <w:rsid w:val="00260FBE"/>
    <w:rsid w:val="0026727D"/>
    <w:rsid w:val="00280755"/>
    <w:rsid w:val="0029300F"/>
    <w:rsid w:val="00295713"/>
    <w:rsid w:val="002B6813"/>
    <w:rsid w:val="002B729F"/>
    <w:rsid w:val="002D1819"/>
    <w:rsid w:val="002D6703"/>
    <w:rsid w:val="00316C04"/>
    <w:rsid w:val="00323E1A"/>
    <w:rsid w:val="00363DE8"/>
    <w:rsid w:val="00373287"/>
    <w:rsid w:val="00394866"/>
    <w:rsid w:val="003A2ADA"/>
    <w:rsid w:val="003B0434"/>
    <w:rsid w:val="003B0A52"/>
    <w:rsid w:val="003C7D2B"/>
    <w:rsid w:val="003E00BC"/>
    <w:rsid w:val="003F1627"/>
    <w:rsid w:val="003F30EB"/>
    <w:rsid w:val="00402F9C"/>
    <w:rsid w:val="00413891"/>
    <w:rsid w:val="004506A9"/>
    <w:rsid w:val="00456338"/>
    <w:rsid w:val="00460872"/>
    <w:rsid w:val="004675DA"/>
    <w:rsid w:val="004A1339"/>
    <w:rsid w:val="004A7B97"/>
    <w:rsid w:val="004C35A1"/>
    <w:rsid w:val="004D57D8"/>
    <w:rsid w:val="004F27B3"/>
    <w:rsid w:val="004F3B26"/>
    <w:rsid w:val="0050356E"/>
    <w:rsid w:val="00505149"/>
    <w:rsid w:val="005106B3"/>
    <w:rsid w:val="0051757B"/>
    <w:rsid w:val="00526247"/>
    <w:rsid w:val="005322B1"/>
    <w:rsid w:val="005349AB"/>
    <w:rsid w:val="0054405E"/>
    <w:rsid w:val="00544645"/>
    <w:rsid w:val="00552585"/>
    <w:rsid w:val="00553014"/>
    <w:rsid w:val="00556B96"/>
    <w:rsid w:val="00563AEE"/>
    <w:rsid w:val="00573620"/>
    <w:rsid w:val="005A422E"/>
    <w:rsid w:val="005A54E1"/>
    <w:rsid w:val="005B462A"/>
    <w:rsid w:val="005C039C"/>
    <w:rsid w:val="005C07B7"/>
    <w:rsid w:val="005C1139"/>
    <w:rsid w:val="005C6A2F"/>
    <w:rsid w:val="005D1662"/>
    <w:rsid w:val="005D262E"/>
    <w:rsid w:val="005E18FA"/>
    <w:rsid w:val="005F2A1B"/>
    <w:rsid w:val="00605202"/>
    <w:rsid w:val="00625516"/>
    <w:rsid w:val="006350A7"/>
    <w:rsid w:val="00677580"/>
    <w:rsid w:val="00696199"/>
    <w:rsid w:val="006A204E"/>
    <w:rsid w:val="006A562C"/>
    <w:rsid w:val="006A6E16"/>
    <w:rsid w:val="006A7F6F"/>
    <w:rsid w:val="006B799D"/>
    <w:rsid w:val="006C1D2C"/>
    <w:rsid w:val="006C7476"/>
    <w:rsid w:val="006E25B8"/>
    <w:rsid w:val="006E2BFE"/>
    <w:rsid w:val="00702EDC"/>
    <w:rsid w:val="007704E1"/>
    <w:rsid w:val="00775D68"/>
    <w:rsid w:val="007A3303"/>
    <w:rsid w:val="007A5998"/>
    <w:rsid w:val="007B4615"/>
    <w:rsid w:val="007D027E"/>
    <w:rsid w:val="007D43E0"/>
    <w:rsid w:val="007E68DE"/>
    <w:rsid w:val="00805A75"/>
    <w:rsid w:val="0082273C"/>
    <w:rsid w:val="0082335E"/>
    <w:rsid w:val="00833BB8"/>
    <w:rsid w:val="00842537"/>
    <w:rsid w:val="00845E98"/>
    <w:rsid w:val="008479B5"/>
    <w:rsid w:val="008509E8"/>
    <w:rsid w:val="00851839"/>
    <w:rsid w:val="00860B5A"/>
    <w:rsid w:val="00864B96"/>
    <w:rsid w:val="008813A4"/>
    <w:rsid w:val="00884702"/>
    <w:rsid w:val="008A0576"/>
    <w:rsid w:val="008A06C8"/>
    <w:rsid w:val="008B388B"/>
    <w:rsid w:val="008D57FF"/>
    <w:rsid w:val="008E1C0A"/>
    <w:rsid w:val="008E6991"/>
    <w:rsid w:val="008F062C"/>
    <w:rsid w:val="008F0E0E"/>
    <w:rsid w:val="0090045A"/>
    <w:rsid w:val="00903D2F"/>
    <w:rsid w:val="0092427D"/>
    <w:rsid w:val="0092593C"/>
    <w:rsid w:val="0094638C"/>
    <w:rsid w:val="00984997"/>
    <w:rsid w:val="00986369"/>
    <w:rsid w:val="009E4D1C"/>
    <w:rsid w:val="009F0BF7"/>
    <w:rsid w:val="009F31C0"/>
    <w:rsid w:val="00A0036E"/>
    <w:rsid w:val="00A03FF5"/>
    <w:rsid w:val="00A06A37"/>
    <w:rsid w:val="00A17CA3"/>
    <w:rsid w:val="00A23D63"/>
    <w:rsid w:val="00A30732"/>
    <w:rsid w:val="00A32511"/>
    <w:rsid w:val="00A32F8C"/>
    <w:rsid w:val="00A40962"/>
    <w:rsid w:val="00A44797"/>
    <w:rsid w:val="00A570E3"/>
    <w:rsid w:val="00A65694"/>
    <w:rsid w:val="00A7046A"/>
    <w:rsid w:val="00A717A9"/>
    <w:rsid w:val="00A7401E"/>
    <w:rsid w:val="00A86AF6"/>
    <w:rsid w:val="00A96E3C"/>
    <w:rsid w:val="00AA0C12"/>
    <w:rsid w:val="00AA1548"/>
    <w:rsid w:val="00AA4891"/>
    <w:rsid w:val="00AC2F68"/>
    <w:rsid w:val="00AD3B1E"/>
    <w:rsid w:val="00AE62AF"/>
    <w:rsid w:val="00B10D04"/>
    <w:rsid w:val="00B2005F"/>
    <w:rsid w:val="00B22021"/>
    <w:rsid w:val="00B30740"/>
    <w:rsid w:val="00B4126C"/>
    <w:rsid w:val="00B722AC"/>
    <w:rsid w:val="00B85CBA"/>
    <w:rsid w:val="00B90EE8"/>
    <w:rsid w:val="00BB7DA8"/>
    <w:rsid w:val="00BD4657"/>
    <w:rsid w:val="00C2179B"/>
    <w:rsid w:val="00C25CA0"/>
    <w:rsid w:val="00C27AF0"/>
    <w:rsid w:val="00C309A0"/>
    <w:rsid w:val="00C32B30"/>
    <w:rsid w:val="00C36471"/>
    <w:rsid w:val="00C527B2"/>
    <w:rsid w:val="00C849C2"/>
    <w:rsid w:val="00C8573E"/>
    <w:rsid w:val="00C86668"/>
    <w:rsid w:val="00C87FC8"/>
    <w:rsid w:val="00C964C1"/>
    <w:rsid w:val="00CA16A0"/>
    <w:rsid w:val="00CA16A9"/>
    <w:rsid w:val="00CA7A3A"/>
    <w:rsid w:val="00CD3DC3"/>
    <w:rsid w:val="00CE4793"/>
    <w:rsid w:val="00CE78BE"/>
    <w:rsid w:val="00CF3F8D"/>
    <w:rsid w:val="00D163A0"/>
    <w:rsid w:val="00D331A8"/>
    <w:rsid w:val="00D3698D"/>
    <w:rsid w:val="00D46AE7"/>
    <w:rsid w:val="00D56DD4"/>
    <w:rsid w:val="00D6079D"/>
    <w:rsid w:val="00D87283"/>
    <w:rsid w:val="00DA219F"/>
    <w:rsid w:val="00DB61F0"/>
    <w:rsid w:val="00DB7C8D"/>
    <w:rsid w:val="00DD4492"/>
    <w:rsid w:val="00DE7E4B"/>
    <w:rsid w:val="00DF0502"/>
    <w:rsid w:val="00E10D8B"/>
    <w:rsid w:val="00E175AA"/>
    <w:rsid w:val="00E475C2"/>
    <w:rsid w:val="00E47B4C"/>
    <w:rsid w:val="00E7219E"/>
    <w:rsid w:val="00E82152"/>
    <w:rsid w:val="00E837C3"/>
    <w:rsid w:val="00E93CB0"/>
    <w:rsid w:val="00EA272C"/>
    <w:rsid w:val="00EA7C8F"/>
    <w:rsid w:val="00EB36F1"/>
    <w:rsid w:val="00EB4A11"/>
    <w:rsid w:val="00EC3691"/>
    <w:rsid w:val="00ED3150"/>
    <w:rsid w:val="00EE26B2"/>
    <w:rsid w:val="00EF3ECC"/>
    <w:rsid w:val="00EF429C"/>
    <w:rsid w:val="00F0372C"/>
    <w:rsid w:val="00F0373C"/>
    <w:rsid w:val="00F06038"/>
    <w:rsid w:val="00F127F4"/>
    <w:rsid w:val="00F22212"/>
    <w:rsid w:val="00F23B26"/>
    <w:rsid w:val="00F30426"/>
    <w:rsid w:val="00F33DDE"/>
    <w:rsid w:val="00F54FCF"/>
    <w:rsid w:val="00F620D3"/>
    <w:rsid w:val="00F85A24"/>
    <w:rsid w:val="00FA54F8"/>
    <w:rsid w:val="00FB30D4"/>
    <w:rsid w:val="00FB5519"/>
    <w:rsid w:val="00FB5BAA"/>
    <w:rsid w:val="00FC321B"/>
    <w:rsid w:val="00FE31D0"/>
    <w:rsid w:val="00FE5F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FEAACF"/>
  <w15:chartTrackingRefBased/>
  <w15:docId w15:val="{B8FD20A1-000D-9C43-8352-BA48F7BF4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6471"/>
    <w:rPr>
      <w:rFonts w:ascii="Times New Roman" w:eastAsia="Times New Roman" w:hAnsi="Times New Roman" w:cs="Times New Roman"/>
    </w:rPr>
  </w:style>
  <w:style w:type="paragraph" w:styleId="Heading1">
    <w:name w:val="heading 1"/>
    <w:basedOn w:val="Normal"/>
    <w:next w:val="Normal"/>
    <w:link w:val="Heading1Char"/>
    <w:uiPriority w:val="9"/>
    <w:qFormat/>
    <w:rsid w:val="001E5E8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7D027E"/>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C7476"/>
    <w:pPr>
      <w:tabs>
        <w:tab w:val="center" w:pos="4680"/>
        <w:tab w:val="right" w:pos="936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6C7476"/>
  </w:style>
  <w:style w:type="paragraph" w:styleId="Footer">
    <w:name w:val="footer"/>
    <w:basedOn w:val="Normal"/>
    <w:link w:val="FooterChar"/>
    <w:uiPriority w:val="99"/>
    <w:unhideWhenUsed/>
    <w:rsid w:val="006C7476"/>
    <w:pPr>
      <w:tabs>
        <w:tab w:val="center" w:pos="4680"/>
        <w:tab w:val="right" w:pos="936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6C7476"/>
  </w:style>
  <w:style w:type="character" w:styleId="PageNumber">
    <w:name w:val="page number"/>
    <w:basedOn w:val="DefaultParagraphFont"/>
    <w:uiPriority w:val="99"/>
    <w:semiHidden/>
    <w:unhideWhenUsed/>
    <w:rsid w:val="00833BB8"/>
  </w:style>
  <w:style w:type="character" w:customStyle="1" w:styleId="Heading2Char">
    <w:name w:val="Heading 2 Char"/>
    <w:basedOn w:val="DefaultParagraphFont"/>
    <w:link w:val="Heading2"/>
    <w:uiPriority w:val="9"/>
    <w:rsid w:val="007D027E"/>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7D027E"/>
    <w:pPr>
      <w:spacing w:before="100" w:beforeAutospacing="1" w:after="100" w:afterAutospacing="1"/>
    </w:pPr>
  </w:style>
  <w:style w:type="character" w:styleId="Hyperlink">
    <w:name w:val="Hyperlink"/>
    <w:basedOn w:val="DefaultParagraphFont"/>
    <w:uiPriority w:val="99"/>
    <w:unhideWhenUsed/>
    <w:rsid w:val="007D027E"/>
    <w:rPr>
      <w:color w:val="0000FF"/>
      <w:u w:val="single"/>
    </w:rPr>
  </w:style>
  <w:style w:type="paragraph" w:styleId="z-TopofForm">
    <w:name w:val="HTML Top of Form"/>
    <w:basedOn w:val="Normal"/>
    <w:next w:val="Normal"/>
    <w:link w:val="z-TopofFormChar"/>
    <w:hidden/>
    <w:uiPriority w:val="99"/>
    <w:semiHidden/>
    <w:unhideWhenUsed/>
    <w:rsid w:val="007D027E"/>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7D027E"/>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7D027E"/>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7D027E"/>
    <w:rPr>
      <w:rFonts w:ascii="Arial" w:eastAsia="Times New Roman" w:hAnsi="Arial" w:cs="Arial"/>
      <w:vanish/>
      <w:sz w:val="16"/>
      <w:szCs w:val="16"/>
    </w:rPr>
  </w:style>
  <w:style w:type="paragraph" w:customStyle="1" w:styleId="menu-item">
    <w:name w:val="menu-item"/>
    <w:basedOn w:val="Normal"/>
    <w:rsid w:val="007D027E"/>
    <w:pPr>
      <w:spacing w:before="100" w:beforeAutospacing="1" w:after="100" w:afterAutospacing="1"/>
    </w:pPr>
  </w:style>
  <w:style w:type="paragraph" w:customStyle="1" w:styleId="et-social-icon">
    <w:name w:val="et-social-icon"/>
    <w:basedOn w:val="Normal"/>
    <w:rsid w:val="007D027E"/>
    <w:pPr>
      <w:spacing w:before="100" w:beforeAutospacing="1" w:after="100" w:afterAutospacing="1"/>
    </w:pPr>
  </w:style>
  <w:style w:type="character" w:styleId="Strong">
    <w:name w:val="Strong"/>
    <w:basedOn w:val="DefaultParagraphFont"/>
    <w:uiPriority w:val="22"/>
    <w:qFormat/>
    <w:rsid w:val="0029300F"/>
    <w:rPr>
      <w:b/>
      <w:bCs/>
    </w:rPr>
  </w:style>
  <w:style w:type="paragraph" w:styleId="BalloonText">
    <w:name w:val="Balloon Text"/>
    <w:basedOn w:val="Normal"/>
    <w:link w:val="BalloonTextChar"/>
    <w:uiPriority w:val="99"/>
    <w:semiHidden/>
    <w:unhideWhenUsed/>
    <w:rsid w:val="002D6703"/>
    <w:rPr>
      <w:rFonts w:eastAsiaTheme="minorEastAsia"/>
      <w:sz w:val="18"/>
      <w:szCs w:val="18"/>
    </w:rPr>
  </w:style>
  <w:style w:type="character" w:customStyle="1" w:styleId="BalloonTextChar">
    <w:name w:val="Balloon Text Char"/>
    <w:basedOn w:val="DefaultParagraphFont"/>
    <w:link w:val="BalloonText"/>
    <w:uiPriority w:val="99"/>
    <w:semiHidden/>
    <w:rsid w:val="002D6703"/>
    <w:rPr>
      <w:rFonts w:ascii="Times New Roman" w:hAnsi="Times New Roman" w:cs="Times New Roman"/>
      <w:sz w:val="18"/>
      <w:szCs w:val="18"/>
    </w:rPr>
  </w:style>
  <w:style w:type="character" w:styleId="UnresolvedMention">
    <w:name w:val="Unresolved Mention"/>
    <w:basedOn w:val="DefaultParagraphFont"/>
    <w:uiPriority w:val="99"/>
    <w:semiHidden/>
    <w:unhideWhenUsed/>
    <w:rsid w:val="00EB36F1"/>
    <w:rPr>
      <w:color w:val="605E5C"/>
      <w:shd w:val="clear" w:color="auto" w:fill="E1DFDD"/>
    </w:rPr>
  </w:style>
  <w:style w:type="paragraph" w:styleId="ListParagraph">
    <w:name w:val="List Paragraph"/>
    <w:basedOn w:val="Normal"/>
    <w:uiPriority w:val="34"/>
    <w:qFormat/>
    <w:rsid w:val="00B22021"/>
    <w:pPr>
      <w:ind w:left="720"/>
      <w:contextualSpacing/>
    </w:pPr>
  </w:style>
  <w:style w:type="character" w:styleId="FollowedHyperlink">
    <w:name w:val="FollowedHyperlink"/>
    <w:basedOn w:val="DefaultParagraphFont"/>
    <w:uiPriority w:val="99"/>
    <w:semiHidden/>
    <w:unhideWhenUsed/>
    <w:rsid w:val="00F06038"/>
    <w:rPr>
      <w:color w:val="954F72" w:themeColor="followedHyperlink"/>
      <w:u w:val="single"/>
    </w:rPr>
  </w:style>
  <w:style w:type="character" w:customStyle="1" w:styleId="Heading1Char">
    <w:name w:val="Heading 1 Char"/>
    <w:basedOn w:val="DefaultParagraphFont"/>
    <w:link w:val="Heading1"/>
    <w:uiPriority w:val="9"/>
    <w:rsid w:val="001E5E80"/>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1E5E80"/>
    <w:pPr>
      <w:spacing w:before="480" w:line="276" w:lineRule="auto"/>
      <w:outlineLvl w:val="9"/>
    </w:pPr>
    <w:rPr>
      <w:b/>
      <w:bCs/>
      <w:sz w:val="28"/>
      <w:szCs w:val="28"/>
      <w:lang w:eastAsia="en-US"/>
    </w:rPr>
  </w:style>
  <w:style w:type="paragraph" w:styleId="TOC2">
    <w:name w:val="toc 2"/>
    <w:basedOn w:val="Normal"/>
    <w:next w:val="Normal"/>
    <w:autoRedefine/>
    <w:uiPriority w:val="39"/>
    <w:unhideWhenUsed/>
    <w:rsid w:val="0092427D"/>
    <w:pPr>
      <w:tabs>
        <w:tab w:val="right" w:leader="dot" w:pos="9350"/>
      </w:tabs>
      <w:spacing w:before="120"/>
      <w:ind w:left="240"/>
    </w:pPr>
    <w:rPr>
      <w:b/>
      <w:bCs/>
      <w:noProof/>
      <w:sz w:val="28"/>
      <w:szCs w:val="28"/>
    </w:rPr>
  </w:style>
  <w:style w:type="paragraph" w:styleId="TOC1">
    <w:name w:val="toc 1"/>
    <w:basedOn w:val="Normal"/>
    <w:next w:val="Normal"/>
    <w:autoRedefine/>
    <w:uiPriority w:val="39"/>
    <w:semiHidden/>
    <w:unhideWhenUsed/>
    <w:rsid w:val="001E5E80"/>
    <w:pPr>
      <w:spacing w:before="120"/>
    </w:pPr>
    <w:rPr>
      <w:rFonts w:asciiTheme="minorHAnsi" w:hAnsiTheme="minorHAnsi"/>
      <w:b/>
      <w:bCs/>
      <w:i/>
      <w:iCs/>
    </w:rPr>
  </w:style>
  <w:style w:type="paragraph" w:styleId="TOC3">
    <w:name w:val="toc 3"/>
    <w:basedOn w:val="Normal"/>
    <w:next w:val="Normal"/>
    <w:autoRedefine/>
    <w:uiPriority w:val="39"/>
    <w:semiHidden/>
    <w:unhideWhenUsed/>
    <w:rsid w:val="001E5E80"/>
    <w:pPr>
      <w:ind w:left="480"/>
    </w:pPr>
    <w:rPr>
      <w:rFonts w:asciiTheme="minorHAnsi" w:hAnsiTheme="minorHAnsi"/>
      <w:sz w:val="20"/>
      <w:szCs w:val="20"/>
    </w:rPr>
  </w:style>
  <w:style w:type="paragraph" w:styleId="TOC4">
    <w:name w:val="toc 4"/>
    <w:basedOn w:val="Normal"/>
    <w:next w:val="Normal"/>
    <w:autoRedefine/>
    <w:uiPriority w:val="39"/>
    <w:semiHidden/>
    <w:unhideWhenUsed/>
    <w:rsid w:val="001E5E80"/>
    <w:pPr>
      <w:ind w:left="720"/>
    </w:pPr>
    <w:rPr>
      <w:rFonts w:asciiTheme="minorHAnsi" w:hAnsiTheme="minorHAnsi"/>
      <w:sz w:val="20"/>
      <w:szCs w:val="20"/>
    </w:rPr>
  </w:style>
  <w:style w:type="paragraph" w:styleId="TOC5">
    <w:name w:val="toc 5"/>
    <w:basedOn w:val="Normal"/>
    <w:next w:val="Normal"/>
    <w:autoRedefine/>
    <w:uiPriority w:val="39"/>
    <w:semiHidden/>
    <w:unhideWhenUsed/>
    <w:rsid w:val="001E5E80"/>
    <w:pPr>
      <w:ind w:left="960"/>
    </w:pPr>
    <w:rPr>
      <w:rFonts w:asciiTheme="minorHAnsi" w:hAnsiTheme="minorHAnsi"/>
      <w:sz w:val="20"/>
      <w:szCs w:val="20"/>
    </w:rPr>
  </w:style>
  <w:style w:type="paragraph" w:styleId="TOC6">
    <w:name w:val="toc 6"/>
    <w:basedOn w:val="Normal"/>
    <w:next w:val="Normal"/>
    <w:autoRedefine/>
    <w:uiPriority w:val="39"/>
    <w:semiHidden/>
    <w:unhideWhenUsed/>
    <w:rsid w:val="001E5E80"/>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1E5E80"/>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1E5E80"/>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1E5E80"/>
    <w:pPr>
      <w:ind w:left="1920"/>
    </w:pPr>
    <w:rPr>
      <w:rFonts w:asciiTheme="minorHAnsi" w:hAnsiTheme="minorHAnsi"/>
      <w:sz w:val="20"/>
      <w:szCs w:val="20"/>
    </w:rPr>
  </w:style>
  <w:style w:type="paragraph" w:styleId="NoSpacing">
    <w:name w:val="No Spacing"/>
    <w:link w:val="NoSpacingChar"/>
    <w:uiPriority w:val="1"/>
    <w:qFormat/>
    <w:rsid w:val="00EF429C"/>
    <w:rPr>
      <w:sz w:val="22"/>
      <w:szCs w:val="22"/>
    </w:rPr>
  </w:style>
  <w:style w:type="character" w:customStyle="1" w:styleId="NoSpacingChar">
    <w:name w:val="No Spacing Char"/>
    <w:basedOn w:val="DefaultParagraphFont"/>
    <w:link w:val="NoSpacing"/>
    <w:uiPriority w:val="1"/>
    <w:rsid w:val="00EF429C"/>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340052">
      <w:bodyDiv w:val="1"/>
      <w:marLeft w:val="0"/>
      <w:marRight w:val="0"/>
      <w:marTop w:val="0"/>
      <w:marBottom w:val="0"/>
      <w:divBdr>
        <w:top w:val="none" w:sz="0" w:space="0" w:color="auto"/>
        <w:left w:val="none" w:sz="0" w:space="0" w:color="auto"/>
        <w:bottom w:val="none" w:sz="0" w:space="0" w:color="auto"/>
        <w:right w:val="none" w:sz="0" w:space="0" w:color="auto"/>
      </w:divBdr>
    </w:div>
    <w:div w:id="191842859">
      <w:bodyDiv w:val="1"/>
      <w:marLeft w:val="0"/>
      <w:marRight w:val="0"/>
      <w:marTop w:val="0"/>
      <w:marBottom w:val="0"/>
      <w:divBdr>
        <w:top w:val="none" w:sz="0" w:space="0" w:color="auto"/>
        <w:left w:val="none" w:sz="0" w:space="0" w:color="auto"/>
        <w:bottom w:val="none" w:sz="0" w:space="0" w:color="auto"/>
        <w:right w:val="none" w:sz="0" w:space="0" w:color="auto"/>
      </w:divBdr>
      <w:divsChild>
        <w:div w:id="370569714">
          <w:marLeft w:val="0"/>
          <w:marRight w:val="0"/>
          <w:marTop w:val="0"/>
          <w:marBottom w:val="0"/>
          <w:divBdr>
            <w:top w:val="none" w:sz="0" w:space="0" w:color="auto"/>
            <w:left w:val="none" w:sz="0" w:space="0" w:color="auto"/>
            <w:bottom w:val="none" w:sz="0" w:space="0" w:color="auto"/>
            <w:right w:val="none" w:sz="0" w:space="0" w:color="auto"/>
          </w:divBdr>
          <w:divsChild>
            <w:div w:id="118759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506913">
      <w:bodyDiv w:val="1"/>
      <w:marLeft w:val="0"/>
      <w:marRight w:val="0"/>
      <w:marTop w:val="0"/>
      <w:marBottom w:val="0"/>
      <w:divBdr>
        <w:top w:val="none" w:sz="0" w:space="0" w:color="auto"/>
        <w:left w:val="none" w:sz="0" w:space="0" w:color="auto"/>
        <w:bottom w:val="none" w:sz="0" w:space="0" w:color="auto"/>
        <w:right w:val="none" w:sz="0" w:space="0" w:color="auto"/>
      </w:divBdr>
    </w:div>
    <w:div w:id="474488120">
      <w:bodyDiv w:val="1"/>
      <w:marLeft w:val="0"/>
      <w:marRight w:val="0"/>
      <w:marTop w:val="0"/>
      <w:marBottom w:val="0"/>
      <w:divBdr>
        <w:top w:val="none" w:sz="0" w:space="0" w:color="auto"/>
        <w:left w:val="none" w:sz="0" w:space="0" w:color="auto"/>
        <w:bottom w:val="none" w:sz="0" w:space="0" w:color="auto"/>
        <w:right w:val="none" w:sz="0" w:space="0" w:color="auto"/>
      </w:divBdr>
      <w:divsChild>
        <w:div w:id="1860580600">
          <w:marLeft w:val="0"/>
          <w:marRight w:val="0"/>
          <w:marTop w:val="0"/>
          <w:marBottom w:val="0"/>
          <w:divBdr>
            <w:top w:val="none" w:sz="0" w:space="0" w:color="auto"/>
            <w:left w:val="none" w:sz="0" w:space="0" w:color="auto"/>
            <w:bottom w:val="none" w:sz="0" w:space="0" w:color="auto"/>
            <w:right w:val="none" w:sz="0" w:space="0" w:color="auto"/>
          </w:divBdr>
          <w:divsChild>
            <w:div w:id="117430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228539">
      <w:bodyDiv w:val="1"/>
      <w:marLeft w:val="0"/>
      <w:marRight w:val="0"/>
      <w:marTop w:val="0"/>
      <w:marBottom w:val="0"/>
      <w:divBdr>
        <w:top w:val="none" w:sz="0" w:space="0" w:color="auto"/>
        <w:left w:val="none" w:sz="0" w:space="0" w:color="auto"/>
        <w:bottom w:val="none" w:sz="0" w:space="0" w:color="auto"/>
        <w:right w:val="none" w:sz="0" w:space="0" w:color="auto"/>
      </w:divBdr>
    </w:div>
    <w:div w:id="1382485934">
      <w:bodyDiv w:val="1"/>
      <w:marLeft w:val="0"/>
      <w:marRight w:val="0"/>
      <w:marTop w:val="0"/>
      <w:marBottom w:val="0"/>
      <w:divBdr>
        <w:top w:val="none" w:sz="0" w:space="0" w:color="auto"/>
        <w:left w:val="none" w:sz="0" w:space="0" w:color="auto"/>
        <w:bottom w:val="none" w:sz="0" w:space="0" w:color="auto"/>
        <w:right w:val="none" w:sz="0" w:space="0" w:color="auto"/>
      </w:divBdr>
      <w:divsChild>
        <w:div w:id="388848479">
          <w:marLeft w:val="0"/>
          <w:marRight w:val="0"/>
          <w:marTop w:val="0"/>
          <w:marBottom w:val="0"/>
          <w:divBdr>
            <w:top w:val="none" w:sz="0" w:space="0" w:color="auto"/>
            <w:left w:val="none" w:sz="0" w:space="0" w:color="auto"/>
            <w:bottom w:val="none" w:sz="0" w:space="0" w:color="auto"/>
            <w:right w:val="none" w:sz="0" w:space="0" w:color="auto"/>
          </w:divBdr>
          <w:divsChild>
            <w:div w:id="1103722905">
              <w:marLeft w:val="0"/>
              <w:marRight w:val="0"/>
              <w:marTop w:val="0"/>
              <w:marBottom w:val="0"/>
              <w:divBdr>
                <w:top w:val="none" w:sz="0" w:space="0" w:color="auto"/>
                <w:left w:val="none" w:sz="0" w:space="0" w:color="auto"/>
                <w:bottom w:val="none" w:sz="0" w:space="0" w:color="auto"/>
                <w:right w:val="none" w:sz="0" w:space="0" w:color="auto"/>
              </w:divBdr>
              <w:divsChild>
                <w:div w:id="1871720713">
                  <w:marLeft w:val="0"/>
                  <w:marRight w:val="0"/>
                  <w:marTop w:val="0"/>
                  <w:marBottom w:val="0"/>
                  <w:divBdr>
                    <w:top w:val="none" w:sz="0" w:space="0" w:color="auto"/>
                    <w:left w:val="none" w:sz="0" w:space="0" w:color="auto"/>
                    <w:bottom w:val="none" w:sz="0" w:space="0" w:color="auto"/>
                    <w:right w:val="none" w:sz="0" w:space="0" w:color="auto"/>
                  </w:divBdr>
                  <w:divsChild>
                    <w:div w:id="1302348023">
                      <w:marLeft w:val="0"/>
                      <w:marRight w:val="0"/>
                      <w:marTop w:val="0"/>
                      <w:marBottom w:val="0"/>
                      <w:divBdr>
                        <w:top w:val="none" w:sz="0" w:space="0" w:color="auto"/>
                        <w:left w:val="none" w:sz="0" w:space="0" w:color="auto"/>
                        <w:bottom w:val="none" w:sz="0" w:space="0" w:color="auto"/>
                        <w:right w:val="none" w:sz="0" w:space="0" w:color="auto"/>
                      </w:divBdr>
                      <w:divsChild>
                        <w:div w:id="15199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493770">
          <w:marLeft w:val="0"/>
          <w:marRight w:val="0"/>
          <w:marTop w:val="0"/>
          <w:marBottom w:val="0"/>
          <w:divBdr>
            <w:top w:val="none" w:sz="0" w:space="0" w:color="auto"/>
            <w:left w:val="none" w:sz="0" w:space="0" w:color="auto"/>
            <w:bottom w:val="none" w:sz="0" w:space="0" w:color="auto"/>
            <w:right w:val="none" w:sz="0" w:space="0" w:color="auto"/>
          </w:divBdr>
          <w:divsChild>
            <w:div w:id="1323846916">
              <w:marLeft w:val="0"/>
              <w:marRight w:val="0"/>
              <w:marTop w:val="0"/>
              <w:marBottom w:val="0"/>
              <w:divBdr>
                <w:top w:val="none" w:sz="0" w:space="0" w:color="auto"/>
                <w:left w:val="none" w:sz="0" w:space="0" w:color="auto"/>
                <w:bottom w:val="none" w:sz="0" w:space="0" w:color="auto"/>
                <w:right w:val="none" w:sz="0" w:space="0" w:color="auto"/>
              </w:divBdr>
              <w:divsChild>
                <w:div w:id="543176269">
                  <w:marLeft w:val="0"/>
                  <w:marRight w:val="0"/>
                  <w:marTop w:val="0"/>
                  <w:marBottom w:val="0"/>
                  <w:divBdr>
                    <w:top w:val="none" w:sz="0" w:space="0" w:color="auto"/>
                    <w:left w:val="none" w:sz="0" w:space="0" w:color="auto"/>
                    <w:bottom w:val="none" w:sz="0" w:space="0" w:color="auto"/>
                    <w:right w:val="none" w:sz="0" w:space="0" w:color="auto"/>
                  </w:divBdr>
                  <w:divsChild>
                    <w:div w:id="665943403">
                      <w:marLeft w:val="0"/>
                      <w:marRight w:val="0"/>
                      <w:marTop w:val="0"/>
                      <w:marBottom w:val="0"/>
                      <w:divBdr>
                        <w:top w:val="none" w:sz="0" w:space="0" w:color="auto"/>
                        <w:left w:val="none" w:sz="0" w:space="0" w:color="auto"/>
                        <w:bottom w:val="none" w:sz="0" w:space="0" w:color="auto"/>
                        <w:right w:val="none" w:sz="0" w:space="0" w:color="auto"/>
                      </w:divBdr>
                      <w:divsChild>
                        <w:div w:id="1860700842">
                          <w:marLeft w:val="0"/>
                          <w:marRight w:val="0"/>
                          <w:marTop w:val="0"/>
                          <w:marBottom w:val="0"/>
                          <w:divBdr>
                            <w:top w:val="none" w:sz="0" w:space="0" w:color="auto"/>
                            <w:left w:val="none" w:sz="0" w:space="0" w:color="auto"/>
                            <w:bottom w:val="none" w:sz="0" w:space="0" w:color="auto"/>
                            <w:right w:val="none" w:sz="0" w:space="0" w:color="auto"/>
                          </w:divBdr>
                          <w:divsChild>
                            <w:div w:id="1645771053">
                              <w:marLeft w:val="0"/>
                              <w:marRight w:val="0"/>
                              <w:marTop w:val="0"/>
                              <w:marBottom w:val="0"/>
                              <w:divBdr>
                                <w:top w:val="none" w:sz="0" w:space="0" w:color="auto"/>
                                <w:left w:val="none" w:sz="0" w:space="0" w:color="auto"/>
                                <w:bottom w:val="none" w:sz="0" w:space="0" w:color="auto"/>
                                <w:right w:val="none" w:sz="0" w:space="0" w:color="auto"/>
                              </w:divBdr>
                              <w:divsChild>
                                <w:div w:id="1966110227">
                                  <w:marLeft w:val="0"/>
                                  <w:marRight w:val="0"/>
                                  <w:marTop w:val="0"/>
                                  <w:marBottom w:val="0"/>
                                  <w:divBdr>
                                    <w:top w:val="none" w:sz="0" w:space="0" w:color="auto"/>
                                    <w:left w:val="none" w:sz="0" w:space="0" w:color="auto"/>
                                    <w:bottom w:val="none" w:sz="0" w:space="0" w:color="auto"/>
                                    <w:right w:val="none" w:sz="0" w:space="0" w:color="auto"/>
                                  </w:divBdr>
                                  <w:divsChild>
                                    <w:div w:id="1930692962">
                                      <w:marLeft w:val="0"/>
                                      <w:marRight w:val="0"/>
                                      <w:marTop w:val="0"/>
                                      <w:marBottom w:val="0"/>
                                      <w:divBdr>
                                        <w:top w:val="none" w:sz="0" w:space="0" w:color="auto"/>
                                        <w:left w:val="none" w:sz="0" w:space="0" w:color="auto"/>
                                        <w:bottom w:val="none" w:sz="0" w:space="0" w:color="auto"/>
                                        <w:right w:val="none" w:sz="0" w:space="0" w:color="auto"/>
                                      </w:divBdr>
                                    </w:div>
                                    <w:div w:id="275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8677825">
          <w:marLeft w:val="0"/>
          <w:marRight w:val="0"/>
          <w:marTop w:val="0"/>
          <w:marBottom w:val="0"/>
          <w:divBdr>
            <w:top w:val="none" w:sz="0" w:space="0" w:color="auto"/>
            <w:left w:val="none" w:sz="0" w:space="0" w:color="auto"/>
            <w:bottom w:val="none" w:sz="0" w:space="0" w:color="auto"/>
            <w:right w:val="none" w:sz="0" w:space="0" w:color="auto"/>
          </w:divBdr>
          <w:divsChild>
            <w:div w:id="728266766">
              <w:marLeft w:val="0"/>
              <w:marRight w:val="0"/>
              <w:marTop w:val="0"/>
              <w:marBottom w:val="0"/>
              <w:divBdr>
                <w:top w:val="none" w:sz="0" w:space="0" w:color="auto"/>
                <w:left w:val="none" w:sz="0" w:space="0" w:color="auto"/>
                <w:bottom w:val="none" w:sz="0" w:space="0" w:color="auto"/>
                <w:right w:val="none" w:sz="0" w:space="0" w:color="auto"/>
              </w:divBdr>
              <w:divsChild>
                <w:div w:id="187842018">
                  <w:marLeft w:val="0"/>
                  <w:marRight w:val="0"/>
                  <w:marTop w:val="0"/>
                  <w:marBottom w:val="0"/>
                  <w:divBdr>
                    <w:top w:val="none" w:sz="0" w:space="0" w:color="auto"/>
                    <w:left w:val="none" w:sz="0" w:space="0" w:color="auto"/>
                    <w:bottom w:val="none" w:sz="0" w:space="0" w:color="auto"/>
                    <w:right w:val="none" w:sz="0" w:space="0" w:color="auto"/>
                  </w:divBdr>
                  <w:divsChild>
                    <w:div w:id="1583638856">
                      <w:marLeft w:val="0"/>
                      <w:marRight w:val="0"/>
                      <w:marTop w:val="0"/>
                      <w:marBottom w:val="0"/>
                      <w:divBdr>
                        <w:top w:val="none" w:sz="0" w:space="0" w:color="auto"/>
                        <w:left w:val="none" w:sz="0" w:space="0" w:color="auto"/>
                        <w:bottom w:val="none" w:sz="0" w:space="0" w:color="auto"/>
                        <w:right w:val="none" w:sz="0" w:space="0" w:color="auto"/>
                      </w:divBdr>
                      <w:divsChild>
                        <w:div w:id="179582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396321">
          <w:marLeft w:val="0"/>
          <w:marRight w:val="0"/>
          <w:marTop w:val="0"/>
          <w:marBottom w:val="0"/>
          <w:divBdr>
            <w:top w:val="none" w:sz="0" w:space="0" w:color="auto"/>
            <w:left w:val="none" w:sz="0" w:space="0" w:color="auto"/>
            <w:bottom w:val="none" w:sz="0" w:space="0" w:color="auto"/>
            <w:right w:val="none" w:sz="0" w:space="0" w:color="auto"/>
          </w:divBdr>
          <w:divsChild>
            <w:div w:id="1067068958">
              <w:marLeft w:val="0"/>
              <w:marRight w:val="0"/>
              <w:marTop w:val="0"/>
              <w:marBottom w:val="0"/>
              <w:divBdr>
                <w:top w:val="none" w:sz="0" w:space="0" w:color="auto"/>
                <w:left w:val="none" w:sz="0" w:space="0" w:color="auto"/>
                <w:bottom w:val="none" w:sz="0" w:space="0" w:color="auto"/>
                <w:right w:val="none" w:sz="0" w:space="0" w:color="auto"/>
              </w:divBdr>
            </w:div>
          </w:divsChild>
        </w:div>
        <w:div w:id="9726809">
          <w:marLeft w:val="0"/>
          <w:marRight w:val="0"/>
          <w:marTop w:val="0"/>
          <w:marBottom w:val="0"/>
          <w:divBdr>
            <w:top w:val="none" w:sz="0" w:space="0" w:color="auto"/>
            <w:left w:val="none" w:sz="0" w:space="0" w:color="auto"/>
            <w:bottom w:val="none" w:sz="0" w:space="0" w:color="auto"/>
            <w:right w:val="none" w:sz="0" w:space="0" w:color="auto"/>
          </w:divBdr>
          <w:divsChild>
            <w:div w:id="1380859258">
              <w:marLeft w:val="0"/>
              <w:marRight w:val="0"/>
              <w:marTop w:val="0"/>
              <w:marBottom w:val="0"/>
              <w:divBdr>
                <w:top w:val="none" w:sz="0" w:space="0" w:color="auto"/>
                <w:left w:val="none" w:sz="0" w:space="0" w:color="auto"/>
                <w:bottom w:val="none" w:sz="0" w:space="0" w:color="auto"/>
                <w:right w:val="none" w:sz="0" w:space="0" w:color="auto"/>
              </w:divBdr>
              <w:divsChild>
                <w:div w:id="1547571030">
                  <w:marLeft w:val="0"/>
                  <w:marRight w:val="0"/>
                  <w:marTop w:val="0"/>
                  <w:marBottom w:val="0"/>
                  <w:divBdr>
                    <w:top w:val="none" w:sz="0" w:space="0" w:color="auto"/>
                    <w:left w:val="none" w:sz="0" w:space="0" w:color="auto"/>
                    <w:bottom w:val="none" w:sz="0" w:space="0" w:color="auto"/>
                    <w:right w:val="none" w:sz="0" w:space="0" w:color="auto"/>
                  </w:divBdr>
                  <w:divsChild>
                    <w:div w:id="1412893919">
                      <w:marLeft w:val="0"/>
                      <w:marRight w:val="0"/>
                      <w:marTop w:val="0"/>
                      <w:marBottom w:val="0"/>
                      <w:divBdr>
                        <w:top w:val="none" w:sz="0" w:space="0" w:color="auto"/>
                        <w:left w:val="none" w:sz="0" w:space="0" w:color="auto"/>
                        <w:bottom w:val="none" w:sz="0" w:space="0" w:color="auto"/>
                        <w:right w:val="none" w:sz="0" w:space="0" w:color="auto"/>
                      </w:divBdr>
                      <w:divsChild>
                        <w:div w:id="177543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300661">
              <w:marLeft w:val="0"/>
              <w:marRight w:val="0"/>
              <w:marTop w:val="0"/>
              <w:marBottom w:val="0"/>
              <w:divBdr>
                <w:top w:val="none" w:sz="0" w:space="0" w:color="auto"/>
                <w:left w:val="none" w:sz="0" w:space="0" w:color="auto"/>
                <w:bottom w:val="none" w:sz="0" w:space="0" w:color="auto"/>
                <w:right w:val="none" w:sz="0" w:space="0" w:color="auto"/>
              </w:divBdr>
              <w:divsChild>
                <w:div w:id="840851345">
                  <w:marLeft w:val="0"/>
                  <w:marRight w:val="0"/>
                  <w:marTop w:val="0"/>
                  <w:marBottom w:val="0"/>
                  <w:divBdr>
                    <w:top w:val="none" w:sz="0" w:space="0" w:color="auto"/>
                    <w:left w:val="none" w:sz="0" w:space="0" w:color="auto"/>
                    <w:bottom w:val="none" w:sz="0" w:space="0" w:color="auto"/>
                    <w:right w:val="none" w:sz="0" w:space="0" w:color="auto"/>
                  </w:divBdr>
                  <w:divsChild>
                    <w:div w:id="382143080">
                      <w:marLeft w:val="0"/>
                      <w:marRight w:val="0"/>
                      <w:marTop w:val="0"/>
                      <w:marBottom w:val="0"/>
                      <w:divBdr>
                        <w:top w:val="none" w:sz="0" w:space="0" w:color="auto"/>
                        <w:left w:val="none" w:sz="0" w:space="0" w:color="auto"/>
                        <w:bottom w:val="none" w:sz="0" w:space="0" w:color="auto"/>
                        <w:right w:val="none" w:sz="0" w:space="0" w:color="auto"/>
                      </w:divBdr>
                      <w:divsChild>
                        <w:div w:id="1727145563">
                          <w:marLeft w:val="0"/>
                          <w:marRight w:val="0"/>
                          <w:marTop w:val="0"/>
                          <w:marBottom w:val="0"/>
                          <w:divBdr>
                            <w:top w:val="none" w:sz="0" w:space="0" w:color="auto"/>
                            <w:left w:val="none" w:sz="0" w:space="0" w:color="auto"/>
                            <w:bottom w:val="none" w:sz="0" w:space="0" w:color="auto"/>
                            <w:right w:val="none" w:sz="0" w:space="0" w:color="auto"/>
                          </w:divBdr>
                          <w:divsChild>
                            <w:div w:id="988901823">
                              <w:marLeft w:val="0"/>
                              <w:marRight w:val="0"/>
                              <w:marTop w:val="0"/>
                              <w:marBottom w:val="0"/>
                              <w:divBdr>
                                <w:top w:val="none" w:sz="0" w:space="0" w:color="auto"/>
                                <w:left w:val="none" w:sz="0" w:space="0" w:color="auto"/>
                                <w:bottom w:val="none" w:sz="0" w:space="0" w:color="auto"/>
                                <w:right w:val="none" w:sz="0" w:space="0" w:color="auto"/>
                              </w:divBdr>
                              <w:divsChild>
                                <w:div w:id="1147934593">
                                  <w:marLeft w:val="0"/>
                                  <w:marRight w:val="0"/>
                                  <w:marTop w:val="0"/>
                                  <w:marBottom w:val="0"/>
                                  <w:divBdr>
                                    <w:top w:val="none" w:sz="0" w:space="0" w:color="auto"/>
                                    <w:left w:val="none" w:sz="0" w:space="0" w:color="auto"/>
                                    <w:bottom w:val="none" w:sz="0" w:space="0" w:color="auto"/>
                                    <w:right w:val="none" w:sz="0" w:space="0" w:color="auto"/>
                                  </w:divBdr>
                                  <w:divsChild>
                                    <w:div w:id="344285712">
                                      <w:marLeft w:val="0"/>
                                      <w:marRight w:val="0"/>
                                      <w:marTop w:val="0"/>
                                      <w:marBottom w:val="0"/>
                                      <w:divBdr>
                                        <w:top w:val="none" w:sz="0" w:space="0" w:color="auto"/>
                                        <w:left w:val="none" w:sz="0" w:space="0" w:color="auto"/>
                                        <w:bottom w:val="none" w:sz="0" w:space="0" w:color="auto"/>
                                        <w:right w:val="none" w:sz="0" w:space="0" w:color="auto"/>
                                      </w:divBdr>
                                      <w:divsChild>
                                        <w:div w:id="826828627">
                                          <w:marLeft w:val="0"/>
                                          <w:marRight w:val="0"/>
                                          <w:marTop w:val="0"/>
                                          <w:marBottom w:val="0"/>
                                          <w:divBdr>
                                            <w:top w:val="none" w:sz="0" w:space="0" w:color="auto"/>
                                            <w:left w:val="none" w:sz="0" w:space="0" w:color="auto"/>
                                            <w:bottom w:val="none" w:sz="0" w:space="0" w:color="auto"/>
                                            <w:right w:val="none" w:sz="0" w:space="0" w:color="auto"/>
                                          </w:divBdr>
                                          <w:divsChild>
                                            <w:div w:id="203649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76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8168134">
          <w:marLeft w:val="0"/>
          <w:marRight w:val="0"/>
          <w:marTop w:val="0"/>
          <w:marBottom w:val="0"/>
          <w:divBdr>
            <w:top w:val="none" w:sz="0" w:space="0" w:color="auto"/>
            <w:left w:val="none" w:sz="0" w:space="0" w:color="auto"/>
            <w:bottom w:val="none" w:sz="0" w:space="0" w:color="auto"/>
            <w:right w:val="none" w:sz="0" w:space="0" w:color="auto"/>
          </w:divBdr>
          <w:divsChild>
            <w:div w:id="1447236218">
              <w:marLeft w:val="0"/>
              <w:marRight w:val="0"/>
              <w:marTop w:val="0"/>
              <w:marBottom w:val="0"/>
              <w:divBdr>
                <w:top w:val="none" w:sz="0" w:space="0" w:color="auto"/>
                <w:left w:val="none" w:sz="0" w:space="0" w:color="auto"/>
                <w:bottom w:val="none" w:sz="0" w:space="0" w:color="auto"/>
                <w:right w:val="none" w:sz="0" w:space="0" w:color="auto"/>
              </w:divBdr>
              <w:divsChild>
                <w:div w:id="2136370599">
                  <w:marLeft w:val="0"/>
                  <w:marRight w:val="0"/>
                  <w:marTop w:val="0"/>
                  <w:marBottom w:val="0"/>
                  <w:divBdr>
                    <w:top w:val="none" w:sz="0" w:space="0" w:color="auto"/>
                    <w:left w:val="none" w:sz="0" w:space="0" w:color="auto"/>
                    <w:bottom w:val="none" w:sz="0" w:space="0" w:color="auto"/>
                    <w:right w:val="none" w:sz="0" w:space="0" w:color="auto"/>
                  </w:divBdr>
                  <w:divsChild>
                    <w:div w:id="477961325">
                      <w:marLeft w:val="0"/>
                      <w:marRight w:val="0"/>
                      <w:marTop w:val="0"/>
                      <w:marBottom w:val="0"/>
                      <w:divBdr>
                        <w:top w:val="none" w:sz="0" w:space="0" w:color="auto"/>
                        <w:left w:val="none" w:sz="0" w:space="0" w:color="auto"/>
                        <w:bottom w:val="none" w:sz="0" w:space="0" w:color="auto"/>
                        <w:right w:val="none" w:sz="0" w:space="0" w:color="auto"/>
                      </w:divBdr>
                      <w:divsChild>
                        <w:div w:id="654842576">
                          <w:marLeft w:val="0"/>
                          <w:marRight w:val="0"/>
                          <w:marTop w:val="0"/>
                          <w:marBottom w:val="0"/>
                          <w:divBdr>
                            <w:top w:val="none" w:sz="0" w:space="0" w:color="auto"/>
                            <w:left w:val="none" w:sz="0" w:space="0" w:color="auto"/>
                            <w:bottom w:val="none" w:sz="0" w:space="0" w:color="auto"/>
                            <w:right w:val="none" w:sz="0" w:space="0" w:color="auto"/>
                          </w:divBdr>
                          <w:divsChild>
                            <w:div w:id="1224563753">
                              <w:marLeft w:val="0"/>
                              <w:marRight w:val="0"/>
                              <w:marTop w:val="0"/>
                              <w:marBottom w:val="0"/>
                              <w:divBdr>
                                <w:top w:val="none" w:sz="0" w:space="0" w:color="auto"/>
                                <w:left w:val="none" w:sz="0" w:space="0" w:color="auto"/>
                                <w:bottom w:val="none" w:sz="0" w:space="0" w:color="auto"/>
                                <w:right w:val="none" w:sz="0" w:space="0" w:color="auto"/>
                              </w:divBdr>
                              <w:divsChild>
                                <w:div w:id="1778720031">
                                  <w:marLeft w:val="0"/>
                                  <w:marRight w:val="0"/>
                                  <w:marTop w:val="0"/>
                                  <w:marBottom w:val="0"/>
                                  <w:divBdr>
                                    <w:top w:val="none" w:sz="0" w:space="0" w:color="auto"/>
                                    <w:left w:val="none" w:sz="0" w:space="0" w:color="auto"/>
                                    <w:bottom w:val="none" w:sz="0" w:space="0" w:color="auto"/>
                                    <w:right w:val="none" w:sz="0" w:space="0" w:color="auto"/>
                                  </w:divBdr>
                                  <w:divsChild>
                                    <w:div w:id="411202964">
                                      <w:marLeft w:val="0"/>
                                      <w:marRight w:val="0"/>
                                      <w:marTop w:val="0"/>
                                      <w:marBottom w:val="0"/>
                                      <w:divBdr>
                                        <w:top w:val="none" w:sz="0" w:space="0" w:color="auto"/>
                                        <w:left w:val="none" w:sz="0" w:space="0" w:color="auto"/>
                                        <w:bottom w:val="none" w:sz="0" w:space="0" w:color="auto"/>
                                        <w:right w:val="none" w:sz="0" w:space="0" w:color="auto"/>
                                      </w:divBdr>
                                      <w:divsChild>
                                        <w:div w:id="384062067">
                                          <w:marLeft w:val="0"/>
                                          <w:marRight w:val="0"/>
                                          <w:marTop w:val="0"/>
                                          <w:marBottom w:val="0"/>
                                          <w:divBdr>
                                            <w:top w:val="none" w:sz="0" w:space="0" w:color="auto"/>
                                            <w:left w:val="none" w:sz="0" w:space="0" w:color="auto"/>
                                            <w:bottom w:val="none" w:sz="0" w:space="0" w:color="auto"/>
                                            <w:right w:val="none" w:sz="0" w:space="0" w:color="auto"/>
                                          </w:divBdr>
                                          <w:divsChild>
                                            <w:div w:id="1390805865">
                                              <w:marLeft w:val="0"/>
                                              <w:marRight w:val="0"/>
                                              <w:marTop w:val="0"/>
                                              <w:marBottom w:val="0"/>
                                              <w:divBdr>
                                                <w:top w:val="none" w:sz="0" w:space="0" w:color="auto"/>
                                                <w:left w:val="none" w:sz="0" w:space="0" w:color="auto"/>
                                                <w:bottom w:val="none" w:sz="0" w:space="0" w:color="auto"/>
                                                <w:right w:val="none" w:sz="0" w:space="0" w:color="auto"/>
                                              </w:divBdr>
                                              <w:divsChild>
                                                <w:div w:id="309599116">
                                                  <w:marLeft w:val="0"/>
                                                  <w:marRight w:val="0"/>
                                                  <w:marTop w:val="0"/>
                                                  <w:marBottom w:val="0"/>
                                                  <w:divBdr>
                                                    <w:top w:val="none" w:sz="0" w:space="0" w:color="auto"/>
                                                    <w:left w:val="none" w:sz="0" w:space="0" w:color="auto"/>
                                                    <w:bottom w:val="none" w:sz="0" w:space="0" w:color="auto"/>
                                                    <w:right w:val="none" w:sz="0" w:space="0" w:color="auto"/>
                                                  </w:divBdr>
                                                  <w:divsChild>
                                                    <w:div w:id="1333220932">
                                                      <w:marLeft w:val="0"/>
                                                      <w:marRight w:val="0"/>
                                                      <w:marTop w:val="0"/>
                                                      <w:marBottom w:val="0"/>
                                                      <w:divBdr>
                                                        <w:top w:val="none" w:sz="0" w:space="0" w:color="auto"/>
                                                        <w:left w:val="none" w:sz="0" w:space="0" w:color="auto"/>
                                                        <w:bottom w:val="none" w:sz="0" w:space="0" w:color="auto"/>
                                                        <w:right w:val="none" w:sz="0" w:space="0" w:color="auto"/>
                                                      </w:divBdr>
                                                      <w:divsChild>
                                                        <w:div w:id="584150636">
                                                          <w:marLeft w:val="0"/>
                                                          <w:marRight w:val="0"/>
                                                          <w:marTop w:val="0"/>
                                                          <w:marBottom w:val="0"/>
                                                          <w:divBdr>
                                                            <w:top w:val="none" w:sz="0" w:space="0" w:color="auto"/>
                                                            <w:left w:val="none" w:sz="0" w:space="0" w:color="auto"/>
                                                            <w:bottom w:val="none" w:sz="0" w:space="0" w:color="auto"/>
                                                            <w:right w:val="none" w:sz="0" w:space="0" w:color="auto"/>
                                                          </w:divBdr>
                                                          <w:divsChild>
                                                            <w:div w:id="57897239">
                                                              <w:marLeft w:val="0"/>
                                                              <w:marRight w:val="0"/>
                                                              <w:marTop w:val="0"/>
                                                              <w:marBottom w:val="0"/>
                                                              <w:divBdr>
                                                                <w:top w:val="none" w:sz="0" w:space="0" w:color="auto"/>
                                                                <w:left w:val="none" w:sz="0" w:space="0" w:color="auto"/>
                                                                <w:bottom w:val="none" w:sz="0" w:space="0" w:color="auto"/>
                                                                <w:right w:val="none" w:sz="0" w:space="0" w:color="auto"/>
                                                              </w:divBdr>
                                                              <w:divsChild>
                                                                <w:div w:id="1533807572">
                                                                  <w:marLeft w:val="0"/>
                                                                  <w:marRight w:val="0"/>
                                                                  <w:marTop w:val="0"/>
                                                                  <w:marBottom w:val="0"/>
                                                                  <w:divBdr>
                                                                    <w:top w:val="none" w:sz="0" w:space="0" w:color="auto"/>
                                                                    <w:left w:val="none" w:sz="0" w:space="0" w:color="auto"/>
                                                                    <w:bottom w:val="none" w:sz="0" w:space="0" w:color="auto"/>
                                                                    <w:right w:val="none" w:sz="0" w:space="0" w:color="auto"/>
                                                                  </w:divBdr>
                                                                </w:div>
                                                                <w:div w:id="117421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413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7990573">
                  <w:marLeft w:val="0"/>
                  <w:marRight w:val="0"/>
                  <w:marTop w:val="0"/>
                  <w:marBottom w:val="0"/>
                  <w:divBdr>
                    <w:top w:val="none" w:sz="0" w:space="0" w:color="auto"/>
                    <w:left w:val="none" w:sz="0" w:space="0" w:color="auto"/>
                    <w:bottom w:val="none" w:sz="0" w:space="0" w:color="auto"/>
                    <w:right w:val="none" w:sz="0" w:space="0" w:color="auto"/>
                  </w:divBdr>
                  <w:divsChild>
                    <w:div w:id="16200868">
                      <w:marLeft w:val="0"/>
                      <w:marRight w:val="0"/>
                      <w:marTop w:val="0"/>
                      <w:marBottom w:val="0"/>
                      <w:divBdr>
                        <w:top w:val="none" w:sz="0" w:space="0" w:color="auto"/>
                        <w:left w:val="none" w:sz="0" w:space="0" w:color="auto"/>
                        <w:bottom w:val="none" w:sz="0" w:space="0" w:color="auto"/>
                        <w:right w:val="none" w:sz="0" w:space="0" w:color="auto"/>
                      </w:divBdr>
                    </w:div>
                  </w:divsChild>
                </w:div>
                <w:div w:id="543560687">
                  <w:marLeft w:val="0"/>
                  <w:marRight w:val="0"/>
                  <w:marTop w:val="0"/>
                  <w:marBottom w:val="0"/>
                  <w:divBdr>
                    <w:top w:val="none" w:sz="0" w:space="0" w:color="auto"/>
                    <w:left w:val="none" w:sz="0" w:space="0" w:color="auto"/>
                    <w:bottom w:val="none" w:sz="0" w:space="0" w:color="auto"/>
                    <w:right w:val="none" w:sz="0" w:space="0" w:color="auto"/>
                  </w:divBdr>
                  <w:divsChild>
                    <w:div w:id="161423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691749">
          <w:marLeft w:val="0"/>
          <w:marRight w:val="0"/>
          <w:marTop w:val="0"/>
          <w:marBottom w:val="0"/>
          <w:divBdr>
            <w:top w:val="none" w:sz="0" w:space="0" w:color="auto"/>
            <w:left w:val="none" w:sz="0" w:space="0" w:color="auto"/>
            <w:bottom w:val="none" w:sz="0" w:space="0" w:color="auto"/>
            <w:right w:val="none" w:sz="0" w:space="0" w:color="auto"/>
          </w:divBdr>
          <w:divsChild>
            <w:div w:id="1636793765">
              <w:marLeft w:val="0"/>
              <w:marRight w:val="0"/>
              <w:marTop w:val="0"/>
              <w:marBottom w:val="0"/>
              <w:divBdr>
                <w:top w:val="none" w:sz="0" w:space="0" w:color="auto"/>
                <w:left w:val="none" w:sz="0" w:space="0" w:color="auto"/>
                <w:bottom w:val="none" w:sz="0" w:space="0" w:color="auto"/>
                <w:right w:val="none" w:sz="0" w:space="0" w:color="auto"/>
              </w:divBdr>
              <w:divsChild>
                <w:div w:id="717357235">
                  <w:marLeft w:val="0"/>
                  <w:marRight w:val="0"/>
                  <w:marTop w:val="0"/>
                  <w:marBottom w:val="0"/>
                  <w:divBdr>
                    <w:top w:val="none" w:sz="0" w:space="0" w:color="auto"/>
                    <w:left w:val="none" w:sz="0" w:space="0" w:color="auto"/>
                    <w:bottom w:val="none" w:sz="0" w:space="0" w:color="auto"/>
                    <w:right w:val="none" w:sz="0" w:space="0" w:color="auto"/>
                  </w:divBdr>
                  <w:divsChild>
                    <w:div w:id="813524751">
                      <w:marLeft w:val="0"/>
                      <w:marRight w:val="0"/>
                      <w:marTop w:val="0"/>
                      <w:marBottom w:val="0"/>
                      <w:divBdr>
                        <w:top w:val="none" w:sz="0" w:space="0" w:color="auto"/>
                        <w:left w:val="none" w:sz="0" w:space="0" w:color="auto"/>
                        <w:bottom w:val="none" w:sz="0" w:space="0" w:color="auto"/>
                        <w:right w:val="none" w:sz="0" w:space="0" w:color="auto"/>
                      </w:divBdr>
                      <w:divsChild>
                        <w:div w:id="1646084088">
                          <w:marLeft w:val="0"/>
                          <w:marRight w:val="0"/>
                          <w:marTop w:val="0"/>
                          <w:marBottom w:val="0"/>
                          <w:divBdr>
                            <w:top w:val="none" w:sz="0" w:space="0" w:color="auto"/>
                            <w:left w:val="none" w:sz="0" w:space="0" w:color="auto"/>
                            <w:bottom w:val="none" w:sz="0" w:space="0" w:color="auto"/>
                            <w:right w:val="none" w:sz="0" w:space="0" w:color="auto"/>
                          </w:divBdr>
                          <w:divsChild>
                            <w:div w:id="103169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84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2824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theautomatedmillionaire.com/the-automated-millionaire-program-on-price-setting-for-profits" TargetMode="External"/><Relationship Id="rId18" Type="http://schemas.openxmlformats.org/officeDocument/2006/relationships/hyperlink" Target="https://www.facebook.com/groups/businessprofitmaximizers/"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theautomatedmillionaire.com/the-automated-millionaire-program-on-pricing-for-profit" TargetMode="External"/><Relationship Id="rId17" Type="http://schemas.openxmlformats.org/officeDocument/2006/relationships/hyperlink" Target="https://twitter.com/automatedmill"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instagram.com/the_automated_millionaire"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utomatedmillionaire.com/sl"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facebook.com/theautomatedmillionaire" TargetMode="External"/><Relationship Id="rId23" Type="http://schemas.openxmlformats.org/officeDocument/2006/relationships/header" Target="header3.xml"/><Relationship Id="rId10" Type="http://schemas.openxmlformats.org/officeDocument/2006/relationships/hyperlink" Target="mailto:mp@theautomatedmillionaire.com"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theautomatedmillionaire.com/resources" TargetMode="External"/><Relationship Id="rId14" Type="http://schemas.openxmlformats.org/officeDocument/2006/relationships/image" Target="media/image3.jpe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ikkelpitzner/Library/Group%20Containers/UBF8T346G9.Office/User%20Content.localized/Templates.localized/The%20Automated%20Millionair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327F24-7C55-E143-99A9-12EFEE49C4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The Automated Millionaire Template.dotx</Template>
  <TotalTime>228</TotalTime>
  <Pages>48</Pages>
  <Words>8228</Words>
  <Characters>46901</Characters>
  <Application>Microsoft Office Word</Application>
  <DocSecurity>0</DocSecurity>
  <Lines>390</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Mikkel Pitzner</cp:lastModifiedBy>
  <cp:revision>14</cp:revision>
  <cp:lastPrinted>2021-07-02T16:27:00Z</cp:lastPrinted>
  <dcterms:created xsi:type="dcterms:W3CDTF">2021-02-23T13:54:00Z</dcterms:created>
  <dcterms:modified xsi:type="dcterms:W3CDTF">2021-07-02T16:46:00Z</dcterms:modified>
</cp:coreProperties>
</file>